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2640" behindDoc="0" locked="0" layoutInCell="1" allowOverlap="1" wp14:anchorId="5E1B55C5" wp14:editId="12FBCF71">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1616" behindDoc="0" locked="0" layoutInCell="1" allowOverlap="1" wp14:anchorId="7E904A01" wp14:editId="6151DD0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BB392C1"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664" behindDoc="0" locked="0" layoutInCell="1" allowOverlap="1" wp14:anchorId="01EEE829" wp14:editId="1C98E0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AD96"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2400" behindDoc="0" locked="0" layoutInCell="1" allowOverlap="1" wp14:anchorId="525C153A" wp14:editId="2FF43BF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A550"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0592" behindDoc="0" locked="0" layoutInCell="1" allowOverlap="1" wp14:anchorId="7BE4522A" wp14:editId="47AC338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3CE6608"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9568" behindDoc="0" locked="0" layoutInCell="1" allowOverlap="1" wp14:anchorId="73BCD8C1" wp14:editId="344113D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12F0E"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8FE9489" w:rsidR="00902688" w:rsidRDefault="00323A76" w:rsidP="00F576BD">
      <w:pPr>
        <w:rPr>
          <w:noProof/>
          <w:lang w:bidi="fr-FR"/>
        </w:rPr>
      </w:pPr>
      <w:r w:rsidRPr="00D80D05">
        <w:rPr>
          <w:noProof/>
          <w:lang w:bidi="fr-FR"/>
        </w:rPr>
        <mc:AlternateContent>
          <mc:Choice Requires="wps">
            <w:drawing>
              <wp:anchor distT="0" distB="0" distL="114300" distR="114300" simplePos="0" relativeHeight="251645952" behindDoc="0" locked="0" layoutInCell="1" allowOverlap="1" wp14:anchorId="5C753A8E" wp14:editId="031A5E88">
                <wp:simplePos x="0" y="0"/>
                <wp:positionH relativeFrom="leftMargin">
                  <wp:posOffset>1240057</wp:posOffset>
                </wp:positionH>
                <wp:positionV relativeFrom="paragraph">
                  <wp:posOffset>6250452</wp:posOffset>
                </wp:positionV>
                <wp:extent cx="2323465" cy="878572"/>
                <wp:effectExtent l="0" t="1270" r="0" b="0"/>
                <wp:wrapNone/>
                <wp:docPr id="1124" name="Rectangle 1124"/>
                <wp:cNvGraphicFramePr/>
                <a:graphic xmlns:a="http://schemas.openxmlformats.org/drawingml/2006/main">
                  <a:graphicData uri="http://schemas.microsoft.com/office/word/2010/wordprocessingShape">
                    <wps:wsp>
                      <wps:cNvSpPr/>
                      <wps:spPr>
                        <a:xfrm rot="16200000">
                          <a:off x="0" y="0"/>
                          <a:ext cx="2323465" cy="878572"/>
                        </a:xfrm>
                        <a:prstGeom prst="rect">
                          <a:avLst/>
                        </a:prstGeom>
                        <a:solidFill>
                          <a:srgbClr val="63A7DA"/>
                        </a:solidFill>
                        <a:ln w="12700" cap="flat" cmpd="sng" algn="ctr">
                          <a:noFill/>
                          <a:prstDash val="solid"/>
                          <a:miter lim="800000"/>
                        </a:ln>
                        <a:effectLst/>
                      </wps:spPr>
                      <wps:txbx>
                        <w:txbxContent>
                          <w:p w14:paraId="06F157E7" w14:textId="46094B97" w:rsidR="00A72224" w:rsidRPr="000247A1" w:rsidRDefault="00D9059C" w:rsidP="00D80D05">
                            <w:pPr>
                              <w:jc w:val="center"/>
                              <w:rPr>
                                <w:rFonts w:ascii="Calibri" w:hAnsi="Calibri" w:cs="Calibri"/>
                                <w:color w:val="FFFFFF"/>
                                <w:sz w:val="96"/>
                                <w:szCs w:val="96"/>
                              </w:rPr>
                            </w:pPr>
                            <w:r w:rsidRPr="00D9059C">
                              <w:rPr>
                                <w:rFonts w:ascii="Calibri" w:hAnsi="Calibri" w:cs="Calibri"/>
                                <w:color w:val="FFFFFF"/>
                                <w:sz w:val="44"/>
                                <w:szCs w:val="44"/>
                              </w:rPr>
                              <w:t>Tuyauteur / Tuyauteuse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7.65pt;margin-top:492.15pt;width:182.95pt;height:69.2pt;rotation:-90;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" fillcolor="#63a7da" stroked="f" strokeweight="1pt">
                <v:textbox>
                  <w:txbxContent>
                    <w:p w14:paraId="06F157E7" w14:textId="46094B97" w:rsidR="00A72224" w:rsidRPr="000247A1" w:rsidRDefault="00D9059C" w:rsidP="00D80D05">
                      <w:pPr>
                        <w:jc w:val="center"/>
                        <w:rPr>
                          <w:rFonts w:ascii="Calibri" w:hAnsi="Calibri" w:cs="Calibri"/>
                          <w:color w:val="FFFFFF"/>
                          <w:sz w:val="96"/>
                          <w:szCs w:val="96"/>
                        </w:rPr>
                      </w:pPr>
                      <w:r w:rsidRPr="00D9059C">
                        <w:rPr>
                          <w:rFonts w:ascii="Calibri" w:hAnsi="Calibri" w:cs="Calibri"/>
                          <w:color w:val="FFFFFF"/>
                          <w:sz w:val="44"/>
                          <w:szCs w:val="44"/>
                        </w:rPr>
                        <w:t>Tuyauteur / Tuyauteuse</w:t>
                      </w:r>
                    </w:p>
                  </w:txbxContent>
                </v:textbox>
                <w10:wrap anchorx="margin"/>
              </v:rect>
            </w:pict>
          </mc:Fallback>
        </mc:AlternateContent>
      </w:r>
      <w:r w:rsidR="005B591B">
        <w:rPr>
          <w:noProof/>
        </w:rPr>
        <mc:AlternateContent>
          <mc:Choice Requires="wps">
            <w:drawing>
              <wp:anchor distT="0" distB="0" distL="114300" distR="114300" simplePos="0" relativeHeight="251702272" behindDoc="0" locked="0" layoutInCell="1" allowOverlap="1" wp14:anchorId="61170C01" wp14:editId="5FFB6607">
                <wp:simplePos x="0" y="0"/>
                <wp:positionH relativeFrom="column">
                  <wp:posOffset>9020175</wp:posOffset>
                </wp:positionH>
                <wp:positionV relativeFrom="paragraph">
                  <wp:posOffset>4254500</wp:posOffset>
                </wp:positionV>
                <wp:extent cx="3390900" cy="31432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3390900" cy="314325"/>
                        </a:xfrm>
                        <a:prstGeom prst="rect">
                          <a:avLst/>
                        </a:prstGeom>
                        <a:solidFill>
                          <a:schemeClr val="accent5">
                            <a:lumMod val="20000"/>
                            <a:lumOff val="80000"/>
                          </a:schemeClr>
                        </a:solidFill>
                        <a:ln w="6350">
                          <a:solidFill>
                            <a:prstClr val="black"/>
                          </a:solidFill>
                        </a:ln>
                      </wps:spPr>
                      <wps:txbx>
                        <w:txbxContent>
                          <w:p w14:paraId="1112596F" w14:textId="70986336" w:rsidR="005B591B" w:rsidRPr="005B591B" w:rsidRDefault="005B591B" w:rsidP="005B591B">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70C01" id="_x0000_t202" coordsize="21600,21600" o:spt="202" path="m,l,21600r21600,l21600,xe">
                <v:stroke joinstyle="miter"/>
                <v:path gradientshapeok="t" o:connecttype="rect"/>
              </v:shapetype>
              <v:shape id="Zone de texte 8" o:spid="_x0000_s1028" type="#_x0000_t202" style="position:absolute;margin-left:710.25pt;margin-top:335pt;width:267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" fillcolor="#fcefe2 [664]" strokeweight=".5pt">
                <v:textbox>
                  <w:txbxContent>
                    <w:p w14:paraId="1112596F" w14:textId="70986336" w:rsidR="005B591B" w:rsidRPr="005B591B" w:rsidRDefault="005B591B" w:rsidP="005B591B">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v:textbox>
              </v:shape>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2B70BA8F">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9EE1A3" id="Graphique 1092" o:spid="_x0000_s1026" style="position:absolute;margin-left:292pt;margin-top:65.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5232" behindDoc="0" locked="0" layoutInCell="1" allowOverlap="1" wp14:anchorId="38B36D2C" wp14:editId="78A8D5DF">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4545D01C"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4F179F">
                              <w:rPr>
                                <w:rFonts w:ascii="Arial" w:hAnsi="Arial" w:cs="Arial"/>
                                <w:b/>
                                <w:bCs/>
                                <w:color w:val="63A7DA"/>
                                <w:sz w:val="40"/>
                                <w:szCs w:val="40"/>
                              </w:rPr>
                              <w:t>914</w:t>
                            </w:r>
                            <w:r w:rsidR="00A30A86">
                              <w:rPr>
                                <w:rFonts w:ascii="Arial" w:hAnsi="Arial" w:cs="Arial"/>
                                <w:b/>
                                <w:bCs/>
                                <w:color w:val="63A7DA"/>
                                <w:sz w:val="40"/>
                                <w:szCs w:val="40"/>
                              </w:rPr>
                              <w:t xml:space="preserve"> – </w:t>
                            </w:r>
                            <w:r w:rsidR="00D9059C" w:rsidRPr="00D9059C">
                              <w:rPr>
                                <w:rFonts w:ascii="Arial" w:hAnsi="Arial" w:cs="Arial"/>
                                <w:b/>
                                <w:bCs/>
                                <w:color w:val="63A7DA"/>
                                <w:sz w:val="40"/>
                                <w:szCs w:val="40"/>
                              </w:rPr>
                              <w:t>Tuyauteur / Tuyauteuse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9" type="#_x0000_t202" style="position:absolute;margin-left:318.7pt;margin-top:53pt;width:530.25pt;height:86.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ha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4545D01C"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4F179F">
                        <w:rPr>
                          <w:rFonts w:ascii="Arial" w:hAnsi="Arial" w:cs="Arial"/>
                          <w:b/>
                          <w:bCs/>
                          <w:color w:val="63A7DA"/>
                          <w:sz w:val="40"/>
                          <w:szCs w:val="40"/>
                        </w:rPr>
                        <w:t>914</w:t>
                      </w:r>
                      <w:r w:rsidR="00A30A86">
                        <w:rPr>
                          <w:rFonts w:ascii="Arial" w:hAnsi="Arial" w:cs="Arial"/>
                          <w:b/>
                          <w:bCs/>
                          <w:color w:val="63A7DA"/>
                          <w:sz w:val="40"/>
                          <w:szCs w:val="40"/>
                        </w:rPr>
                        <w:t xml:space="preserve"> – </w:t>
                      </w:r>
                      <w:r w:rsidR="00D9059C" w:rsidRPr="00D9059C">
                        <w:rPr>
                          <w:rFonts w:ascii="Arial" w:hAnsi="Arial" w:cs="Arial"/>
                          <w:b/>
                          <w:bCs/>
                          <w:color w:val="63A7DA"/>
                          <w:sz w:val="40"/>
                          <w:szCs w:val="40"/>
                        </w:rPr>
                        <w:t>Tuyauteur / Tuyauteuse</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89984" behindDoc="0" locked="0" layoutInCell="1" allowOverlap="1" wp14:anchorId="01FFDBEF" wp14:editId="4B2AE6CA">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7EC87" id="Rectangle 41" o:spid="_x0000_s1026" style="position:absolute;margin-left:636pt;margin-top:243.25pt;width:402.5pt;height:270.4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5"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36736" behindDoc="0" locked="0" layoutInCell="1" allowOverlap="1" wp14:anchorId="6CB6C4B8" wp14:editId="72D47E58">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54C6881" w:rsidR="004D161A" w:rsidRPr="00B55B0E" w:rsidRDefault="00EC14AD">
                            <w:pPr>
                              <w:rPr>
                                <w:rFonts w:asciiTheme="minorHAnsi" w:hAnsiTheme="minorHAnsi" w:cstheme="minorHAnsi"/>
                                <w:color w:val="63A7DA" w:themeColor="accent6"/>
                                <w:sz w:val="22"/>
                                <w:szCs w:val="22"/>
                              </w:rPr>
                            </w:pPr>
                            <w:r w:rsidRPr="00EC14AD">
                              <w:rPr>
                                <w:rFonts w:asciiTheme="minorHAnsi" w:hAnsiTheme="minorHAnsi" w:cstheme="minorHAnsi"/>
                                <w:color w:val="63A7DA" w:themeColor="accent6"/>
                                <w:sz w:val="22"/>
                                <w:szCs w:val="22"/>
                              </w:rPr>
                              <w:t xml:space="preserve">Pour ce qui concerne le tuyauteur industriel, métier particulièrement en demande et en pénurie, l’IBEFE estime qu’il s’agit d’une spécialisation pointue qui n’est pas pertinente au niveau de la formation initiale où la priorité doit être de former des bons soudeurs de base. </w:t>
                            </w:r>
                            <w:proofErr w:type="gramStart"/>
                            <w:r w:rsidRPr="00EC14AD">
                              <w:rPr>
                                <w:rFonts w:asciiTheme="minorHAnsi" w:hAnsiTheme="minorHAnsi" w:cstheme="minorHAnsi"/>
                                <w:color w:val="63A7DA" w:themeColor="accent6"/>
                                <w:sz w:val="22"/>
                                <w:szCs w:val="22"/>
                              </w:rPr>
                              <w:t>Par contre</w:t>
                            </w:r>
                            <w:proofErr w:type="gramEnd"/>
                            <w:r w:rsidRPr="00EC14AD">
                              <w:rPr>
                                <w:rFonts w:asciiTheme="minorHAnsi" w:hAnsiTheme="minorHAnsi" w:cstheme="minorHAnsi"/>
                                <w:color w:val="63A7DA" w:themeColor="accent6"/>
                                <w:sz w:val="22"/>
                                <w:szCs w:val="22"/>
                              </w:rPr>
                              <w:t>, et compte tenu de l’absence d’offre de formation sur notre Bassin, la création d’une offre en formation pour adultes pourrait s’avérer pertinente. À ce niveau, les représentants des employeurs soulignent les besoins en matière de lecture de plans isométriques.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054C6881" w:rsidR="004D161A" w:rsidRPr="00B55B0E" w:rsidRDefault="00EC14AD">
                      <w:pPr>
                        <w:rPr>
                          <w:rFonts w:asciiTheme="minorHAnsi" w:hAnsiTheme="minorHAnsi" w:cstheme="minorHAnsi"/>
                          <w:color w:val="63A7DA" w:themeColor="accent6"/>
                          <w:sz w:val="22"/>
                          <w:szCs w:val="22"/>
                        </w:rPr>
                      </w:pPr>
                      <w:r w:rsidRPr="00EC14AD">
                        <w:rPr>
                          <w:rFonts w:asciiTheme="minorHAnsi" w:hAnsiTheme="minorHAnsi" w:cstheme="minorHAnsi"/>
                          <w:color w:val="63A7DA" w:themeColor="accent6"/>
                          <w:sz w:val="22"/>
                          <w:szCs w:val="22"/>
                        </w:rPr>
                        <w:t>Pour ce qui concerne le tuyauteur industriel, métier particulièrement en demande et en pénurie, l’IBEFE estime qu’il s’agit d’une spécialisation pointue qui n’est pas pertinente au niveau de la formation initiale où la priorité doit être de former des bons soudeurs de base. Par contre, et compte tenu de l’absence d’offre de formation sur notre Bassin, la création d’une offre en formation pour adultes pourrait s’avérer pertinente. À ce niveau, les représentants des employeurs soulignent les besoins en matière de lecture de plans isométriques.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1376" behindDoc="0" locked="0" layoutInCell="1" allowOverlap="1" wp14:anchorId="3F1E436D" wp14:editId="0E3A089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B44396" w:rsidRPr="00196301">
        <w:rPr>
          <w:noProof/>
          <w:lang w:bidi="fr-FR"/>
        </w:rPr>
        <mc:AlternateContent>
          <mc:Choice Requires="wps">
            <w:drawing>
              <wp:anchor distT="0" distB="0" distL="114300" distR="114300" simplePos="0" relativeHeight="251618304" behindDoc="0" locked="0" layoutInCell="1" allowOverlap="1" wp14:anchorId="759E37EC" wp14:editId="164B598E">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1" type="#_x0000_t202" style="position:absolute;margin-left:747.2pt;margin-top:521.8pt;width:264.4pt;height:34.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8544" behindDoc="0" locked="0" layoutInCell="1" allowOverlap="1" wp14:anchorId="0A455BD4" wp14:editId="7D2F28D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2" style="position:absolute;margin-left:374.15pt;margin-top:402.95pt;width:42.85pt;height:50.6pt;flip:x;z-index:25162854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NLfgMAAEQ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">
                <v:oval id="Ellipse 143" o:spid="_x0000_s103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472" behindDoc="0" locked="0" layoutInCell="1" allowOverlap="1" wp14:anchorId="71AA49BE" wp14:editId="153F3280">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5" style="position:absolute;margin-left:255.5pt;margin-top:421.5pt;width:44.95pt;height:34pt;z-index:25162547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Lk/bLdTAwAA+QgAAA4AAAAAAAAA&#10;AAAAAAAALgIAAGRycy9lMm9Eb2MueG1sUEsBAi0AFAAGAAgAAAAhANnzAFzhAAAACwEAAA8AAAAA&#10;AAAAAAAAAAAArQUAAGRycy9kb3ducmV2LnhtbFBLBQYAAAAABAAEAPMAAAC7BgAAAAA=&#10;">
                <v:oval id="Ellipse 140" o:spid="_x0000_s103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3481235B">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8"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G1gbcI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024" behindDoc="0" locked="0" layoutInCell="1" allowOverlap="1" wp14:anchorId="1932ED54" wp14:editId="59361F24">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6">
                              <a:extLst>
                                <a:ext uri="{96DAC541-7B7A-43D3-8B79-37D633B846F1}">
                                  <asvg:svgBlip xmlns:asvg="http://schemas.microsoft.com/office/drawing/2016/SVG/main" r:embed="rId17"/>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39" style="position:absolute;margin-left:611.2pt;margin-top:158.45pt;width:467.7pt;height:80.3pt;z-index:25164902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yk3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aX/cTKHSsrm9R8nlecDtvcqZ4PGL+dvlFGXsKdRmAdAEYvlFGBrRHZI2HBZ&#10;yKdwwcGEHedR9K1l8xIy9FA147u7h0LpdXALPXJbB4vhhnspinXHuLZXdsmggobvBapuegWKOGPd&#10;EjOQfL9ySUhpyXRRo8slpJBdPhoHgDv7Zv3MTT9m8W1yE3wasQWc/YyD317226ZY331sOv8X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6zKTf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18"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0C55940E">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5"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lL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4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VaZpSz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9808" behindDoc="0" locked="0" layoutInCell="1" allowOverlap="1" wp14:anchorId="03F92E38" wp14:editId="4A1D86B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4AEA036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23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7" style="position:absolute;margin-left:96.25pt;margin-top:161.85pt;width:467.7pt;height:79.4pt;z-index:25163980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">
                <v:rect id="Rectangle 1535" o:spid="_x0000_s104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4AEA036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23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4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69C726E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49"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BTZDqM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182D2E43">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0"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plTw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T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d9zO5b7n/NbGggkeT/Aq/D1QF3&#10;a7hN+u8AvLx350EHz18rx78B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A9AplTwMAAPUIAAAOAAAAAAAAAAAA&#10;AAAAAC4CAABkcnMvZTJvRG9jLnhtbFBLAQItABQABgAIAAAAIQC3EFLx4wAAAA0BAAAPAAAAAAAA&#10;AAAAAAAAAKkFAABkcnMvZG93bnJldi54bWxQSwUGAAAAAAQABADzAAAAuQYAAAAA&#10;">
                <v:oval id="Ellipse 17" o:spid="_x0000_s105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85483D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3"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B5rDYJ3AwAAQAkAAA4AAAAAAAAAAAAAAAAALgIAAGRycy9lMm9Eb2Mu&#10;eG1sUEsBAi0AFAAGAAgAAAAhAOJoMTXhAAAADQEAAA8AAAAAAAAAAAAAAAAA0QUAAGRycy9kb3du&#10;cmV2LnhtbFBLBQYAAAAABAAEAPMAAADfBgAAAAA=&#10;">
                <v:oval id="Ellipse 29" o:spid="_x0000_s105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0AF3E9C0">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ED6DC15"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23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7"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xFGDvTUCAABhBAAADgAAAAAAAAAA&#10;AAAAAAAuAgAAZHJzL2Uyb0RvYy54bWxQSwECLQAUAAYACAAAACEA0b8Z2+EAAAAOAQAADwAAAAAA&#10;AAAAAAAAAACPBAAAZHJzL2Rvd25yZXYueG1sUEsFBgAAAAAEAAQA8wAAAJ0FAAAAAA==&#10;" filled="f" stroked="f" strokeweight=".5pt">
                <v:textbox>
                  <w:txbxContent>
                    <w:p w14:paraId="5F502D03" w14:textId="1ED6DC15"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23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2880" behindDoc="0" locked="0" layoutInCell="1" allowOverlap="1" wp14:anchorId="0F8AEA63" wp14:editId="4D5CD226">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B8D24D1">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8" type="#_x0000_t118" style="position:absolute;margin-left:98.85pt;margin-top:278.3pt;width:467.15pt;height:37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21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6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HdAnb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B8D24D1">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7CF6DC3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A4EB4"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26E564CD"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256BE13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w:t>
            </w:r>
            <w:r w:rsidR="00547EE5">
              <w:rPr>
                <w:b/>
                <w:color w:val="63A7DA"/>
                <w:kern w:val="0"/>
                <w:szCs w:val="24"/>
              </w:rPr>
              <w:t>5</w:t>
            </w:r>
            <w:r w:rsidRPr="002D374E">
              <w:rPr>
                <w:b/>
                <w:color w:val="63A7DA"/>
                <w:kern w:val="0"/>
                <w:szCs w:val="24"/>
              </w:rPr>
              <w:t xml:space="preserve"> DEI</w:t>
            </w:r>
            <w:r w:rsidRPr="002D374E">
              <w:rPr>
                <w:b/>
                <w:color w:val="63A7DA"/>
                <w:kern w:val="0"/>
                <w:szCs w:val="24"/>
                <w:vertAlign w:val="superscript"/>
              </w:rPr>
              <w:footnoteRef/>
            </w:r>
          </w:p>
          <w:p w14:paraId="4EB1CB03" w14:textId="1F65260A"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547EE5">
              <w:rPr>
                <w:color w:val="63A7DA"/>
                <w:kern w:val="0"/>
                <w:szCs w:val="24"/>
              </w:rPr>
              <w:t xml:space="preserve"> Tuyauteur industriel</w:t>
            </w:r>
            <w:r w:rsidR="00F36F13">
              <w:t xml:space="preserve"> </w:t>
            </w:r>
          </w:p>
        </w:tc>
      </w:tr>
      <w:tr w:rsidR="002D374E" w:rsidRPr="002D374E" w14:paraId="10653164" w14:textId="77777777" w:rsidTr="00A41966">
        <w:tc>
          <w:tcPr>
            <w:tcW w:w="4335" w:type="dxa"/>
            <w:vAlign w:val="center"/>
          </w:tcPr>
          <w:p w14:paraId="67292E82" w14:textId="7C88376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6AC82F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32784" cy="332784"/>
                          </a:xfrm>
                          <a:prstGeom prst="rect">
                            <a:avLst/>
                          </a:prstGeom>
                        </pic:spPr>
                      </pic:pic>
                    </a:graphicData>
                  </a:graphic>
                </wp:inline>
              </w:drawing>
            </w:r>
            <w:r w:rsidR="00547EE5">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328A16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8C4F9A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7AA8AEE">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44A0B1B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3CD95F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34EE15B7">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20341EC">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204EEA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244301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F4ED3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7268AE2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547EE5">
              <w:rPr>
                <w:b/>
                <w:noProof/>
                <w:color w:val="63A7DA"/>
                <w:kern w:val="0"/>
                <w:szCs w:val="24"/>
              </w:rPr>
              <w:t>6</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262F58E0" w:rsidR="003A2DA2" w:rsidRDefault="00F86AB8" w:rsidP="00092369">
      <w:pPr>
        <w:ind w:left="720" w:hanging="720"/>
        <w:rPr>
          <w:lang w:bidi="fr-FR"/>
        </w:rPr>
      </w:pPr>
      <w:r w:rsidRPr="00432A63">
        <w:rPr>
          <w:noProof/>
          <w:lang w:bidi="fr-FR"/>
        </w:rPr>
        <mc:AlternateContent>
          <mc:Choice Requires="wpg">
            <w:drawing>
              <wp:anchor distT="0" distB="0" distL="114300" distR="114300" simplePos="0" relativeHeight="251689472" behindDoc="0" locked="0" layoutInCell="1" allowOverlap="1" wp14:anchorId="52A4B622" wp14:editId="03735F03">
                <wp:simplePos x="0" y="0"/>
                <wp:positionH relativeFrom="column">
                  <wp:posOffset>2133600</wp:posOffset>
                </wp:positionH>
                <wp:positionV relativeFrom="paragraph">
                  <wp:posOffset>8331399</wp:posOffset>
                </wp:positionV>
                <wp:extent cx="224759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9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1BD8FBC3"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12</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258BDFDD"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29</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59" style="position:absolute;left:0;text-align:left;margin-left:168pt;margin-top:656pt;width:177pt;height:74.15pt;z-index:251689472;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">
                <v:group id="Groupe 75" o:spid="_x0000_s1060"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61"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48" o:title=""/>
                  </v:shape>
                  <v:shape id="Zone de texte 77" o:spid="_x0000_s1062"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63"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1BD8FBC3"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12</w:t>
                        </w:r>
                        <w:r w:rsidR="00432A63" w:rsidRPr="00F13403">
                          <w:rPr>
                            <w:rFonts w:ascii="Calibri" w:hAnsi="Calibri" w:cs="Calibri"/>
                            <w:b/>
                            <w:bCs/>
                            <w:color w:val="63A7DA"/>
                            <w:sz w:val="22"/>
                            <w:szCs w:val="22"/>
                          </w:rPr>
                          <w:t xml:space="preserve"> OE</w:t>
                        </w:r>
                      </w:p>
                    </w:txbxContent>
                  </v:textbox>
                </v:shape>
                <v:shape id="Zone de texte 83" o:spid="_x0000_s1064"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258BDFDD" w:rsidR="00432A63" w:rsidRPr="00F13403" w:rsidRDefault="00F86AB8" w:rsidP="00432A63">
                        <w:pPr>
                          <w:rPr>
                            <w:rFonts w:ascii="Calibri" w:hAnsi="Calibri" w:cs="Calibri"/>
                            <w:b/>
                            <w:bCs/>
                            <w:color w:val="63A7DA"/>
                            <w:sz w:val="22"/>
                            <w:szCs w:val="22"/>
                          </w:rPr>
                        </w:pPr>
                        <w:r>
                          <w:rPr>
                            <w:rFonts w:ascii="Calibri" w:hAnsi="Calibri" w:cs="Calibri"/>
                            <w:b/>
                            <w:bCs/>
                            <w:color w:val="63A7DA"/>
                            <w:sz w:val="22"/>
                            <w:szCs w:val="22"/>
                          </w:rPr>
                          <w:t>29</w:t>
                        </w:r>
                        <w:r w:rsidR="00432A63"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52096" behindDoc="0" locked="0" layoutInCell="1" allowOverlap="1" wp14:anchorId="0B4524A4" wp14:editId="1F735D83">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5" style="position:absolute;left:0;text-align:left;margin-left:632.25pt;margin-top:123pt;width:247.5pt;height:147.5pt;z-index:25165209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">
                <v:shape id="Zone de texte 225" o:spid="_x0000_s1066"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p>
                    </w:txbxContent>
                  </v:textbox>
                </v:shape>
                <v:group id="Groupe 750" o:spid="_x0000_s1067"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8"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9"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7895E2C2">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0"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12E3C08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1"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wss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41A3B35" wp14:editId="716D53F6">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2" style="position:absolute;left:0;text-align:left;margin-left:606.95pt;margin-top:349.1pt;width:467.7pt;height:75.8pt;z-index:25165056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8V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yc7OvNf7KOwyXKl/R/QhV3&#10;KIevL18K/Jcift6N+y5f++/Zyz8A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BhsK8VbwQAABcPAAAOAAAAAAAA&#10;AAAAAAAAAC4CAABkcnMvZTJvRG9jLnhtbFBLAQItABQABgAIAAAAIQC1r+CZ4wAAAA0BAAAPAAAA&#10;AAAAAAAAAAAAAMkGAABkcnMvZG93bnJldi54bWxQSwUGAAAAAAQABADzAAAA2QcAAAAA&#10;">
                <v:group id="Groupe 179" o:spid="_x0000_s1073"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4"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5"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6"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728" behindDoc="0" locked="0" layoutInCell="1" allowOverlap="1" wp14:anchorId="3C05BDC8" wp14:editId="1302D79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7" style="position:absolute;left:0;text-align:left;margin-left:127.25pt;margin-top:345.75pt;width:464.1pt;height:81.35pt;z-index:2516577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V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xoj+&#10;xXc43kX+Ov8n3OAO5Pga8jeB/3Kzn1uHfVev/ffl+R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Bj+efVQgQA&#10;AKcOAAAOAAAAAAAAAAAAAAAAAC4CAABkcnMvZTJvRG9jLnhtbFBLAQItABQABgAIAAAAIQBW2onG&#10;4wAAAAwBAAAPAAAAAAAAAAAAAAAAAJwGAABkcnMvZG93bnJldi54bWxQSwUGAAAAAAQABADzAAAA&#10;rAcAAAAA&#10;">
                <v:group id="Groupe 87" o:spid="_x0000_s1078"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9"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0"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1"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6F150CB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2"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Cd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4PTHGvKDxjPUqcSZ+SiRBNL4fyzsJAF+obU/ROWoiJcRkeLsy3ZX3/zh3ywhShn&#10;DWSWcfdzJ6zirPquweNtfzgMuoyb4eh6gI29jKwvI3pX3xOU3MejMjKaId9XJ7OwVL/hRczDrQgJ&#10;LXF3xv3JvPed+PGipJrPYxKUaIRf6pWRoXSANUD80r4Ja448BC080kmQYvKBji63I2S+81SUkasA&#10;dIfqEX+oOFJ4fHHhmVzuY9b7f2H2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CNscJ0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15960BB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3"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S1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w1u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CottLU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7248" behindDoc="0" locked="0" layoutInCell="1" allowOverlap="1" wp14:anchorId="70C2B691" wp14:editId="384D5FA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9E6B33F"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5200" behindDoc="0" locked="0" layoutInCell="1" allowOverlap="1" wp14:anchorId="2A383BE6" wp14:editId="0B5B452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F625"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8272" behindDoc="0" locked="0" layoutInCell="1" allowOverlap="1" wp14:anchorId="0F85DA7E" wp14:editId="4779184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97D650"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4960" behindDoc="0" locked="0" layoutInCell="1" allowOverlap="1" wp14:anchorId="08AD7774" wp14:editId="0BA5223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55D6327">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4" type="#_x0000_t202" style="position:absolute;left:0;text-align:left;margin-left:581.5pt;margin-top:104.6pt;width:513.3pt;height:203.5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LUJWHA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55D6327">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1584" behindDoc="0" locked="0" layoutInCell="1" allowOverlap="1" wp14:anchorId="2A6E3250" wp14:editId="591EDB0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5" type="#_x0000_t118" style="position:absolute;left:0;text-align:left;margin-left:289.4pt;margin-top:23.15pt;width:820.5pt;height: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n4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5+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JgyZ+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3632" behindDoc="0" locked="0" layoutInCell="1" allowOverlap="1" wp14:anchorId="4BDC7816" wp14:editId="2445B78C">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6" style="position:absolute;left:0;text-align:left;margin-left:257.8pt;margin-top:111.6pt;width:114.9pt;height:202.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Np2hFl2AgAACAUAAA4A&#10;AAAAAAAAAAAAAAAALgIAAGRycy9lMm9Eb2MueG1sUEsBAi0AFAAGAAgAAAAhAFaTcGTgAAAACwEA&#10;AA8AAAAAAAAAAAAAAAAA0AQAAGRycy9kb3ducmV2LnhtbFBLBQYAAAAABAAEAPMAAADdBQ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189EB3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D5B3"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6"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1B4F616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0A6D3"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6"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4F57E33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E85E3"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9B47D0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7"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dzYtI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1C2E9E9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C714C45">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8"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6j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Jc50f95kC+URF7TQc+8MX9U4&#10;xJo5/8osko07oYD9Cx5SATaDk0VJBfbX3+5DPnKAUUpaFE9B3c89s4IS9V0jO7PhZBLUFp3J9G6E&#10;jr2NbG8jet88AupziE/F8GiGfK/OprTQvKPOl6Erhpjm2Lug/mw++l7S+E64WC5jEurLML/WG8ND&#10;6QBrgPite2fWnHjwSOEznGXG8g909Lk9Icu9B1lHrgLQPaon/FGbke3TOwriv/Vj1vW1L34D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CYdk6j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C714C45">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4387B1B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0890655"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5570147D">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9"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Bdy9XZ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27B116EF">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2" w:history="1">
                              <w:proofErr w:type="gramStart"/>
                              <w:r w:rsidR="00792F8E" w:rsidRPr="00323A76">
                                <w:rPr>
                                  <w:b/>
                                  <w:bCs/>
                                  <w:color w:val="FFFFFF" w:themeColor="background1"/>
                                  <w:sz w:val="24"/>
                                  <w:szCs w:val="24"/>
                                  <w:u w:val="single"/>
                                </w:rPr>
                                <w:t>cliquez</w:t>
                              </w:r>
                              <w:proofErr w:type="gramEnd"/>
                              <w:r w:rsidR="00792F8E" w:rsidRPr="00323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139DAE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23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0"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yn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GPr0h2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CvOHKc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323A76" w:rsidP="00792F8E">
                      <w:pPr>
                        <w:jc w:val="center"/>
                        <w:rPr>
                          <w:b/>
                          <w:bCs/>
                          <w:color w:val="FFFFFF" w:themeColor="background1"/>
                          <w:sz w:val="24"/>
                          <w:szCs w:val="24"/>
                          <w:u w:val="single"/>
                        </w:rPr>
                      </w:pPr>
                      <w:hyperlink r:id="rId85" w:history="1">
                        <w:proofErr w:type="gramStart"/>
                        <w:r w:rsidR="00792F8E" w:rsidRPr="00323A76">
                          <w:rPr>
                            <w:b/>
                            <w:bCs/>
                            <w:color w:val="FFFFFF" w:themeColor="background1"/>
                            <w:sz w:val="24"/>
                            <w:szCs w:val="24"/>
                            <w:u w:val="single"/>
                          </w:rPr>
                          <w:t>cliquez</w:t>
                        </w:r>
                        <w:proofErr w:type="gramEnd"/>
                        <w:r w:rsidR="00792F8E" w:rsidRPr="00323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139DAE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23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6224" behindDoc="0" locked="0" layoutInCell="1" allowOverlap="1" wp14:anchorId="12BFACE2" wp14:editId="63B5DEC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DF6C"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2608" behindDoc="0" locked="0" layoutInCell="1" allowOverlap="1" wp14:anchorId="1456645E" wp14:editId="532FC89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2" style="position:absolute;left:0;text-align:left;margin-left:130.6pt;margin-top:-10.9pt;width:963.35pt;height:88.85pt;z-index:25165260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t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L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mHvwLb0DAAAECwAADgAAAAAAAAAAAAAAAAAu&#10;AgAAZHJzL2Uyb0RvYy54bWxQSwECLQAUAAYACAAAACEATKuws+IAAAAMAQAADwAAAAAAAAAAAAAA&#10;AAAXBgAAZHJzL2Rvd25yZXYueG1sUEsFBgAAAAAEAAQA8wAAACYHAAAAAA==&#10;">
                <v:rect id="Rectangle 193" o:spid="_x0000_s1093"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4"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9296" behindDoc="0" locked="0" layoutInCell="1" allowOverlap="1" wp14:anchorId="24F489E7" wp14:editId="6B2E217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6">
                            <a:extLst>
                              <a:ext uri="{96DAC541-7B7A-43D3-8B79-37D633B846F1}">
                                <asvg:svgBlip xmlns:asvg="http://schemas.microsoft.com/office/drawing/2016/SVG/main" r:embed="rId87"/>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5" type="#_x0000_t202" style="position:absolute;left:0;text-align:left;margin-left:887pt;margin-top:666.15pt;width:22.7pt;height:2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7PFY3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8"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1344" behindDoc="0" locked="0" layoutInCell="1" allowOverlap="1" wp14:anchorId="6F486F7D" wp14:editId="63C6B4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6" type="#_x0000_t202" style="position:absolute;left:0;text-align:left;margin-left:439pt;margin-top:6.05pt;width:22pt;height:30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Ah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eH/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C7TYAh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69F6F53F" w14:textId="422B643A" w:rsidR="00CE1BDE" w:rsidRPr="00CE1BDE" w:rsidRDefault="00CE1BDE" w:rsidP="00CE1BDE">
      <w:pPr>
        <w:rPr>
          <w:lang w:bidi="fr-FR"/>
        </w:rPr>
      </w:pPr>
    </w:p>
    <w:p w14:paraId="15B0E5F5" w14:textId="3E729629" w:rsidR="00CE1BDE" w:rsidRPr="00CE1BDE" w:rsidRDefault="00CE1BDE" w:rsidP="00CE1BDE">
      <w:pPr>
        <w:rPr>
          <w:lang w:bidi="fr-FR"/>
        </w:rPr>
      </w:pPr>
    </w:p>
    <w:p w14:paraId="4CF77889" w14:textId="4CD81136" w:rsidR="00CE1BDE" w:rsidRPr="00CE1BDE" w:rsidRDefault="00CE1BDE" w:rsidP="00CE1BDE">
      <w:pPr>
        <w:rPr>
          <w:lang w:bidi="fr-FR"/>
        </w:rPr>
      </w:pPr>
    </w:p>
    <w:p w14:paraId="18191E9C" w14:textId="16B7FFEC" w:rsidR="00CE1BDE" w:rsidRPr="00CE1BDE" w:rsidRDefault="00CE1BDE" w:rsidP="00CE1BDE">
      <w:pPr>
        <w:rPr>
          <w:lang w:bidi="fr-FR"/>
        </w:rPr>
      </w:pPr>
    </w:p>
    <w:p w14:paraId="2BE1AB85" w14:textId="0B7DDC4B" w:rsidR="00CE1BDE" w:rsidRPr="00CE1BDE" w:rsidRDefault="00CE1BDE" w:rsidP="00CE1BDE">
      <w:pPr>
        <w:rPr>
          <w:lang w:bidi="fr-FR"/>
        </w:rPr>
      </w:pPr>
    </w:p>
    <w:p w14:paraId="7678EDF4" w14:textId="184D9923" w:rsidR="00CE1BDE" w:rsidRPr="00CE1BDE" w:rsidRDefault="00CE1BDE" w:rsidP="00CE1BDE">
      <w:pPr>
        <w:rPr>
          <w:lang w:bidi="fr-FR"/>
        </w:rPr>
      </w:pPr>
    </w:p>
    <w:p w14:paraId="73F891FA" w14:textId="220521DA" w:rsidR="00CE1BDE" w:rsidRPr="00CE1BDE" w:rsidRDefault="00CE1BDE" w:rsidP="00CE1BDE">
      <w:pPr>
        <w:rPr>
          <w:lang w:bidi="fr-FR"/>
        </w:rPr>
      </w:pPr>
    </w:p>
    <w:p w14:paraId="39F06FC1" w14:textId="57FC047F" w:rsidR="00CE1BDE" w:rsidRPr="00CE1BDE" w:rsidRDefault="00CE1BDE" w:rsidP="00CE1BDE">
      <w:pPr>
        <w:rPr>
          <w:lang w:bidi="fr-FR"/>
        </w:rPr>
      </w:pPr>
    </w:p>
    <w:p w14:paraId="7A455D9D" w14:textId="52255C4D" w:rsidR="00CE1BDE" w:rsidRPr="00CE1BDE" w:rsidRDefault="00CE1BDE" w:rsidP="00CE1BDE">
      <w:pPr>
        <w:rPr>
          <w:lang w:bidi="fr-FR"/>
        </w:rPr>
      </w:pPr>
    </w:p>
    <w:p w14:paraId="7E52D102" w14:textId="4A292E2A" w:rsidR="00CE1BDE" w:rsidRPr="00CE1BDE" w:rsidRDefault="00CE1BDE" w:rsidP="00CE1BDE">
      <w:pPr>
        <w:rPr>
          <w:lang w:bidi="fr-FR"/>
        </w:rPr>
      </w:pPr>
    </w:p>
    <w:p w14:paraId="28DCE597" w14:textId="3D608DA6" w:rsidR="00CE1BDE" w:rsidRPr="00CE1BDE" w:rsidRDefault="00CE1BDE" w:rsidP="00CE1BDE">
      <w:pPr>
        <w:rPr>
          <w:lang w:bidi="fr-FR"/>
        </w:rPr>
      </w:pPr>
    </w:p>
    <w:p w14:paraId="3C26F132" w14:textId="3CFFE77A" w:rsidR="00CE1BDE" w:rsidRPr="00CE1BDE" w:rsidRDefault="00CE1BDE" w:rsidP="00CE1BDE">
      <w:pPr>
        <w:rPr>
          <w:lang w:bidi="fr-FR"/>
        </w:rPr>
      </w:pPr>
    </w:p>
    <w:p w14:paraId="406004C5" w14:textId="3EA3BE0D" w:rsidR="00CE1BDE" w:rsidRPr="00CE1BDE" w:rsidRDefault="00CE1BDE" w:rsidP="00CE1BDE">
      <w:pPr>
        <w:rPr>
          <w:lang w:bidi="fr-FR"/>
        </w:rPr>
      </w:pPr>
    </w:p>
    <w:p w14:paraId="2ABED350" w14:textId="75BD6EB0" w:rsidR="00CE1BDE" w:rsidRPr="00CE1BDE" w:rsidRDefault="00CE1BDE" w:rsidP="00CE1BDE">
      <w:pPr>
        <w:rPr>
          <w:lang w:bidi="fr-FR"/>
        </w:rPr>
      </w:pPr>
    </w:p>
    <w:p w14:paraId="7F4C52D7" w14:textId="2E12FA84" w:rsidR="00CE1BDE" w:rsidRPr="00CE1BDE" w:rsidRDefault="00CE1BDE" w:rsidP="00CE1BDE">
      <w:pPr>
        <w:rPr>
          <w:lang w:bidi="fr-FR"/>
        </w:rPr>
      </w:pPr>
    </w:p>
    <w:p w14:paraId="29216FE6" w14:textId="02CE8B26" w:rsidR="00CE1BDE" w:rsidRPr="00CE1BDE" w:rsidRDefault="00CE1BDE" w:rsidP="00CE1BDE">
      <w:pPr>
        <w:rPr>
          <w:lang w:bidi="fr-FR"/>
        </w:rPr>
      </w:pPr>
    </w:p>
    <w:p w14:paraId="48BCD3F2" w14:textId="0F1BCC07" w:rsidR="00CE1BDE" w:rsidRPr="00CE1BDE" w:rsidRDefault="00CE1BDE" w:rsidP="00CE1BDE">
      <w:pPr>
        <w:rPr>
          <w:lang w:bidi="fr-FR"/>
        </w:rPr>
      </w:pPr>
    </w:p>
    <w:p w14:paraId="386EDC3F" w14:textId="10041D1B" w:rsidR="00CE1BDE" w:rsidRPr="00CE1BDE" w:rsidRDefault="00CE1BDE" w:rsidP="00CE1BDE">
      <w:pPr>
        <w:rPr>
          <w:lang w:bidi="fr-FR"/>
        </w:rPr>
      </w:pPr>
    </w:p>
    <w:p w14:paraId="08DD3B7A" w14:textId="2A3F604F" w:rsidR="00CE1BDE" w:rsidRPr="00CE1BDE" w:rsidRDefault="00CE1BDE" w:rsidP="00CE1BDE">
      <w:pPr>
        <w:rPr>
          <w:lang w:bidi="fr-FR"/>
        </w:rPr>
      </w:pPr>
    </w:p>
    <w:p w14:paraId="5C5E77E3" w14:textId="2F2A1A5B" w:rsidR="00CE1BDE" w:rsidRPr="00CE1BDE" w:rsidRDefault="00CE1BDE" w:rsidP="00CE1BDE">
      <w:pPr>
        <w:rPr>
          <w:lang w:bidi="fr-FR"/>
        </w:rPr>
      </w:pPr>
    </w:p>
    <w:p w14:paraId="7D41D532" w14:textId="619CCB95" w:rsidR="00CE1BDE" w:rsidRPr="00CE1BDE" w:rsidRDefault="00CE1BDE" w:rsidP="00CE1BDE">
      <w:pPr>
        <w:rPr>
          <w:lang w:bidi="fr-FR"/>
        </w:rPr>
      </w:pPr>
    </w:p>
    <w:p w14:paraId="573B0D09" w14:textId="0F70006B" w:rsidR="00CE1BDE" w:rsidRPr="00CE1BDE" w:rsidRDefault="00CE1BDE" w:rsidP="00CE1BDE">
      <w:pPr>
        <w:rPr>
          <w:lang w:bidi="fr-FR"/>
        </w:rPr>
      </w:pPr>
    </w:p>
    <w:p w14:paraId="56CCBCCC" w14:textId="0773B33B" w:rsidR="00CE1BDE" w:rsidRPr="00CE1BDE" w:rsidRDefault="00CE1BDE" w:rsidP="00CE1BDE">
      <w:pPr>
        <w:rPr>
          <w:lang w:bidi="fr-FR"/>
        </w:rPr>
      </w:pPr>
    </w:p>
    <w:p w14:paraId="7CAF9F18" w14:textId="7877528D" w:rsidR="00CE1BDE" w:rsidRPr="00CE1BDE" w:rsidRDefault="00CE1BDE" w:rsidP="00CE1BDE">
      <w:pPr>
        <w:rPr>
          <w:lang w:bidi="fr-FR"/>
        </w:rPr>
      </w:pPr>
    </w:p>
    <w:p w14:paraId="14A6EEBA" w14:textId="632100A7" w:rsidR="00CE1BDE" w:rsidRPr="00CE1BDE" w:rsidRDefault="00CE1BDE" w:rsidP="00CE1BDE">
      <w:pPr>
        <w:rPr>
          <w:lang w:bidi="fr-FR"/>
        </w:rPr>
      </w:pPr>
    </w:p>
    <w:p w14:paraId="0422F185" w14:textId="4B982F8B" w:rsidR="00CE1BDE" w:rsidRPr="00CE1BDE" w:rsidRDefault="00CE1BDE" w:rsidP="00CE1BDE">
      <w:pPr>
        <w:rPr>
          <w:lang w:bidi="fr-FR"/>
        </w:rPr>
      </w:pPr>
    </w:p>
    <w:p w14:paraId="2864B220" w14:textId="3A124C2B" w:rsidR="00CE1BDE" w:rsidRPr="00CE1BDE" w:rsidRDefault="00CE1BDE" w:rsidP="00CE1BDE">
      <w:pPr>
        <w:rPr>
          <w:lang w:bidi="fr-FR"/>
        </w:rPr>
      </w:pPr>
    </w:p>
    <w:p w14:paraId="6B00DF97" w14:textId="1B8E991F" w:rsidR="00CE1BDE" w:rsidRPr="00CE1BDE" w:rsidRDefault="00CE1BDE" w:rsidP="00CE1BDE">
      <w:pPr>
        <w:rPr>
          <w:lang w:bidi="fr-FR"/>
        </w:rPr>
      </w:pPr>
    </w:p>
    <w:p w14:paraId="4894F814" w14:textId="15FDEB7D" w:rsidR="00CE1BDE" w:rsidRPr="00CE1BDE" w:rsidRDefault="00CE1BDE" w:rsidP="00CE1BDE">
      <w:pPr>
        <w:rPr>
          <w:lang w:bidi="fr-FR"/>
        </w:rPr>
      </w:pPr>
    </w:p>
    <w:p w14:paraId="493FD42E" w14:textId="30BBC446" w:rsidR="00CE1BDE" w:rsidRPr="00CE1BDE" w:rsidRDefault="00CE1BDE" w:rsidP="00CE1BDE">
      <w:pPr>
        <w:rPr>
          <w:lang w:bidi="fr-FR"/>
        </w:rPr>
      </w:pPr>
    </w:p>
    <w:p w14:paraId="2E6589EC" w14:textId="0868EA12" w:rsidR="00CE1BDE" w:rsidRPr="00CE1BDE" w:rsidRDefault="00CE1BDE" w:rsidP="00CE1BDE">
      <w:pPr>
        <w:rPr>
          <w:lang w:bidi="fr-FR"/>
        </w:rPr>
      </w:pPr>
    </w:p>
    <w:p w14:paraId="3BE86505" w14:textId="5D78384C" w:rsidR="00CE1BDE" w:rsidRPr="00CE1BDE" w:rsidRDefault="00CE1BDE" w:rsidP="00CE1BDE">
      <w:pPr>
        <w:rPr>
          <w:lang w:bidi="fr-FR"/>
        </w:rPr>
      </w:pPr>
    </w:p>
    <w:p w14:paraId="6814A063" w14:textId="7A59DB90" w:rsidR="00CE1BDE" w:rsidRPr="00CE1BDE" w:rsidRDefault="00CE1BDE" w:rsidP="00CE1BDE">
      <w:pPr>
        <w:rPr>
          <w:lang w:bidi="fr-FR"/>
        </w:rPr>
      </w:pPr>
    </w:p>
    <w:p w14:paraId="64492F34" w14:textId="66A4BC86" w:rsidR="00CE1BDE" w:rsidRPr="00CE1BDE" w:rsidRDefault="00CE1BDE" w:rsidP="00CE1BDE">
      <w:pPr>
        <w:rPr>
          <w:lang w:bidi="fr-FR"/>
        </w:rPr>
      </w:pPr>
    </w:p>
    <w:p w14:paraId="58E14A54" w14:textId="55ED56B3" w:rsidR="00CE1BDE" w:rsidRPr="00CE1BDE" w:rsidRDefault="00CE1BDE" w:rsidP="00CE1BDE">
      <w:pPr>
        <w:rPr>
          <w:lang w:bidi="fr-FR"/>
        </w:rPr>
      </w:pPr>
    </w:p>
    <w:p w14:paraId="0D23F73C" w14:textId="37D062FB" w:rsidR="00CE1BDE" w:rsidRPr="00CE1BDE" w:rsidRDefault="00CE1BDE" w:rsidP="00CE1BDE">
      <w:pPr>
        <w:rPr>
          <w:lang w:bidi="fr-FR"/>
        </w:rPr>
      </w:pPr>
    </w:p>
    <w:p w14:paraId="50721B23" w14:textId="4487F365" w:rsidR="00CE1BDE" w:rsidRPr="00CE1BDE" w:rsidRDefault="00CE1BDE" w:rsidP="00CE1BDE">
      <w:pPr>
        <w:rPr>
          <w:lang w:bidi="fr-FR"/>
        </w:rPr>
      </w:pPr>
    </w:p>
    <w:p w14:paraId="2E912FD3" w14:textId="12E48C18" w:rsidR="00CE1BDE" w:rsidRPr="00CE1BDE" w:rsidRDefault="00CE1BDE" w:rsidP="00CE1BDE">
      <w:pPr>
        <w:rPr>
          <w:lang w:bidi="fr-FR"/>
        </w:rPr>
      </w:pPr>
    </w:p>
    <w:p w14:paraId="64DF3169" w14:textId="617767ED" w:rsidR="00CE1BDE" w:rsidRPr="00CE1BDE" w:rsidRDefault="00CE1BDE" w:rsidP="00CE1BDE">
      <w:pPr>
        <w:rPr>
          <w:lang w:bidi="fr-FR"/>
        </w:rPr>
      </w:pPr>
    </w:p>
    <w:p w14:paraId="3CDAE6AF" w14:textId="34D09D85" w:rsidR="00CE1BDE" w:rsidRPr="00CE1BDE" w:rsidRDefault="00CE1BDE" w:rsidP="00CE1BDE">
      <w:pPr>
        <w:rPr>
          <w:lang w:bidi="fr-FR"/>
        </w:rPr>
      </w:pPr>
    </w:p>
    <w:p w14:paraId="4237B7E8" w14:textId="6E9708C9" w:rsidR="00CE1BDE" w:rsidRPr="00CE1BDE" w:rsidRDefault="00CE1BDE" w:rsidP="00CE1BDE">
      <w:pPr>
        <w:rPr>
          <w:lang w:bidi="fr-FR"/>
        </w:rPr>
      </w:pPr>
    </w:p>
    <w:p w14:paraId="3338E821" w14:textId="292DFD0D" w:rsidR="00CE1BDE" w:rsidRPr="00CE1BDE" w:rsidRDefault="00CE1BDE" w:rsidP="00CE1BDE">
      <w:pPr>
        <w:rPr>
          <w:lang w:bidi="fr-FR"/>
        </w:rPr>
      </w:pPr>
    </w:p>
    <w:p w14:paraId="6451A500" w14:textId="2B33E391" w:rsidR="00CE1BDE" w:rsidRPr="00CE1BDE" w:rsidRDefault="00CE1BDE" w:rsidP="00CE1BDE">
      <w:pPr>
        <w:rPr>
          <w:lang w:bidi="fr-FR"/>
        </w:rPr>
      </w:pPr>
    </w:p>
    <w:p w14:paraId="00AE011B" w14:textId="2E6D0A9A" w:rsidR="00CE1BDE" w:rsidRPr="00CE1BDE" w:rsidRDefault="00CE1BDE" w:rsidP="00CE1BDE">
      <w:pPr>
        <w:rPr>
          <w:lang w:bidi="fr-FR"/>
        </w:rPr>
      </w:pPr>
    </w:p>
    <w:p w14:paraId="283C8CB7" w14:textId="35EF147F" w:rsidR="00CE1BDE" w:rsidRPr="00CE1BDE" w:rsidRDefault="00CE1BDE" w:rsidP="00CE1BDE">
      <w:pPr>
        <w:rPr>
          <w:lang w:bidi="fr-FR"/>
        </w:rPr>
      </w:pPr>
    </w:p>
    <w:p w14:paraId="2FF21D53" w14:textId="765BB864" w:rsidR="00CE1BDE" w:rsidRPr="00CE1BDE" w:rsidRDefault="00CE1BDE" w:rsidP="00CE1BDE">
      <w:pPr>
        <w:rPr>
          <w:lang w:bidi="fr-FR"/>
        </w:rPr>
      </w:pPr>
    </w:p>
    <w:p w14:paraId="37BDB9DB" w14:textId="048FE532" w:rsidR="00CE1BDE" w:rsidRPr="00CE1BDE" w:rsidRDefault="00CE1BDE" w:rsidP="00CE1BDE">
      <w:pPr>
        <w:rPr>
          <w:lang w:bidi="fr-FR"/>
        </w:rPr>
      </w:pPr>
    </w:p>
    <w:p w14:paraId="1F587274" w14:textId="1F2B83F7" w:rsidR="00CE1BDE" w:rsidRPr="00CE1BDE" w:rsidRDefault="00CE1BDE" w:rsidP="00CE1BDE">
      <w:pPr>
        <w:rPr>
          <w:lang w:bidi="fr-FR"/>
        </w:rPr>
      </w:pPr>
    </w:p>
    <w:p w14:paraId="63725A91" w14:textId="35096397" w:rsidR="00CE1BDE" w:rsidRPr="00CE1BDE" w:rsidRDefault="00CE1BDE" w:rsidP="00CE1BDE">
      <w:pPr>
        <w:rPr>
          <w:lang w:bidi="fr-FR"/>
        </w:rPr>
      </w:pPr>
    </w:p>
    <w:p w14:paraId="443E5572" w14:textId="2660DC18" w:rsidR="00CE1BDE" w:rsidRPr="00CE1BDE" w:rsidRDefault="00CE1BDE" w:rsidP="00CE1BDE">
      <w:pPr>
        <w:rPr>
          <w:lang w:bidi="fr-FR"/>
        </w:rPr>
      </w:pPr>
    </w:p>
    <w:p w14:paraId="6CE84AD9" w14:textId="0171440C" w:rsidR="00CE1BDE" w:rsidRPr="00CE1BDE" w:rsidRDefault="00323A76" w:rsidP="00CE1BDE">
      <w:pPr>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714C3C73">
                <wp:simplePos x="0" y="0"/>
                <wp:positionH relativeFrom="margin">
                  <wp:align>right</wp:align>
                </wp:positionH>
                <wp:positionV relativeFrom="paragraph">
                  <wp:posOffset>29063</wp:posOffset>
                </wp:positionV>
                <wp:extent cx="443132"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3132" cy="398145"/>
                        </a:xfrm>
                        <a:prstGeom prst="rect">
                          <a:avLst/>
                        </a:prstGeom>
                        <a:blipFill>
                          <a:blip r:embed="rId89">
                            <a:extLst>
                              <a:ext uri="{96DAC541-7B7A-43D3-8B79-37D633B846F1}">
                                <asvg:svgBlip xmlns:asvg="http://schemas.microsoft.com/office/drawing/2016/SVG/main" r:embed="rId9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6" style="position:absolute;margin-left:-16.3pt;margin-top:2.3pt;width:34.9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RMkMxNwAAAAEAQAADwAA&#10;AGRycy9kb3ducmV2LnhtbEyPQUvDQBCF74L/YRnBi9hNVaLGTIoW6kFRMNWet9kxCc3Ohuy2Sf+9&#10;40lPj+EN730vX0yuUwcaQusZYT5LQBFX3rZcI3yuV5d3oEI0bE3nmRCOFGBRnJ7kJrN+5A86lLFW&#10;EsIhMwhNjH2mdagacibMfE8s3rcfnIlyDrW2gxkl3HX6KklS7UzL0tCYnpYNVbty7xA2T/51fHvn&#10;r/XuuKTy4vlltZmniOdn0+MDqEhT/HuGX3xBh0KYtn7PNqgOQYZEhJsUlJjpvczYit5egy5y/R++&#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" stroked="f" strokeweight="1pt">
                <v:fill r:id="rId9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37094FB" w14:textId="4DCF9B5F" w:rsidR="00CE1BDE" w:rsidRPr="00CE1BDE" w:rsidRDefault="00CE1BDE" w:rsidP="00CE1BDE">
      <w:pPr>
        <w:rPr>
          <w:lang w:bidi="fr-FR"/>
        </w:rPr>
      </w:pPr>
    </w:p>
    <w:p w14:paraId="287E3271" w14:textId="4651346C" w:rsidR="00CE1BDE" w:rsidRPr="00CE1BDE" w:rsidRDefault="00CE1BDE" w:rsidP="00CE1BDE">
      <w:pPr>
        <w:rPr>
          <w:lang w:bidi="fr-FR"/>
        </w:rPr>
      </w:pPr>
    </w:p>
    <w:p w14:paraId="207FB6BE" w14:textId="1861E832" w:rsidR="00CE1BDE" w:rsidRPr="00CE1BDE" w:rsidRDefault="00547EE5" w:rsidP="00CE1BDE">
      <w:pPr>
        <w:rPr>
          <w:lang w:bidi="fr-FR"/>
        </w:rPr>
      </w:pPr>
      <w:r>
        <w:rPr>
          <w:noProof/>
          <w:lang w:bidi="fr-FR"/>
        </w:rPr>
        <mc:AlternateContent>
          <mc:Choice Requires="wps">
            <w:drawing>
              <wp:anchor distT="0" distB="0" distL="114300" distR="114300" simplePos="0" relativeHeight="251666944" behindDoc="0" locked="0" layoutInCell="1" allowOverlap="1" wp14:anchorId="5AA01BEE" wp14:editId="42C72922">
                <wp:simplePos x="0" y="0"/>
                <wp:positionH relativeFrom="column">
                  <wp:posOffset>7753350</wp:posOffset>
                </wp:positionH>
                <wp:positionV relativeFrom="paragraph">
                  <wp:posOffset>10160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7" type="#_x0000_t202" style="position:absolute;margin-left:610.5pt;margin-top:.8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p>
    <w:p w14:paraId="2D943E6C" w14:textId="648CC2E0" w:rsidR="00CE1BDE" w:rsidRPr="00CE1BDE" w:rsidRDefault="00CE1BDE" w:rsidP="00CE1BDE">
      <w:pPr>
        <w:rPr>
          <w:lang w:bidi="fr-FR"/>
        </w:rPr>
      </w:pPr>
    </w:p>
    <w:p w14:paraId="4061C5FB" w14:textId="3A91BDC9" w:rsidR="00CE1BDE" w:rsidRPr="00CE1BDE" w:rsidRDefault="00CE1BDE" w:rsidP="00CE1BDE">
      <w:pPr>
        <w:rPr>
          <w:lang w:bidi="fr-FR"/>
        </w:rPr>
      </w:pPr>
    </w:p>
    <w:p w14:paraId="301681CB" w14:textId="23B8C000" w:rsidR="00CE1BDE" w:rsidRPr="00CE1BDE" w:rsidRDefault="00CE1BDE" w:rsidP="00CE1BDE">
      <w:pPr>
        <w:rPr>
          <w:lang w:bidi="fr-FR"/>
        </w:rPr>
      </w:pPr>
    </w:p>
    <w:p w14:paraId="01B477AF" w14:textId="1BC36E9B" w:rsidR="00CE1BDE" w:rsidRDefault="00547EE5" w:rsidP="00CE1BDE">
      <w:pPr>
        <w:rPr>
          <w:lang w:bidi="fr-FR"/>
        </w:rPr>
      </w:pPr>
      <w:r>
        <w:rPr>
          <w:noProof/>
        </w:rPr>
        <mc:AlternateContent>
          <mc:Choice Requires="wps">
            <w:drawing>
              <wp:anchor distT="0" distB="0" distL="114300" distR="114300" simplePos="0" relativeHeight="251706368" behindDoc="0" locked="0" layoutInCell="1" allowOverlap="1" wp14:anchorId="2A0AF980" wp14:editId="7A0D8691">
                <wp:simplePos x="0" y="0"/>
                <wp:positionH relativeFrom="column">
                  <wp:posOffset>8292465</wp:posOffset>
                </wp:positionH>
                <wp:positionV relativeFrom="paragraph">
                  <wp:posOffset>12065</wp:posOffset>
                </wp:positionV>
                <wp:extent cx="3390900" cy="314325"/>
                <wp:effectExtent l="0" t="0" r="19050" b="28575"/>
                <wp:wrapNone/>
                <wp:docPr id="130" name="Zone de texte 130"/>
                <wp:cNvGraphicFramePr/>
                <a:graphic xmlns:a="http://schemas.openxmlformats.org/drawingml/2006/main">
                  <a:graphicData uri="http://schemas.microsoft.com/office/word/2010/wordprocessingShape">
                    <wps:wsp>
                      <wps:cNvSpPr txBox="1"/>
                      <wps:spPr>
                        <a:xfrm>
                          <a:off x="0" y="0"/>
                          <a:ext cx="3390900" cy="3143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A56A560" w14:textId="283985C1" w:rsidR="00547EE5" w:rsidRPr="005B591B" w:rsidRDefault="00547EE5" w:rsidP="00547EE5">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AF980" id="Zone de texte 130" o:spid="_x0000_s1098" type="#_x0000_t202" style="position:absolute;margin-left:652.95pt;margin-top:.95pt;width:267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" fillcolor="white [3201]" strokecolor="#63a7da [3209]" strokeweight="1pt">
                <v:textbox>
                  <w:txbxContent>
                    <w:p w14:paraId="0A56A560" w14:textId="283985C1" w:rsidR="00547EE5" w:rsidRPr="005B591B" w:rsidRDefault="00547EE5" w:rsidP="00547EE5">
                      <w:pPr>
                        <w:jc w:val="center"/>
                        <w:rPr>
                          <w:rFonts w:asciiTheme="minorHAnsi" w:hAnsiTheme="minorHAnsi" w:cstheme="minorHAnsi"/>
                          <w:sz w:val="28"/>
                          <w:szCs w:val="28"/>
                          <w:lang w:val="fr-BE"/>
                        </w:rPr>
                      </w:pPr>
                      <w:r w:rsidRPr="005B591B">
                        <w:rPr>
                          <w:rFonts w:asciiTheme="minorHAnsi" w:hAnsiTheme="minorHAnsi" w:cstheme="minorHAnsi"/>
                          <w:sz w:val="28"/>
                          <w:szCs w:val="28"/>
                          <w:lang w:val="fr-BE"/>
                        </w:rPr>
                        <w:t xml:space="preserve">Pas de filière sur le </w:t>
                      </w:r>
                      <w:r w:rsidR="00323A76">
                        <w:rPr>
                          <w:rFonts w:asciiTheme="minorHAnsi" w:hAnsiTheme="minorHAnsi" w:cstheme="minorHAnsi"/>
                          <w:sz w:val="28"/>
                          <w:szCs w:val="28"/>
                          <w:lang w:val="fr-BE"/>
                        </w:rPr>
                        <w:t>B</w:t>
                      </w:r>
                      <w:r w:rsidRPr="005B591B">
                        <w:rPr>
                          <w:rFonts w:asciiTheme="minorHAnsi" w:hAnsiTheme="minorHAnsi" w:cstheme="minorHAnsi"/>
                          <w:sz w:val="28"/>
                          <w:szCs w:val="28"/>
                          <w:lang w:val="fr-BE"/>
                        </w:rPr>
                        <w:t>assin en 2021</w:t>
                      </w:r>
                    </w:p>
                  </w:txbxContent>
                </v:textbox>
              </v:shape>
            </w:pict>
          </mc:Fallback>
        </mc:AlternateContent>
      </w:r>
    </w:p>
    <w:p w14:paraId="199FDB67" w14:textId="535FC2DD" w:rsidR="00CE1BDE" w:rsidRPr="00CE1BDE" w:rsidRDefault="00CE1BDE" w:rsidP="00547EE5">
      <w:pPr>
        <w:tabs>
          <w:tab w:val="left" w:pos="12735"/>
        </w:tabs>
        <w:rPr>
          <w:lang w:bidi="fr-FR"/>
        </w:rPr>
      </w:pPr>
      <w:r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704320" behindDoc="0" locked="0" layoutInCell="1" allowOverlap="1" wp14:anchorId="577FEF5A" wp14:editId="744B2C6B">
                <wp:simplePos x="0" y="0"/>
                <wp:positionH relativeFrom="column">
                  <wp:posOffset>1762125</wp:posOffset>
                </wp:positionH>
                <wp:positionV relativeFrom="paragraph">
                  <wp:posOffset>13335</wp:posOffset>
                </wp:positionV>
                <wp:extent cx="1219200" cy="1176020"/>
                <wp:effectExtent l="0" t="0" r="0" b="5080"/>
                <wp:wrapNone/>
                <wp:docPr id="1099" name="Groupe 1099"/>
                <wp:cNvGraphicFramePr/>
                <a:graphic xmlns:a="http://schemas.openxmlformats.org/drawingml/2006/main">
                  <a:graphicData uri="http://schemas.microsoft.com/office/word/2010/wordprocessingGroup">
                    <wpg:wgp>
                      <wpg:cNvGrpSpPr/>
                      <wpg:grpSpPr>
                        <a:xfrm>
                          <a:off x="0" y="0"/>
                          <a:ext cx="1219200" cy="1176020"/>
                          <a:chOff x="-341007" y="-147548"/>
                          <a:chExt cx="1503163" cy="1436712"/>
                        </a:xfrm>
                      </wpg:grpSpPr>
                      <pic:pic xmlns:pic="http://schemas.openxmlformats.org/drawingml/2006/picture">
                        <pic:nvPicPr>
                          <pic:cNvPr id="1100" name="Graphique 1100"/>
                          <pic:cNvPicPr>
                            <a:picLocks noChangeAspect="1"/>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174915" y="-147548"/>
                            <a:ext cx="564515" cy="564515"/>
                          </a:xfrm>
                          <a:prstGeom prst="rect">
                            <a:avLst/>
                          </a:prstGeom>
                        </pic:spPr>
                      </pic:pic>
                      <wps:wsp>
                        <wps:cNvPr id="1101" name="Zone de texte 1101"/>
                        <wps:cNvSpPr txBox="1"/>
                        <wps:spPr>
                          <a:xfrm>
                            <a:off x="-341007" y="468770"/>
                            <a:ext cx="1503163" cy="820394"/>
                          </a:xfrm>
                          <a:prstGeom prst="rect">
                            <a:avLst/>
                          </a:prstGeom>
                          <a:noFill/>
                          <a:ln w="6350">
                            <a:noFill/>
                          </a:ln>
                        </wps:spPr>
                        <wps:txbx>
                          <w:txbxContent>
                            <w:p w14:paraId="78CA1BEC" w14:textId="6A386973" w:rsidR="00CE1BDE" w:rsidRPr="00CE1BDE" w:rsidRDefault="00CE1BDE" w:rsidP="00CE1BDE">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FEF5A" id="Groupe 1099" o:spid="_x0000_s1099" style="position:absolute;margin-left:138.75pt;margin-top:1.05pt;width:96pt;height:92.6pt;z-index:251704320;mso-width-relative:margin;mso-height-relative:margin" coordorigin="-3410,-1475" coordsize="15031,1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">
                <v:shape id="Graphique 1100" o:spid="_x0000_s1100"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94" o:title=""/>
                </v:shape>
                <v:shape id="Zone de texte 1101" o:spid="_x0000_s1101" type="#_x0000_t202" style="position:absolute;left:-3410;top:4687;width:15031;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78CA1BEC" w14:textId="6A386973" w:rsidR="00CE1BDE" w:rsidRPr="00CE1BDE" w:rsidRDefault="00CE1BDE" w:rsidP="00CE1BDE">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v:textbox>
                </v:shape>
              </v:group>
            </w:pict>
          </mc:Fallback>
        </mc:AlternateContent>
      </w:r>
      <w:r w:rsidR="00547EE5">
        <w:rPr>
          <w:lang w:bidi="fr-FR"/>
        </w:rPr>
        <w:tab/>
      </w:r>
    </w:p>
    <w:p w14:paraId="29ECF0A8" w14:textId="33209AE6" w:rsidR="00CE1BDE" w:rsidRDefault="00CE1BDE" w:rsidP="00CE1BDE">
      <w:pPr>
        <w:rPr>
          <w:lang w:bidi="fr-FR"/>
        </w:rPr>
      </w:pPr>
    </w:p>
    <w:p w14:paraId="042DB55B" w14:textId="65496D63" w:rsidR="00CE1BDE" w:rsidRPr="00CE1BDE" w:rsidRDefault="00CE1BDE" w:rsidP="00CE1BDE">
      <w:pPr>
        <w:tabs>
          <w:tab w:val="left" w:pos="1980"/>
        </w:tabs>
        <w:rPr>
          <w:lang w:bidi="fr-FR"/>
        </w:rPr>
      </w:pPr>
      <w:r>
        <w:rPr>
          <w:lang w:bidi="fr-FR"/>
        </w:rPr>
        <w:tab/>
      </w:r>
    </w:p>
    <w:sectPr w:rsidR="00CE1BDE" w:rsidRPr="00CE1BDE"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356DA" w14:textId="77777777" w:rsidR="00641F2F" w:rsidRDefault="00641F2F" w:rsidP="0063464B">
      <w:r>
        <w:separator/>
      </w:r>
    </w:p>
  </w:endnote>
  <w:endnote w:type="continuationSeparator" w:id="0">
    <w:p w14:paraId="0127F199" w14:textId="77777777" w:rsidR="00641F2F" w:rsidRDefault="00641F2F" w:rsidP="0063464B">
      <w:r>
        <w:continuationSeparator/>
      </w:r>
    </w:p>
  </w:endnote>
  <w:endnote w:type="continuationNotice" w:id="1">
    <w:p w14:paraId="75946298" w14:textId="77777777" w:rsidR="00641F2F" w:rsidRDefault="00641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DF0EB" w14:textId="77777777" w:rsidR="00641F2F" w:rsidRDefault="00641F2F" w:rsidP="0063464B">
      <w:r>
        <w:separator/>
      </w:r>
    </w:p>
  </w:footnote>
  <w:footnote w:type="continuationSeparator" w:id="0">
    <w:p w14:paraId="04258745" w14:textId="77777777" w:rsidR="00641F2F" w:rsidRDefault="00641F2F" w:rsidP="0063464B">
      <w:r>
        <w:continuationSeparator/>
      </w:r>
    </w:p>
  </w:footnote>
  <w:footnote w:type="continuationNotice" w:id="1">
    <w:p w14:paraId="0F4ECDF4" w14:textId="77777777" w:rsidR="00641F2F" w:rsidRDefault="00641F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alt="Homme" style="width:5pt;height:8.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1939021505">
    <w:abstractNumId w:val="1"/>
  </w:num>
  <w:num w:numId="2" w16cid:durableId="1667367908">
    <w:abstractNumId w:val="0"/>
  </w:num>
  <w:num w:numId="3" w16cid:durableId="187135379">
    <w:abstractNumId w:val="2"/>
  </w:num>
  <w:num w:numId="4" w16cid:durableId="2419180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A76"/>
    <w:rsid w:val="00323B64"/>
    <w:rsid w:val="00324278"/>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179F"/>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276FF"/>
    <w:rsid w:val="0053018B"/>
    <w:rsid w:val="005301CE"/>
    <w:rsid w:val="005311DC"/>
    <w:rsid w:val="0053124C"/>
    <w:rsid w:val="00535403"/>
    <w:rsid w:val="00547EE5"/>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591B"/>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1F2F"/>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1F1F"/>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C22CA"/>
    <w:rsid w:val="00CD67E5"/>
    <w:rsid w:val="00CE05AF"/>
    <w:rsid w:val="00CE1245"/>
    <w:rsid w:val="00CE1BDE"/>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059C"/>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14AD"/>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5ABA"/>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6AB8"/>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svg"/><Relationship Id="rId21" Type="http://schemas.openxmlformats.org/officeDocument/2006/relationships/image" Target="media/image100.png"/><Relationship Id="rId42" Type="http://schemas.openxmlformats.org/officeDocument/2006/relationships/image" Target="media/image24.svg"/><Relationship Id="rId63" Type="http://schemas.openxmlformats.org/officeDocument/2006/relationships/image" Target="media/image360.png"/><Relationship Id="rId68" Type="http://schemas.openxmlformats.org/officeDocument/2006/relationships/diagramColors" Target="diagrams/colors2.xml"/><Relationship Id="rId84" Type="http://schemas.openxmlformats.org/officeDocument/2006/relationships/image" Target="media/image47.emf"/><Relationship Id="rId89" Type="http://schemas.openxmlformats.org/officeDocument/2006/relationships/image" Target="media/image4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svg"/><Relationship Id="rId53" Type="http://schemas.openxmlformats.org/officeDocument/2006/relationships/image" Target="media/image30.png"/><Relationship Id="rId58" Type="http://schemas.openxmlformats.org/officeDocument/2006/relationships/image" Target="media/image330.svg"/><Relationship Id="rId74" Type="http://schemas.openxmlformats.org/officeDocument/2006/relationships/image" Target="media/image390.svg"/><Relationship Id="rId79" Type="http://schemas.openxmlformats.org/officeDocument/2006/relationships/diagramQuickStyle" Target="diagrams/quickStyle3.xml"/><Relationship Id="rId5" Type="http://schemas.openxmlformats.org/officeDocument/2006/relationships/numbering" Target="numbering.xml"/><Relationship Id="rId90" Type="http://schemas.openxmlformats.org/officeDocument/2006/relationships/image" Target="media/image50.svg"/><Relationship Id="rId95" Type="http://schemas.openxmlformats.org/officeDocument/2006/relationships/fontTable" Target="fontTable.xml"/><Relationship Id="rId22" Type="http://schemas.openxmlformats.org/officeDocument/2006/relationships/image" Target="media/image110.svg"/><Relationship Id="rId27" Type="http://schemas.openxmlformats.org/officeDocument/2006/relationships/diagramData" Target="diagrams/data1.xml"/><Relationship Id="rId43" Type="http://schemas.openxmlformats.org/officeDocument/2006/relationships/image" Target="media/image25.svg"/><Relationship Id="rId48" Type="http://schemas.openxmlformats.org/officeDocument/2006/relationships/image" Target="media/image29.png"/><Relationship Id="rId64" Type="http://schemas.openxmlformats.org/officeDocument/2006/relationships/image" Target="media/image370.svg"/><Relationship Id="rId69" Type="http://schemas.microsoft.com/office/2007/relationships/diagramDrawing" Target="diagrams/drawing2.xml"/><Relationship Id="rId8" Type="http://schemas.openxmlformats.org/officeDocument/2006/relationships/webSettings" Target="webSettings.xml"/><Relationship Id="rId51" Type="http://schemas.openxmlformats.org/officeDocument/2006/relationships/image" Target="media/image300.png"/><Relationship Id="rId80" Type="http://schemas.openxmlformats.org/officeDocument/2006/relationships/diagramColors" Target="diagrams/colors3.xml"/><Relationship Id="rId85" Type="http://schemas.openxmlformats.org/officeDocument/2006/relationships/hyperlink" Target="http://www.bassinefe-hainautcentre.be/le-rapport-analytique-et-prospectif" TargetMode="External"/><Relationship Id="rId93" Type="http://schemas.openxmlformats.org/officeDocument/2006/relationships/image" Target="media/image52.sv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svg"/><Relationship Id="rId25" Type="http://schemas.openxmlformats.org/officeDocument/2006/relationships/image" Target="media/image120.png"/><Relationship Id="rId33" Type="http://schemas.openxmlformats.org/officeDocument/2006/relationships/image" Target="media/image15.svg"/><Relationship Id="rId38" Type="http://schemas.openxmlformats.org/officeDocument/2006/relationships/image" Target="media/image20.png"/><Relationship Id="rId59" Type="http://schemas.openxmlformats.org/officeDocument/2006/relationships/image" Target="media/image340.png"/><Relationship Id="rId67" Type="http://schemas.openxmlformats.org/officeDocument/2006/relationships/diagramQuickStyle" Target="diagrams/quickStyle2.xml"/><Relationship Id="rId20" Type="http://schemas.openxmlformats.org/officeDocument/2006/relationships/image" Target="media/image11.svg"/><Relationship Id="rId41" Type="http://schemas.openxmlformats.org/officeDocument/2006/relationships/image" Target="media/image23.png"/><Relationship Id="rId54" Type="http://schemas.openxmlformats.org/officeDocument/2006/relationships/image" Target="media/image31.svg"/><Relationship Id="rId62" Type="http://schemas.openxmlformats.org/officeDocument/2006/relationships/image" Target="media/image35.svg"/><Relationship Id="rId70" Type="http://schemas.openxmlformats.org/officeDocument/2006/relationships/image" Target="media/image36.png"/><Relationship Id="rId75" Type="http://schemas.openxmlformats.org/officeDocument/2006/relationships/image" Target="media/image38.png"/><Relationship Id="rId83" Type="http://schemas.openxmlformats.org/officeDocument/2006/relationships/image" Target="media/image45.emf"/><Relationship Id="rId88" Type="http://schemas.openxmlformats.org/officeDocument/2006/relationships/image" Target="media/image53.png"/><Relationship Id="rId91" Type="http://schemas.openxmlformats.org/officeDocument/2006/relationships/image" Target="media/image5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20.pn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26.png"/><Relationship Id="rId52" Type="http://schemas.openxmlformats.org/officeDocument/2006/relationships/image" Target="media/image310.svg"/><Relationship Id="rId60" Type="http://schemas.openxmlformats.org/officeDocument/2006/relationships/image" Target="media/image350.svg"/><Relationship Id="rId65" Type="http://schemas.openxmlformats.org/officeDocument/2006/relationships/diagramData" Target="diagrams/data2.xml"/><Relationship Id="rId73" Type="http://schemas.openxmlformats.org/officeDocument/2006/relationships/image" Target="media/image380.png"/><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image" Target="media/image47.png"/><Relationship Id="rId94"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svg"/><Relationship Id="rId34" Type="http://schemas.openxmlformats.org/officeDocument/2006/relationships/image" Target="media/image16.png"/><Relationship Id="rId50" Type="http://schemas.openxmlformats.org/officeDocument/2006/relationships/image" Target="media/image29.svg"/><Relationship Id="rId55" Type="http://schemas.openxmlformats.org/officeDocument/2006/relationships/image" Target="media/image32.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37.sv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13.svg"/><Relationship Id="rId40" Type="http://schemas.openxmlformats.org/officeDocument/2006/relationships/image" Target="media/image22.svg"/><Relationship Id="rId45" Type="http://schemas.openxmlformats.org/officeDocument/2006/relationships/image" Target="media/image27.svg"/><Relationship Id="rId66" Type="http://schemas.openxmlformats.org/officeDocument/2006/relationships/diagramLayout" Target="diagrams/layout2.xml"/><Relationship Id="rId87" Type="http://schemas.openxmlformats.org/officeDocument/2006/relationships/image" Target="media/image48.svg"/><Relationship Id="rId61" Type="http://schemas.openxmlformats.org/officeDocument/2006/relationships/image" Target="media/image34.png"/><Relationship Id="rId82" Type="http://schemas.openxmlformats.org/officeDocument/2006/relationships/hyperlink" Target="http://www.bassinefe-hainautcentre.be/le-rapport-analytique-et-prospectif"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diagramColors" Target="diagrams/colors1.xml"/><Relationship Id="rId35" Type="http://schemas.openxmlformats.org/officeDocument/2006/relationships/image" Target="media/image17.svg"/><Relationship Id="rId56" Type="http://schemas.openxmlformats.org/officeDocument/2006/relationships/image" Target="media/image33.svg"/><Relationship Id="rId77"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svg"/><Relationship Id="rId5" Type="http://schemas.openxmlformats.org/officeDocument/2006/relationships/image" Target="../media/image43.png"/><Relationship Id="rId4" Type="http://schemas.openxmlformats.org/officeDocument/2006/relationships/image" Target="../media/image42.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svg"/><Relationship Id="rId5" Type="http://schemas.openxmlformats.org/officeDocument/2006/relationships/image" Target="../media/image43.png"/><Relationship Id="rId4" Type="http://schemas.openxmlformats.org/officeDocument/2006/relationships/image" Target="../media/image42.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CC861FB8-7BA2-481D-B7E6-508064C56FBA}">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a:t>
          </a:r>
        </a:p>
      </dgm:t>
    </dgm:pt>
    <dgm:pt modelId="{9DAF29D6-448B-4C8C-A7D1-7E94E723B7A4}" type="parTrans" cxnId="{DBB8461D-C2D9-4848-90BA-7D60E7513A2E}">
      <dgm:prSet/>
      <dgm:spPr>
        <a:ln>
          <a:solidFill>
            <a:srgbClr val="63A7DA"/>
          </a:solidFill>
        </a:ln>
      </dgm:spPr>
      <dgm:t>
        <a:bodyPr/>
        <a:lstStyle/>
        <a:p>
          <a:endParaRPr lang="fr-BE"/>
        </a:p>
      </dgm:t>
    </dgm:pt>
    <dgm:pt modelId="{BF66B857-3A4B-4662-A1F5-C1469F87E738}" type="sibTrans" cxnId="{DBB8461D-C2D9-4848-90BA-7D60E7513A2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D5018C5-60C1-43B8-9FC2-C9D9A4DA8D18}" type="pres">
      <dgm:prSet presAssocID="{9DAF29D6-448B-4C8C-A7D1-7E94E723B7A4}" presName="Name13" presStyleLbl="parChTrans1D2" presStyleIdx="0" presStyleCnt="1"/>
      <dgm:spPr/>
    </dgm:pt>
    <dgm:pt modelId="{CBFA5F4A-7E1C-41A7-A5F4-50D03B9AAAC2}" type="pres">
      <dgm:prSet presAssocID="{CC861FB8-7BA2-481D-B7E6-508064C56FBA}"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DBB8461D-C2D9-4848-90BA-7D60E7513A2E}" srcId="{E1E31A27-682F-4524-8836-4107CDEC5323}" destId="{CC861FB8-7BA2-481D-B7E6-508064C56FBA}" srcOrd="0" destOrd="0" parTransId="{9DAF29D6-448B-4C8C-A7D1-7E94E723B7A4}" sibTransId="{BF66B857-3A4B-4662-A1F5-C1469F87E738}"/>
    <dgm:cxn modelId="{14D70326-2285-454D-B590-E2AA5781F3F0}"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C8E16BCB-F7D3-4693-8221-1E7393F29B1F}" type="presOf" srcId="{CC861FB8-7BA2-481D-B7E6-508064C56FBA}" destId="{CBFA5F4A-7E1C-41A7-A5F4-50D03B9AAAC2}" srcOrd="0" destOrd="0" presId="urn:microsoft.com/office/officeart/2005/8/layout/hierarchy3"/>
    <dgm:cxn modelId="{E08160D0-4256-49B0-BD65-D308A2DEFDAA}" type="presOf" srcId="{9DAF29D6-448B-4C8C-A7D1-7E94E723B7A4}" destId="{2D5018C5-60C1-43B8-9FC2-C9D9A4DA8D1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1F11BE14-CBC0-4B75-93F1-9D16A8D50192}" type="presParOf" srcId="{D9F353A7-6BA6-4618-9297-C380F5C53C3D}" destId="{2D5018C5-60C1-43B8-9FC2-C9D9A4DA8D18}" srcOrd="0" destOrd="0" presId="urn:microsoft.com/office/officeart/2005/8/layout/hierarchy3"/>
    <dgm:cxn modelId="{2CB22AF5-2729-47B0-813F-6B6A673C6241}" type="presParOf" srcId="{D9F353A7-6BA6-4618-9297-C380F5C53C3D}" destId="{CBFA5F4A-7E1C-41A7-A5F4-50D03B9AAAC2}"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9042" custLinFactNeighborY="1981">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7379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-46%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2D5018C5-60C1-43B8-9FC2-C9D9A4DA8D18}">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CBFA5F4A-7E1C-41A7-A5F4-50D03B9AAAC2}">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13092" y="1590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713092" y="1590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73</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-46%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7379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601B4-0268-4313-B281-4C8CEF12B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A13536-C13C-4484-870E-F5AF03A1D3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51B62116-B36B-4156-9974-F7F726FAF5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12</TotalTime>
  <Pages>2</Pages>
  <Words>50</Words>
  <Characters>279</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12</cp:revision>
  <cp:lastPrinted>2021-12-24T10:51:00Z</cp:lastPrinted>
  <dcterms:created xsi:type="dcterms:W3CDTF">2022-03-03T13:51:00Z</dcterms:created>
  <dcterms:modified xsi:type="dcterms:W3CDTF">2023-11-28T14:12:00Z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