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E5A87B8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FB17AA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E5A87B8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FB17AA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25F1A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E193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9373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C1F03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A7FD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D1466B5" w:rsidR="00902688" w:rsidRDefault="008B441A" w:rsidP="00F576BD">
      <w:pPr>
        <w:rPr>
          <w:noProof/>
          <w:lang w:bidi="fr-FR"/>
        </w:rPr>
      </w:pPr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5B781DF5">
                <wp:simplePos x="0" y="0"/>
                <wp:positionH relativeFrom="page">
                  <wp:posOffset>8586470</wp:posOffset>
                </wp:positionH>
                <wp:positionV relativeFrom="paragraph">
                  <wp:posOffset>8693785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676.1pt;margin-top:684.55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XzGQ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4AFE9" wp14:editId="20199997">
                <wp:simplePos x="0" y="0"/>
                <wp:positionH relativeFrom="column">
                  <wp:posOffset>8162925</wp:posOffset>
                </wp:positionH>
                <wp:positionV relativeFrom="paragraph">
                  <wp:posOffset>7188200</wp:posOffset>
                </wp:positionV>
                <wp:extent cx="3968750" cy="118110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899C7A6" w:rsidR="007F77C0" w:rsidRPr="0073618A" w:rsidRDefault="00CA745B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092EC424" w:rsidR="007F77C0" w:rsidRPr="0073618A" w:rsidRDefault="0073618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spécialisé </w:t>
                            </w:r>
                          </w:p>
                          <w:p w14:paraId="7C12B7BA" w14:textId="2FBF165D" w:rsidR="007F77C0" w:rsidRPr="0073618A" w:rsidRDefault="00DA3C0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A2738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Centre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IFAPME </w:t>
                            </w:r>
                          </w:p>
                          <w:p w14:paraId="55ACE7EE" w14:textId="6634063D" w:rsidR="007F77C0" w:rsidRDefault="00CD4FC2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A2738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CISP </w:t>
                            </w:r>
                          </w:p>
                          <w:p w14:paraId="74E04B77" w14:textId="6E305D82" w:rsidR="00CD4FC2" w:rsidRDefault="00CD4FC2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Forem</w:t>
                            </w:r>
                          </w:p>
                          <w:p w14:paraId="33DF0E5A" w14:textId="1B68000F" w:rsidR="00DA3C04" w:rsidRPr="0073618A" w:rsidRDefault="008B441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40546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blissement </w:t>
                            </w:r>
                            <w:r w:rsidR="0066749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’enseignement en alternance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642.75pt;margin-top:566pt;width:312.5pt;height:9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" fillcolor="white [3201]" stroked="f" strokeweight=".5pt">
                <v:textbox>
                  <w:txbxContent>
                    <w:p w14:paraId="784EFCBB" w14:textId="7899C7A6" w:rsidR="007F77C0" w:rsidRPr="0073618A" w:rsidRDefault="00CA745B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092EC424" w:rsidR="007F77C0" w:rsidRPr="0073618A" w:rsidRDefault="0073618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spécialisé </w:t>
                      </w:r>
                    </w:p>
                    <w:p w14:paraId="7C12B7BA" w14:textId="2FBF165D" w:rsidR="007F77C0" w:rsidRPr="0073618A" w:rsidRDefault="00DA3C0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A2738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Centre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IFAPME </w:t>
                      </w:r>
                    </w:p>
                    <w:p w14:paraId="55ACE7EE" w14:textId="6634063D" w:rsidR="007F77C0" w:rsidRDefault="00CD4FC2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A2738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CISP </w:t>
                      </w:r>
                    </w:p>
                    <w:p w14:paraId="74E04B77" w14:textId="6E305D82" w:rsidR="00CD4FC2" w:rsidRDefault="00CD4FC2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Forem</w:t>
                      </w:r>
                    </w:p>
                    <w:p w14:paraId="33DF0E5A" w14:textId="1B68000F" w:rsidR="00DA3C04" w:rsidRPr="0073618A" w:rsidRDefault="008B441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40546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blissement </w:t>
                      </w:r>
                      <w:r w:rsidR="0066749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’enseignement en alternance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DA3C0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E0A07B" wp14:editId="5087E82C">
                <wp:simplePos x="0" y="0"/>
                <wp:positionH relativeFrom="column">
                  <wp:posOffset>9020175</wp:posOffset>
                </wp:positionH>
                <wp:positionV relativeFrom="paragraph">
                  <wp:posOffset>8064500</wp:posOffset>
                </wp:positionV>
                <wp:extent cx="71775" cy="71942"/>
                <wp:effectExtent l="0" t="0" r="23495" b="23495"/>
                <wp:wrapNone/>
                <wp:docPr id="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7E2B4" w14:textId="77777777" w:rsidR="00DA3C04" w:rsidRPr="00E31947" w:rsidRDefault="00DA3C04" w:rsidP="00DA3C04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0A07B" id="Rectangle 3" o:spid="_x0000_s1029" style="position:absolute;margin-left:710.25pt;margin-top:635pt;width:5.65pt;height: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" fillcolor="#e98620 [2408]" strokecolor="#e98620 [2408]" strokeweight=".5pt">
                <v:textbox>
                  <w:txbxContent>
                    <w:p w14:paraId="44F7E2B4" w14:textId="77777777" w:rsidR="00DA3C04" w:rsidRPr="00E31947" w:rsidRDefault="00DA3C04" w:rsidP="00DA3C04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3C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409ED8" wp14:editId="391A8EA6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71775" cy="71942"/>
                <wp:effectExtent l="0" t="0" r="0" b="0"/>
                <wp:wrapNone/>
                <wp:docPr id="5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2459C" w14:textId="77777777" w:rsidR="00B403CE" w:rsidRPr="00876313" w:rsidRDefault="00B403CE" w:rsidP="00B403CE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09ED8" id="Rectangle 9" o:spid="_x0000_s1030" style="position:absolute;margin-left:708pt;margin-top:573.5pt;width:5.65pt;height:5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" fillcolor="#fae3b4" strokecolor="#fae3b4" strokeweight=".5pt">
                <v:textbox>
                  <w:txbxContent>
                    <w:p w14:paraId="5D22459C" w14:textId="77777777" w:rsidR="00B403CE" w:rsidRPr="00876313" w:rsidRDefault="00B403CE" w:rsidP="00B403CE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7CFF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63A0B7" wp14:editId="37707B6B">
                <wp:simplePos x="0" y="0"/>
                <wp:positionH relativeFrom="column">
                  <wp:posOffset>10483850</wp:posOffset>
                </wp:positionH>
                <wp:positionV relativeFrom="paragraph">
                  <wp:posOffset>5505450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14" tooltip="Cefa Saint-Luc : Ouvrier peintre du bâti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C5A94" id="Ellipse 55" o:spid="_x0000_s1026" href="http://www.saint-luc-mons.be/stluc/offres-denseignement/139-cefa-mons-a-frameries.html" title="Cefa Saint-Luc : Ouvrier peintre du bâtiment" style="position:absolute;margin-left:825.5pt;margin-top:433.5pt;width:6.5pt;height: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" o:button="t" fillcolor="#e98620 [2408]" strokecolor="#e98620 [2408]" strokeweight=".5pt">
                <v:fill o:detectmouseclick="t"/>
                <v:stroke joinstyle="miter"/>
              </v:oval>
            </w:pict>
          </mc:Fallback>
        </mc:AlternateContent>
      </w:r>
      <w:r w:rsidR="00CD4FC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3F1802" wp14:editId="79015E3E">
                <wp:simplePos x="0" y="0"/>
                <wp:positionH relativeFrom="column">
                  <wp:posOffset>9006205</wp:posOffset>
                </wp:positionH>
                <wp:positionV relativeFrom="paragraph">
                  <wp:posOffset>7905750</wp:posOffset>
                </wp:positionV>
                <wp:extent cx="71775" cy="71942"/>
                <wp:effectExtent l="0" t="0" r="4445" b="4445"/>
                <wp:wrapNone/>
                <wp:docPr id="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D2CE7" w14:textId="77777777" w:rsidR="00CD4FC2" w:rsidRPr="00E31947" w:rsidRDefault="00CD4FC2" w:rsidP="00CD4FC2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F1802" id="_x0000_s1031" style="position:absolute;margin-left:709.15pt;margin-top:622.5pt;width:5.65pt;height: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" fillcolor="#e26973 [1943]" stroked="f" strokeweight=".5pt">
                <v:textbox>
                  <w:txbxContent>
                    <w:p w14:paraId="613D2CE7" w14:textId="77777777" w:rsidR="00CD4FC2" w:rsidRPr="00E31947" w:rsidRDefault="00CD4FC2" w:rsidP="00CD4FC2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4FC2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EC62C7" wp14:editId="236D77FD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78106" cy="542607"/>
                <wp:effectExtent l="0" t="0" r="1714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542607"/>
                          <a:chOff x="0" y="0"/>
                          <a:chExt cx="78350" cy="542731"/>
                        </a:xfrm>
                      </wpg:grpSpPr>
                      <wps:wsp>
                        <wps:cNvPr id="1514" name="Rectangle 3"/>
                        <wps:cNvSpPr/>
                        <wps:spPr>
                          <a:xfrm>
                            <a:off x="6350" y="33662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78350" cy="542731"/>
                            <a:chOff x="0" y="0"/>
                            <a:chExt cx="78350" cy="542731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198205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1518" name="Groupe 1518"/>
                          <wpg:cNvGrpSpPr/>
                          <wpg:grpSpPr>
                            <a:xfrm>
                              <a:off x="0" y="0"/>
                              <a:ext cx="72167" cy="542731"/>
                              <a:chOff x="0" y="0"/>
                              <a:chExt cx="72167" cy="542731"/>
                            </a:xfrm>
                          </wpg:grpSpPr>
                          <wps:wsp>
                            <wps:cNvPr id="1520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F282A7" w14:textId="77777777" w:rsidR="00F975B1" w:rsidRPr="00876313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21" name="Rectangle 3"/>
                            <wps:cNvSpPr/>
                            <wps:spPr>
                              <a:xfrm>
                                <a:off x="167" y="470731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399B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8B024F" w14:textId="77777777" w:rsidR="00F975B1" w:rsidRPr="00E31947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32" style="position:absolute;margin-left:708pt;margin-top:573.5pt;width:6.15pt;height:42.7pt;z-index:251660288;mso-width-relative:margin;mso-height-relative:margin" coordsize="783,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">
                <v:rect id="_x0000_s1033" style="position:absolute;left:63;top:336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34" style="position:absolute;width:783;height:5427" coordsize="783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_x0000_s1035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" fillcolor="#6f6f6e" strokecolor="#6f6f6e" strokeweight=".5pt">
                    <v:textbox>
                      <w:txbxContent>
                        <w:p w14:paraId="3D198205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1518" o:spid="_x0000_s1036" style="position:absolute;width:721;height:5427" coordsize="721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<v:rect id="_x0000_s1037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    <v:textbo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8" style="position:absolute;left:1;top:470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" fillcolor="#fd399b" stroked="f" strokeweight=".5pt">
                      <v:textbox>
                        <w:txbxContent>
                          <w:p w14:paraId="278B024F" w14:textId="77777777" w:rsidR="00F975B1" w:rsidRPr="00E31947" w:rsidRDefault="00F975B1" w:rsidP="00F975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CA745B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F4DBF5" wp14:editId="60210A49">
                <wp:simplePos x="0" y="0"/>
                <wp:positionH relativeFrom="column">
                  <wp:posOffset>11785600</wp:posOffset>
                </wp:positionH>
                <wp:positionV relativeFrom="paragraph">
                  <wp:posOffset>5327650</wp:posOffset>
                </wp:positionV>
                <wp:extent cx="82550" cy="88900"/>
                <wp:effectExtent l="0" t="0" r="0" b="6350"/>
                <wp:wrapNone/>
                <wp:docPr id="54" name="Ellipse 54">
                  <a:hlinkClick xmlns:a="http://schemas.openxmlformats.org/drawingml/2006/main" r:id="rId15" tooltip="Institut provincial Charles Deliège : Peintre décorateur, Complémént en peinture-décora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91BF4" id="Ellipse 54" o:spid="_x0000_s1026" href="https://www.etudierenhainaut.be/ipcd-centre/binche.html" title="Institut provincial Charles Deliège : Peintre décorateur, Complémént en peinture-décoration" style="position:absolute;margin-left:928pt;margin-top:419.5pt;width:6.5pt;height: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9C2DCB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1A297A" wp14:editId="711759B8">
                <wp:simplePos x="0" y="0"/>
                <wp:positionH relativeFrom="column">
                  <wp:posOffset>10782300</wp:posOffset>
                </wp:positionH>
                <wp:positionV relativeFrom="paragraph">
                  <wp:posOffset>3676650</wp:posOffset>
                </wp:positionV>
                <wp:extent cx="82550" cy="88900"/>
                <wp:effectExtent l="0" t="0" r="0" b="6350"/>
                <wp:wrapNone/>
                <wp:docPr id="21" name="Ellipse 21">
                  <a:hlinkClick xmlns:a="http://schemas.openxmlformats.org/drawingml/2006/main" r:id="rId16" tooltip="Le quinquet : Peintu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28955" id="Ellipse 21" o:spid="_x0000_s1026" href="https://www.lequinquet.be/" title="Le quinquet : Peinture" style="position:absolute;margin-left:849pt;margin-top:289.5pt;width:6.5pt;height: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" o:button="t" fillcolor="#fd54a7 [1942]" stroked="f" strokeweight=".5pt">
                <v:fill o:detectmouseclick="t"/>
                <v:stroke joinstyle="miter"/>
              </v:oval>
            </w:pict>
          </mc:Fallback>
        </mc:AlternateContent>
      </w:r>
      <w:r w:rsidR="00C86E2D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FABF1A" wp14:editId="56B48E27">
                <wp:simplePos x="0" y="0"/>
                <wp:positionH relativeFrom="column">
                  <wp:posOffset>10401300</wp:posOffset>
                </wp:positionH>
                <wp:positionV relativeFrom="paragraph">
                  <wp:posOffset>5226050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7" tooltip="CPESM : ouvrier peinture du bâti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43532" id="Ellipse 20" o:spid="_x0000_s1026" href="https://actionsociale.hainaut.be/handicap/coordination-generale-imp/cpesm/types-6-7-8/" title="CPESM : ouvrier peinture du bâtiement" style="position:absolute;margin-left:819pt;margin-top:411.5pt;width:6.5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7744BD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AC689" wp14:editId="7E811602">
                <wp:simplePos x="0" y="0"/>
                <wp:positionH relativeFrom="column">
                  <wp:posOffset>9766300</wp:posOffset>
                </wp:positionH>
                <wp:positionV relativeFrom="paragraph">
                  <wp:posOffset>5530850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8" tooltip="Le Forem :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217FE" id="Ellipse 15" o:spid="_x0000_s1026" href="https://www.leforem.be/contact/centres-de-formation/hainaut/Frameries.html" title="Le Forem : peintre décorateur" style="position:absolute;margin-left:769pt;margin-top:435.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" o:button="t" fillcolor="#e26973 [1943]" stroked="f" strokeweight=".5pt">
                <v:fill o:detectmouseclick="t"/>
                <v:stroke joinstyle="miter"/>
              </v:oval>
            </w:pict>
          </mc:Fallback>
        </mc:AlternateContent>
      </w:r>
      <w:r w:rsidR="00C104D3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FBD450" wp14:editId="1986847A">
                <wp:simplePos x="0" y="0"/>
                <wp:positionH relativeFrom="column">
                  <wp:posOffset>9359900</wp:posOffset>
                </wp:positionH>
                <wp:positionV relativeFrom="paragraph">
                  <wp:posOffset>5413692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19" tooltip="La cordée : ouvrier peinture du bâti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E1056" id="Ellipse 14" o:spid="_x0000_s1026" href="https://ecolelacordee.be/" title="La cordée : ouvrier peinture du bâtiement" style="position:absolute;margin-left:737pt;margin-top:426.25pt;width:6.5pt;height: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40545F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595647" wp14:editId="4B9C31AA">
                <wp:simplePos x="0" y="0"/>
                <wp:positionH relativeFrom="column">
                  <wp:posOffset>11615420</wp:posOffset>
                </wp:positionH>
                <wp:positionV relativeFrom="paragraph">
                  <wp:posOffset>3478530</wp:posOffset>
                </wp:positionV>
                <wp:extent cx="82550" cy="88900"/>
                <wp:effectExtent l="0" t="0" r="0" b="6350"/>
                <wp:wrapNone/>
                <wp:docPr id="44" name="Ellipse 44">
                  <a:hlinkClick xmlns:a="http://schemas.openxmlformats.org/drawingml/2006/main" r:id="rId20" tooltip="IFAPME :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6AB51" id="Ellipse 44" o:spid="_x0000_s1026" href="https://www.ifapme.be/centre-de-formations" title="IFAPME : peintre décorateur" style="position:absolute;margin-left:914.6pt;margin-top:273.9pt;width:6.5pt;height: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rZmndu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277D7211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155F6124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924F1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F12780" w:rsidRPr="00F1278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Peintre décorateur / Peintre décoratrice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9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155F6124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924F1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F12780" w:rsidRPr="00F1278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Peintre décorateur / Peintre décoratrice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0DAD1166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7C4655C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6CE6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35045" id="Rectangle 41" o:spid="_x0000_s1026" style="position:absolute;margin-left:636pt;margin-top:243.25pt;width:402.5pt;height:270.4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C5DAF7" wp14:editId="6D7D75A8">
                <wp:simplePos x="0" y="0"/>
                <wp:positionH relativeFrom="column">
                  <wp:posOffset>10332720</wp:posOffset>
                </wp:positionH>
                <wp:positionV relativeFrom="paragraph">
                  <wp:posOffset>4895215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25" tooltip="IFAPME : entrepreneur de peinture, poseur de revêtements de sol - tapissier, Peintre en bâtiment - poseur de revêtements de sol - tapissier, Peintre décorateur, ntrepreneur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749EE" id="Ellipse 42" o:spid="_x0000_s1026" href="https://www.ifapme.be/centre-de-formations/mons" title="IFAPME : entrepreneur de peinture, poseur de revêtements de sol - tapissier, Peintre en bâtiment - poseur de revêtements de sol - tapissier, Peintre décorateur, ntrepreneur peintre décorateur" style="position:absolute;margin-left:813.6pt;margin-top:385.45pt;width:6.5pt;height: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SFwkke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4963277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139B5F0B" w:rsidR="004D161A" w:rsidRPr="00B55B0E" w:rsidRDefault="00D655F8" w:rsidP="00D655F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 métier est identifié comme critique par le Forem et les employeurs semblent </w:t>
                            </w:r>
                            <w:proofErr w:type="gramStart"/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avoir</w:t>
                            </w:r>
                            <w:proofErr w:type="gramEnd"/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des difficultés à recruter, notamment 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raison du manque de candidats. Sur le Bassin, l’offre de formation pour adultes est bien présente. Toutefois, </w:t>
                            </w:r>
                            <w:r w:rsidRPr="00DF7341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le méti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er est moins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couvert au niveau de la formation initiale pour laquelle l’offre pourrait être développée, en priorité sur la zone de Mons-Borinage.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C4B8" id="_x0000_t202" coordsize="21600,21600" o:spt="202" path="m,l,21600r21600,l21600,xe">
                <v:stroke joinstyle="miter"/>
                <v:path gradientshapeok="t" o:connecttype="rect"/>
              </v:shapetype>
              <v:shape id="Zone de texte 115" o:spid="_x0000_s1040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ROMQIAAF0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nlXjreQnlEIiz0GnGGr2osds2cf2EWRYENotD9My5SAV4GJ4uSCuzPv+2HfJwVRilpUWQFdT/2&#10;zApK1DeNU5xmo1FQZXRG47shOvY2sr2N6H2zBGQgwydleDRDvldnU1po3vA9LMKtGGKa490F9Wdz&#10;6Xvp43viYrGISahDw/xabwwP0IHxMIrX7o1Zc5qXx1E/wVmOLH83tj43nNSw2HuQdZxpILpn9cQ/&#10;ajiq4vTewiO59WPW9a8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EFgZE4xAgAAXQ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031E02" w14:textId="139B5F0B" w:rsidR="004D161A" w:rsidRPr="00B55B0E" w:rsidRDefault="00D655F8" w:rsidP="00D655F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 métier est identifié comme critique par le Forem et les employeurs semblent </w:t>
                      </w:r>
                      <w:proofErr w:type="gramStart"/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avoir</w:t>
                      </w:r>
                      <w:proofErr w:type="gramEnd"/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des difficultés à recruter, notamment en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raison du manque de candidats. Sur le Bassin, l’offre de formation pour adultes est bien présente. Toutefois, </w:t>
                      </w:r>
                      <w:r w:rsidRPr="00DF7341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le méti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er est moins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couvert au niveau de la formation initiale pour laquelle l’offre pourrait être développée, en priorité sur la zone de Mons-Borinage.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603FCCF3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1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UFGwIAADQ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W4x/C0yAbKA+7noKPeW75UOMSK&#10;+fDCHHKNc6N+wzMeUgM2g6NFSQXuz//uYz5SgFFKGtROQf3vHXOCEv3TIDl3g/E4ii0548ntEB13&#10;HdlcR8yufgCU5wBfiuXJjPlBn0zpoH5DmS9iVwwxw7F3QcPJfAidovGZcLFYpCSUl2VhZdaWx9IR&#10;1gjxa/vGnD3yEJDBJzipjOXv6OhyO0IWuwBSJa4i0B2qR/xRmont4zOK2r/2U9blsc//Ag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DE50UFGwIAADQ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2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7c9flm0DAAAfCQAADgAAAAAAAAAAAAAAAAAuAgAAZHJzL2Uyb0RvYy54bWxQSwECLQAU&#10;AAYACAAAACEAyqP5L+EAAAALAQAADwAAAAAAAAAAAAAAAADHBQAAZHJzL2Rvd25yZXYueG1sUEsF&#10;BgAAAAAEAAQA8wAAANUGAAAAAA==&#10;">
                <v:oval id="Ellipse 143" o:spid="_x0000_s104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5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">
                <v:oval id="Ellipse 140" o:spid="_x0000_s104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8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RW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nF3HmQL1RHnc9BT7y1fKWxi&#10;zXx4YQ65xpFQv+EZF6kBi8HJoqQG9+tv9zEeKUAvJS1qp6T+5545QYn+bpCcL/lkEsWWDpPpHeJB&#10;3K1ne+sx++YBUJ45/hTLkxnjgz6b0kHzhjJfxqroYoZj7ZKGs/kQekXjN+FiuUxBKC/LwtpsLI+p&#10;I6wR4tfujTl74iEgg09wVhkr3tHRx/aELPcBpEpcRaB7VE/4ozQThadvFLV/e05R18+++A0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jARRW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9" style="position:absolute;margin-left:611.2pt;margin-top:158.45pt;width:467.7pt;height:80.3pt;z-index:251651072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fKUaj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5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5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JHGQ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jQb349GUEo6+u9F0NhnFNNn1tXU+fBNQk2gU1CEtCS12&#10;WPvQhZ5DYjEDK6V1okYb0sSkk356cPFgcm2wxrXXaIV22xJVYkuz8yBbKI84n4OOem/5SmETa+bD&#10;K3PINY6E+g0vuEgNWAxOFiUVuF9/u4/xSAF6KWlQOwX1P/fMCUr0d4PkzAb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qK4kc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6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LjKWDysAwAA0goAAA4AAAAAAAAAAAAAAAAALgIAAGRycy9lMm9Eb2MueG1s&#10;UEsBAi0AFAAGAAgAAAAhANXq7uHiAAAADAEAAA8AAAAAAAAAAAAAAAAABgYAAGRycy9kb3ducmV2&#10;LnhtbFBLBQYAAAAABAAEAPMAAAAVBwAAAAA=&#10;">
                <v:rect id="Rectangle 1535" o:spid="_x0000_s105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9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ip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lpjg1UBxzPQa+8t3zZYBMr5sMzcyg1&#10;9o3rG57wkAqwGAwWJTW4P/+7j/moAEYpaXF1Sup/75gTlKifBrW5HU+ncdeSM736NkHHXUY2lxGz&#10;0/eA2znGh2J5MmN+UEdTOtCvuOWLWBVDzHCsXdJwNO9Dv9D4SrhYLFISbpdlYWXWlkfoSGuk+KV7&#10;Zc4OOgQU8BGOS8aKN3L0ub0gi10A2SStItE9qwP/uJlJ7eEVxdW/9FPW+a3P/wI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O0I+Kk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60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UtGH4D4DAADQCAAADgAAAAAAAAAAAAAAAAAuAgAAZHJzL2Uyb0Rv&#10;Yy54bWxQSwECLQAUAAYACAAAACEAtxBS8eMAAAANAQAADwAAAAAAAAAAAAAAAACYBQAAZHJzL2Rv&#10;d25yZXYueG1sUEsFBgAAAAAEAAQA8wAAAKgGAAAAAA==&#10;">
                <v:oval id="Ellipse 17" o:spid="_x0000_s106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3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">
                <v:oval id="Ellipse 29" o:spid="_x0000_s106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2B08DE2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4DD01724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6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z1HAIAADU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aQY30xzDHGMFUU+uUUH62SX363z4ZsATaJRUYe8JLjY&#10;/tGHIfWUErsZWLVKJW6UIV1FZ5+nefrhHMHiymCPy7DRCv2mJ21d0fHstMkG6gMu6GDg3lu+anGI&#10;R+bDC3NINg6OAg7PeEgF2AyOFiUNuF9/u4/5yAFGKelQPBX1P3fMCUrUd4Ps3BaTSVRbcibTm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ShFz1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4DD01724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0E40144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D0195B2" w:rsidR="00A72224" w:rsidRPr="0066749B" w:rsidRDefault="0066749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Peintre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7" style="position:absolute;margin-left:116.6pt;margin-top:501.7pt;width:182.95pt;height:47.1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BarsP/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06F157E7" w14:textId="2D0195B2" w:rsidR="00A72224" w:rsidRPr="0066749B" w:rsidRDefault="0066749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Peintre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7A94817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7" r:lo="rId38" r:qs="rId39" r:cs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8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chMI1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7A94817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7" r:lo="rId38" r:qs="rId39" r:cs="rId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87726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0F32A6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17B">
              <w:rPr>
                <w:b/>
                <w:color w:val="63A7DA"/>
                <w:kern w:val="0"/>
                <w:szCs w:val="24"/>
              </w:rPr>
              <w:t>604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039172A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3F417B">
              <w:rPr>
                <w:color w:val="63A7DA"/>
                <w:kern w:val="0"/>
                <w:szCs w:val="24"/>
              </w:rPr>
              <w:t>peintre en bâtiment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2A253C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3ACD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7EFB53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76524D2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923ACD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59F5D8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923ACD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 </w:t>
            </w:r>
            <w:r w:rsidR="00923ACD">
              <w:rPr>
                <w:noProof/>
                <w:color w:val="63A7DA"/>
                <w:kern w:val="0"/>
                <w:szCs w:val="24"/>
              </w:rPr>
              <w:t xml:space="preserve">et 50 </w:t>
            </w:r>
            <w:r w:rsidR="003B1EC6">
              <w:rPr>
                <w:noProof/>
                <w:color w:val="63A7DA"/>
                <w:kern w:val="0"/>
                <w:szCs w:val="24"/>
              </w:rPr>
              <w:t>ans</w:t>
            </w:r>
          </w:p>
        </w:tc>
      </w:tr>
    </w:tbl>
    <w:p w14:paraId="7A5E464D" w14:textId="5C90F785" w:rsidR="003A2DA2" w:rsidRPr="00B2027D" w:rsidRDefault="00A55709" w:rsidP="00092369">
      <w:pPr>
        <w:ind w:left="720" w:hanging="720"/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70AF110A">
                <wp:simplePos x="0" y="0"/>
                <wp:positionH relativeFrom="column">
                  <wp:posOffset>7438390</wp:posOffset>
                </wp:positionH>
                <wp:positionV relativeFrom="paragraph">
                  <wp:posOffset>8114030</wp:posOffset>
                </wp:positionV>
                <wp:extent cx="5744210" cy="15468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210" cy="1546860"/>
                          <a:chOff x="-77903" y="0"/>
                          <a:chExt cx="3548461" cy="2447435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243518" y="1089786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374DAD6D" w:rsidR="00EC4912" w:rsidRPr="00E8742B" w:rsidRDefault="009278D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55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822323" y="1056366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3109D8C3" w:rsidR="00EC4912" w:rsidRPr="00E8742B" w:rsidRDefault="00A730D5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34</w:t>
                              </w:r>
                              <w:r w:rsidR="000F50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9138" y="1888636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873658" y="1878590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235768" y="181204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-77903" y="0"/>
                            <a:ext cx="3456103" cy="922655"/>
                            <a:chOff x="-77903" y="0"/>
                            <a:chExt cx="3456103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29345" y="-702095"/>
                              <a:ext cx="117502" cy="3131997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9100" y="419100"/>
                              <a:ext cx="12700" cy="5035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9" style="position:absolute;left:0;text-align:left;margin-left:585.7pt;margin-top:638.9pt;width:452.3pt;height:121.8pt;z-index:251623936;mso-width-relative:margin;mso-height-relative:margin" coordorigin="-779" coordsize="35484,2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">
                <v:oval id="Ellipse 185" o:spid="_x0000_s1070" style="position:absolute;left:2435;top:10897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374DAD6D" w:rsidR="00EC4912" w:rsidRPr="00E8742B" w:rsidRDefault="009278D8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55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71" style="position:absolute;left:8223;top:10563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3109D8C3" w:rsidR="00EC4912" w:rsidRPr="00E8742B" w:rsidRDefault="00A730D5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34</w:t>
                        </w:r>
                        <w:r w:rsidR="000F50BD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87" o:spid="_x0000_s1072" type="#_x0000_t202" style="position:absolute;left:-91;top:18886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88" o:spid="_x0000_s1073" type="#_x0000_t202" style="position:absolute;left:28736;top:18785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shape id="Zone de texte 190" o:spid="_x0000_s1074" type="#_x0000_t202" style="position:absolute;left:12357;top:181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75" style="position:absolute;left:-779;width:34561;height:9226" coordorigin="-779" coordsize="34561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6" type="#_x0000_t85" style="position:absolute;left:14293;top:-7021;width:1175;height:3131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" adj="68" strokecolor="#63a7da">
                    <v:stroke dashstyle="dash"/>
                  </v:shape>
                  <v:line id="Connecteur droit 1543" o:spid="_x0000_s1077" style="position:absolute;visibility:visible;mso-wrap-style:square" from="16891,4191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78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1462D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7C5E1BB5">
                <wp:simplePos x="0" y="0"/>
                <wp:positionH relativeFrom="column">
                  <wp:posOffset>8032750</wp:posOffset>
                </wp:positionH>
                <wp:positionV relativeFrom="paragraph">
                  <wp:posOffset>1600200</wp:posOffset>
                </wp:positionV>
                <wp:extent cx="3126740" cy="1617980"/>
                <wp:effectExtent l="0" t="0" r="16510" b="2032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740" cy="1617980"/>
                          <a:chOff x="-351316" y="224832"/>
                          <a:chExt cx="3128252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B0C069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36A5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345614A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36A52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82403" y="224832"/>
                            <a:ext cx="894533" cy="1083675"/>
                            <a:chOff x="-107546" y="175192"/>
                            <a:chExt cx="802922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07546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63A7DA"/>
                              </a:solidFill>
                            </a:ln>
                          </wps:spPr>
                          <wps:txbx>
                            <w:txbxContent>
                              <w:p w14:paraId="2015A58E" w14:textId="0D61E1CE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E727B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49276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63A7DA"/>
                              </a:solidFill>
                            </a:ln>
                          </wps:spPr>
                          <wps:txbx>
                            <w:txbxContent>
                              <w:p w14:paraId="488D1294" w14:textId="2F23F09C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32.5pt;margin-top:126pt;width:246.2pt;height:127.4pt;z-index:251654144;mso-width-relative:margin;mso-height-relative:margin" coordorigin="-3513,2248" coordsize="31282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">
                <v:shape id="Zone de texte 225" o:spid="_x0000_s1080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" fillcolor="#63a7da" strokecolor="#63a7da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B0C069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36A5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345614A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36A52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18824;top:2248;width:8945;height:10837" coordorigin="-1075,1751" coordsize="8029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-1075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" filled="f" strokecolor="#63a7da" strokeweight=".5pt">
                    <v:textbox>
                      <w:txbxContent>
                        <w:p w14:paraId="2015A58E" w14:textId="0D61E1CE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E727B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3" type="#_x0000_t202" style="position:absolute;left:1492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" filled="f" strokecolor="#63a7da" strokeweight=".5pt">
                    <v:textbox>
                      <w:txbxContent>
                        <w:p w14:paraId="488D1294" w14:textId="2F23F09C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221D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9D46BD" wp14:editId="40747F56">
                <wp:simplePos x="0" y="0"/>
                <wp:positionH relativeFrom="column">
                  <wp:posOffset>6573883</wp:posOffset>
                </wp:positionH>
                <wp:positionV relativeFrom="paragraph">
                  <wp:posOffset>9239250</wp:posOffset>
                </wp:positionV>
                <wp:extent cx="1768101" cy="353179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01" cy="353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56F2" w14:textId="77777777" w:rsidR="003221DF" w:rsidRDefault="003221DF" w:rsidP="003221D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Enseignement </w:t>
                            </w:r>
                          </w:p>
                          <w:p w14:paraId="75514160" w14:textId="383DD90E" w:rsidR="003221DF" w:rsidRPr="002D374E" w:rsidRDefault="00A2495B" w:rsidP="003221D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D46BD" id="Zone de texte 61" o:spid="_x0000_s1084" type="#_x0000_t202" style="position:absolute;left:0;text-align:left;margin-left:517.65pt;margin-top:727.5pt;width:139.2pt;height:2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HYGg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" filled="f" stroked="f" strokeweight=".5pt">
                <v:textbox>
                  <w:txbxContent>
                    <w:p w14:paraId="146156F2" w14:textId="77777777" w:rsidR="003221DF" w:rsidRDefault="003221DF" w:rsidP="003221D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Enseignement </w:t>
                      </w:r>
                    </w:p>
                    <w:p w14:paraId="75514160" w14:textId="383DD90E" w:rsidR="003221DF" w:rsidRPr="002D374E" w:rsidRDefault="00A2495B" w:rsidP="003221D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Alternance</w:t>
                      </w:r>
                    </w:p>
                  </w:txbxContent>
                </v:textbox>
              </v:shape>
            </w:pict>
          </mc:Fallback>
        </mc:AlternateContent>
      </w:r>
      <w:r w:rsidR="003221D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A819F8" wp14:editId="33218D3F">
                <wp:simplePos x="0" y="0"/>
                <wp:positionH relativeFrom="column">
                  <wp:posOffset>7010400</wp:posOffset>
                </wp:positionH>
                <wp:positionV relativeFrom="paragraph">
                  <wp:posOffset>8756495</wp:posOffset>
                </wp:positionV>
                <wp:extent cx="856827" cy="504485"/>
                <wp:effectExtent l="0" t="0" r="0" b="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827" cy="50448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0CBFA" w14:textId="479E39C9" w:rsidR="003221DF" w:rsidRPr="00E8742B" w:rsidRDefault="00A2495B" w:rsidP="003221D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3 </w:t>
                            </w:r>
                            <w:r w:rsidR="003221DF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819F8" id="Ellipse 59" o:spid="_x0000_s1085" style="position:absolute;left:0;text-align:left;margin-left:552pt;margin-top:689.5pt;width:67.45pt;height:3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6AE0CBFA" w14:textId="479E39C9" w:rsidR="003221DF" w:rsidRPr="00E8742B" w:rsidRDefault="00A2495B" w:rsidP="003221D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3 </w:t>
                      </w:r>
                      <w:r w:rsidR="003221DF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E727B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26A74373">
                <wp:simplePos x="0" y="0"/>
                <wp:positionH relativeFrom="column">
                  <wp:posOffset>10622915</wp:posOffset>
                </wp:positionH>
                <wp:positionV relativeFrom="paragraph">
                  <wp:posOffset>3081655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62234661" w:rsidR="007344EA" w:rsidRPr="003E2D6C" w:rsidRDefault="00E727B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6" type="#_x0000_t202" style="position:absolute;left:0;text-align:left;margin-left:836.45pt;margin-top:242.6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" filled="f" stroked="f" strokeweight=".5pt">
                <v:textbox>
                  <w:txbxContent>
                    <w:p w14:paraId="31070F26" w14:textId="62234661" w:rsidR="007344EA" w:rsidRPr="003E2D6C" w:rsidRDefault="00E727B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0EF6D" wp14:editId="18C5EBB1">
                <wp:simplePos x="0" y="0"/>
                <wp:positionH relativeFrom="column">
                  <wp:posOffset>10763885</wp:posOffset>
                </wp:positionH>
                <wp:positionV relativeFrom="paragraph">
                  <wp:posOffset>9254335</wp:posOffset>
                </wp:positionV>
                <wp:extent cx="1768190" cy="35324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83E4A" w14:textId="77777777" w:rsidR="005E4DFD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721A62DD" w14:textId="72C995B9" w:rsidR="005E4DFD" w:rsidRPr="00A24434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EF6D" id="Zone de texte 37" o:spid="_x0000_s1087" type="#_x0000_t202" style="position:absolute;left:0;text-align:left;margin-left:847.55pt;margin-top:728.7pt;width:139.25pt;height:27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iUGg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" filled="f" stroked="f" strokeweight=".5pt">
                <v:textbox>
                  <w:txbxContent>
                    <w:p w14:paraId="39183E4A" w14:textId="77777777" w:rsidR="005E4DFD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721A62DD" w14:textId="72C995B9" w:rsidR="005E4DFD" w:rsidRPr="00A24434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874CE3" wp14:editId="647493CB">
                <wp:simplePos x="0" y="0"/>
                <wp:positionH relativeFrom="column">
                  <wp:posOffset>8428990</wp:posOffset>
                </wp:positionH>
                <wp:positionV relativeFrom="paragraph">
                  <wp:posOffset>9298940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6D26BA2F" w:rsidR="00A24434" w:rsidRPr="00A24434" w:rsidRDefault="00E35AB8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088" type="#_x0000_t202" style="position:absolute;left:0;text-align:left;margin-left:663.7pt;margin-top:732.2pt;width:139.25pt;height:2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kwGw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" filled="f" stroked="f" strokeweight=".5pt">
                <v:textbox>
                  <w:txbxContent>
                    <w:p w14:paraId="092208E5" w14:textId="6D26BA2F" w:rsidR="00A24434" w:rsidRPr="00A24434" w:rsidRDefault="00E35AB8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1FCF34" wp14:editId="7D84D7C6">
                <wp:simplePos x="0" y="0"/>
                <wp:positionH relativeFrom="column">
                  <wp:posOffset>11137900</wp:posOffset>
                </wp:positionH>
                <wp:positionV relativeFrom="paragraph">
                  <wp:posOffset>8794750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2296B733" w:rsidR="00A24434" w:rsidRPr="00E8742B" w:rsidRDefault="00F216A9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B7628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89" style="position:absolute;left:0;text-align:left;margin-left:877pt;margin-top:692.5pt;width:67.45pt;height:39.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3CDBC110" w14:textId="2296B733" w:rsidR="00A24434" w:rsidRPr="00E8742B" w:rsidRDefault="00F216A9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B7628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498E79" wp14:editId="65ECD154">
                <wp:simplePos x="0" y="0"/>
                <wp:positionH relativeFrom="column">
                  <wp:posOffset>9983470</wp:posOffset>
                </wp:positionH>
                <wp:positionV relativeFrom="paragraph">
                  <wp:posOffset>8806180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002404EE" w:rsidR="00DD3AC6" w:rsidRPr="00E8742B" w:rsidRDefault="00E852A2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90" style="position:absolute;left:0;text-align:left;margin-left:786.1pt;margin-top:693.4pt;width:67.45pt;height:40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" fillcolor="#63a7da" strokecolor="#63a7da" strokeweight="1pt">
                <v:stroke joinstyle="miter"/>
                <v:textbox>
                  <w:txbxContent>
                    <w:p w14:paraId="1FB229A2" w14:textId="002404EE" w:rsidR="00DD3AC6" w:rsidRPr="00E8742B" w:rsidRDefault="00E852A2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1EDF42" wp14:editId="5998EF29">
                <wp:simplePos x="0" y="0"/>
                <wp:positionH relativeFrom="column">
                  <wp:posOffset>12234545</wp:posOffset>
                </wp:positionH>
                <wp:positionV relativeFrom="paragraph">
                  <wp:posOffset>8807450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16178B42" w:rsidR="005E4DFD" w:rsidRPr="00E8742B" w:rsidRDefault="00EB27FB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  <w:r w:rsidR="005E4DF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091" style="position:absolute;left:0;text-align:left;margin-left:963.35pt;margin-top:693.5pt;width:67.45pt;height:39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" fillcolor="#63a7da" strokecolor="#63a7da" strokeweight="1pt">
                <v:stroke joinstyle="miter"/>
                <v:textbox>
                  <w:txbxContent>
                    <w:p w14:paraId="07043527" w14:textId="16178B42" w:rsidR="005E4DFD" w:rsidRPr="00E8742B" w:rsidRDefault="00EB27FB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</w:t>
                      </w:r>
                      <w:r w:rsidR="005E4DF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6638556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2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IA0D22QEAADwDgAADgAAAAAAAAAAAAAAAAAuAgAA&#10;ZHJzL2Uyb0RvYy54bWxQSwECLQAUAAYACAAAACEAta/gmeMAAAANAQAADwAAAAAAAAAAAAAAAAC+&#10;BgAAZHJzL2Rvd25yZXYueG1sUEsFBgAAAAAEAAQA8wAAAM4HAAAAAA==&#10;">
                <v:group id="Groupe 179" o:spid="_x0000_s109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7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9N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fGgh/9U1HH1RKOf/&#10;hAruQY4PnVAJwkeZ+5I6nPt47T8dT/8E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5bt9NOQQAAIIOAAAOAAAA&#10;AAAAAAAAAAAAAC4CAABkcnMvZTJvRG9jLnhtbFBLAQItABQABgAIAAAAIQBW2onG4wAAAAwBAAAP&#10;AAAAAAAAAAAAAAAAAJMGAABkcnMvZG93bnJldi54bWxQSwUGAAAAAAQABADzAAAAowcAAAAA&#10;">
                <v:group id="Groupe 87" o:spid="_x0000_s109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2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jWGw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IerONY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3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JOGwIAADQEAAAOAAAAZHJzL2Uyb0RvYy54bWysU9tuGyEQfa/Uf0C817t2fUlWXkduIleV&#10;oiSSU+UZs+BFYhkK2Lvu13dgfWvap6ovMDDDXM45zO+6RpO9cF6BKelwkFMiDIdKmW1Jv7+uPt1Q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58x5W8efKENPrz0Gq3QbTqiqpKOb0+DbKA64HwOeuq95SuFTTwy&#10;H16YQ65xJNRveMZFasBicLQoqcH9/Nt9jEcK0EtJi9opqf+xY05Qor8ZJOd2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BWmAk4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8465D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67219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1C574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9FBDDC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0" r:lo="rId71" r:qs="rId72" r:cs="rId7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4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EoMdX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9FBDDC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0" r:lo="rId71" r:qs="rId72" r:cs="rId7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5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9E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Ph0kp9k1dq3L6vIoh8ZloK4&#10;1ZT3DhKuIBKlqG5aE3ygI+PQcL+XOOt8/PU3ffanSZOVs54oSsX/3EKUnBF2xIGCOXG6XGanZ1PK&#10;EY8t62OL29prTwBMaCGDKGL2R/MqqujtM23TMmclEzhBuUdI95drHFeH9lHI5bK4EY8D4J17DCIH&#10;z9BlxJ+GZ4hhP3kk0tz7VzrD/N3AR99x5MsteqULGw640ljyhXagDGi/r3nJju/F6/BVWfw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ZTk9E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CABC42E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="00E727B6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NitKI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CABC42E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="00E727B6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91EFD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1962F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32D0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AA601B" w:rsidR="003F1FDB" w:rsidRPr="00D02F28" w:rsidRDefault="00E727B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</w:t>
                                  </w:r>
                                  <w:r w:rsidR="00D00C2A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D10C7D3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D00C2A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694A3A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0179B5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ZHMw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J+Nzw1soj8iDhV4izvBVjcWumfMvzKImsHXUuX/GRSrAy+BkUVKB/fm3/ZCPo8IoJS1qrKDu&#10;x55ZQYn6pnGI02GWBVFGJ5vcj9Cxt5HtbUTvmyUgA0N8UYZHM+R7dTalheYNn8Mi3IohpjneXVB/&#10;Npe+Vz4+Jy4Wi5iEMjTMr/XG8AAdGA+jeO3emDWneXmc9BOc1cjyd2Prc8NJDYu9B1nH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DiyKZH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AA601B" w:rsidR="003F1FDB" w:rsidRPr="00D02F28" w:rsidRDefault="00E727B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</w:t>
                            </w:r>
                            <w:r w:rsidR="00D00C2A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D10C7D3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D00C2A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694A3A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0179B5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B8544D9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1" r:lo="rId82" r:qs="rId83" r:cs="rId8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w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k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Da/6uw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B8544D9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1" r:lo="rId82" r:qs="rId83" r:cs="rId8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DD5F3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9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Av39Fl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74D3C3A0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0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MVjqfx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7B04CB68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1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fGJViAIAACMFAAAOAAAAZHJzL2Uyb0RvYy54bWysVNtO&#10;GzEQfa/Uf7D8XjYJocCKDYqIqJAQIKDi2fF6s5Z8q+1kQ7++x97NRbRSpap5cGY847mcObN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EfGJV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8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9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2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8h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J6dNNlAecEELPffO8GWN&#10;Q6yY86/MItm4EwrYv+AhFWAzOFqUVGB//e0+5CMHGKWkRfEU1P3cMSsoUT80sjPNRqOgtuiMxt+G&#10;6NjryOY6onfNI6A+M3wqhkcz5Ht1MqWF5gN1vghdMcQ0x94F9Sfz0feSxnfCxWIRk1BfhvmVXhse&#10;SgdYA8Rv3Qez5siDRwqf4SQzln+io8/tCVnsPMg6chWA7lE94o/ajGwf31EQ/7Ufsy6vff4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oRfvIR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A6CAA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1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8333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3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H2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AD9xH2qgMAANsKAAAOAAAAAAAAAAAAAAAAAC4CAABkcnMvZTJvRG9jLnhtbFBL&#10;AQItABQABgAIAAAAIQBMq7Cz4gAAAAwBAAAPAAAAAAAAAAAAAAAAAAQGAABkcnMvZG93bnJldi54&#10;bWxQSwUGAAAAAAQABADzAAAAEwcAAAAA&#10;">
                <v:rect id="Rectangle 193" o:spid="_x0000_s111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6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" stroked="f" strokeweight=".5pt">
                <v:fill r:id="rId95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7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4269" w14:textId="77777777" w:rsidR="001E3F50" w:rsidRDefault="001E3F50" w:rsidP="0063464B">
      <w:r>
        <w:separator/>
      </w:r>
    </w:p>
  </w:endnote>
  <w:endnote w:type="continuationSeparator" w:id="0">
    <w:p w14:paraId="18DECB87" w14:textId="77777777" w:rsidR="001E3F50" w:rsidRDefault="001E3F50" w:rsidP="0063464B">
      <w:r>
        <w:continuationSeparator/>
      </w:r>
    </w:p>
  </w:endnote>
  <w:endnote w:type="continuationNotice" w:id="1">
    <w:p w14:paraId="5306642A" w14:textId="77777777" w:rsidR="001E3F50" w:rsidRDefault="001E3F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19D6E" w14:textId="77777777" w:rsidR="001E3F50" w:rsidRDefault="001E3F50" w:rsidP="0063464B">
      <w:r>
        <w:separator/>
      </w:r>
    </w:p>
  </w:footnote>
  <w:footnote w:type="continuationSeparator" w:id="0">
    <w:p w14:paraId="47A2A9E1" w14:textId="77777777" w:rsidR="001E3F50" w:rsidRDefault="001E3F50" w:rsidP="0063464B">
      <w:r>
        <w:continuationSeparator/>
      </w:r>
    </w:p>
  </w:footnote>
  <w:footnote w:type="continuationNotice" w:id="1">
    <w:p w14:paraId="5328E541" w14:textId="77777777" w:rsidR="001E3F50" w:rsidRDefault="001E3F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5C15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alt="Homme" style="width:5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numPicBullet w:numPicBulletId="1">
    <w:pict>
      <v:shape w14:anchorId="7BE4522A" id="_x0000_i1097" type="#_x0000_t75" style="width:5.7pt;height:5.7pt;visibility:visible;mso-wrap-style:square" o:bullet="t">
        <v:imagedata r:id="rId2" o:title="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91115">
    <w:abstractNumId w:val="1"/>
  </w:num>
  <w:num w:numId="2" w16cid:durableId="75060152">
    <w:abstractNumId w:val="0"/>
  </w:num>
  <w:num w:numId="3" w16cid:durableId="1820879101">
    <w:abstractNumId w:val="2"/>
  </w:num>
  <w:num w:numId="4" w16cid:durableId="745348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179B5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0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462D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842EF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133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3F50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515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3C18"/>
    <w:rsid w:val="00305515"/>
    <w:rsid w:val="003076FC"/>
    <w:rsid w:val="00311F79"/>
    <w:rsid w:val="003126D9"/>
    <w:rsid w:val="003138F6"/>
    <w:rsid w:val="00314CF5"/>
    <w:rsid w:val="00314DE0"/>
    <w:rsid w:val="003155D0"/>
    <w:rsid w:val="00316120"/>
    <w:rsid w:val="00316180"/>
    <w:rsid w:val="003161A3"/>
    <w:rsid w:val="0031728D"/>
    <w:rsid w:val="003221DF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3F417B"/>
    <w:rsid w:val="0040545F"/>
    <w:rsid w:val="00405462"/>
    <w:rsid w:val="00405BDD"/>
    <w:rsid w:val="00407244"/>
    <w:rsid w:val="00407A7E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3C0C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BA1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1CC0"/>
    <w:rsid w:val="00662971"/>
    <w:rsid w:val="00663434"/>
    <w:rsid w:val="00667054"/>
    <w:rsid w:val="0066749B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A6CAA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44BD"/>
    <w:rsid w:val="007752F4"/>
    <w:rsid w:val="00775937"/>
    <w:rsid w:val="007835E7"/>
    <w:rsid w:val="00785D05"/>
    <w:rsid w:val="00787CC6"/>
    <w:rsid w:val="00792F8E"/>
    <w:rsid w:val="00792FB7"/>
    <w:rsid w:val="00793343"/>
    <w:rsid w:val="00793AE1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41A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58C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3ACD"/>
    <w:rsid w:val="00924F16"/>
    <w:rsid w:val="0092521E"/>
    <w:rsid w:val="009254E4"/>
    <w:rsid w:val="009254FC"/>
    <w:rsid w:val="00925847"/>
    <w:rsid w:val="009259F8"/>
    <w:rsid w:val="00927175"/>
    <w:rsid w:val="009278BB"/>
    <w:rsid w:val="009278D8"/>
    <w:rsid w:val="009309C1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2DCB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495B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55709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30D5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27741"/>
    <w:rsid w:val="00B30861"/>
    <w:rsid w:val="00B33A88"/>
    <w:rsid w:val="00B33AEE"/>
    <w:rsid w:val="00B36A52"/>
    <w:rsid w:val="00B3761E"/>
    <w:rsid w:val="00B403C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76287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CFF"/>
    <w:rsid w:val="00C0555A"/>
    <w:rsid w:val="00C104D3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6E2D"/>
    <w:rsid w:val="00C87B26"/>
    <w:rsid w:val="00C90B7E"/>
    <w:rsid w:val="00C95546"/>
    <w:rsid w:val="00CA0140"/>
    <w:rsid w:val="00CA43FB"/>
    <w:rsid w:val="00CA5C9C"/>
    <w:rsid w:val="00CA73ED"/>
    <w:rsid w:val="00CA745B"/>
    <w:rsid w:val="00CB45B3"/>
    <w:rsid w:val="00CB4B08"/>
    <w:rsid w:val="00CB4B94"/>
    <w:rsid w:val="00CB532B"/>
    <w:rsid w:val="00CB6F53"/>
    <w:rsid w:val="00CC0317"/>
    <w:rsid w:val="00CC0B50"/>
    <w:rsid w:val="00CC1EB7"/>
    <w:rsid w:val="00CD4FC2"/>
    <w:rsid w:val="00CD67E5"/>
    <w:rsid w:val="00CE05AF"/>
    <w:rsid w:val="00CE1245"/>
    <w:rsid w:val="00CE4909"/>
    <w:rsid w:val="00CE5EF5"/>
    <w:rsid w:val="00CF17D9"/>
    <w:rsid w:val="00CF37D4"/>
    <w:rsid w:val="00D000D6"/>
    <w:rsid w:val="00D00C2A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655F8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3C04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DF7341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5AB8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544AC"/>
    <w:rsid w:val="00E60DE5"/>
    <w:rsid w:val="00E62B78"/>
    <w:rsid w:val="00E63612"/>
    <w:rsid w:val="00E65643"/>
    <w:rsid w:val="00E65B12"/>
    <w:rsid w:val="00E65CBA"/>
    <w:rsid w:val="00E720BE"/>
    <w:rsid w:val="00E727B6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52A2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27FB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EF57F2"/>
    <w:rsid w:val="00F0208A"/>
    <w:rsid w:val="00F020CD"/>
    <w:rsid w:val="00F060C5"/>
    <w:rsid w:val="00F06C96"/>
    <w:rsid w:val="00F10BB1"/>
    <w:rsid w:val="00F12780"/>
    <w:rsid w:val="00F13403"/>
    <w:rsid w:val="00F15461"/>
    <w:rsid w:val="00F156E5"/>
    <w:rsid w:val="00F162A4"/>
    <w:rsid w:val="00F17BCA"/>
    <w:rsid w:val="00F216A9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494A"/>
    <w:rsid w:val="00F57166"/>
    <w:rsid w:val="00F576BD"/>
    <w:rsid w:val="00F57F7F"/>
    <w:rsid w:val="00F62ECA"/>
    <w:rsid w:val="00F72355"/>
    <w:rsid w:val="00F76CD6"/>
    <w:rsid w:val="00F812AA"/>
    <w:rsid w:val="00F85A25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7AA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image" Target="media/image22.svg"/><Relationship Id="rId63" Type="http://schemas.openxmlformats.org/officeDocument/2006/relationships/image" Target="media/image330.svg"/><Relationship Id="rId68" Type="http://schemas.openxmlformats.org/officeDocument/2006/relationships/image" Target="media/image360.png"/><Relationship Id="rId84" Type="http://schemas.openxmlformats.org/officeDocument/2006/relationships/diagramColors" Target="diagrams/colors3.xml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hyperlink" Target="https://www.lequinquet.be/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40.svg"/><Relationship Id="rId37" Type="http://schemas.openxmlformats.org/officeDocument/2006/relationships/diagramData" Target="diagrams/data1.xml"/><Relationship Id="rId53" Type="http://schemas.openxmlformats.org/officeDocument/2006/relationships/image" Target="media/image28.svg"/><Relationship Id="rId58" Type="http://schemas.openxmlformats.org/officeDocument/2006/relationships/image" Target="media/image31.png"/><Relationship Id="rId74" Type="http://schemas.microsoft.com/office/2007/relationships/diagramDrawing" Target="diagrams/drawing2.xml"/><Relationship Id="rId79" Type="http://schemas.openxmlformats.org/officeDocument/2006/relationships/image" Target="media/image39.png"/><Relationship Id="rId5" Type="http://schemas.openxmlformats.org/officeDocument/2006/relationships/numbering" Target="numbering.xml"/><Relationship Id="rId90" Type="http://schemas.openxmlformats.org/officeDocument/2006/relationships/image" Target="media/image48.emf"/><Relationship Id="rId95" Type="http://schemas.openxmlformats.org/officeDocument/2006/relationships/image" Target="media/image54.png"/><Relationship Id="rId22" Type="http://schemas.openxmlformats.org/officeDocument/2006/relationships/image" Target="media/image7.svg"/><Relationship Id="rId27" Type="http://schemas.openxmlformats.org/officeDocument/2006/relationships/image" Target="media/image11.svg"/><Relationship Id="rId43" Type="http://schemas.openxmlformats.org/officeDocument/2006/relationships/image" Target="media/image18.svg"/><Relationship Id="rId48" Type="http://schemas.openxmlformats.org/officeDocument/2006/relationships/image" Target="media/image23.png"/><Relationship Id="rId64" Type="http://schemas.openxmlformats.org/officeDocument/2006/relationships/image" Target="media/image340.png"/><Relationship Id="rId69" Type="http://schemas.openxmlformats.org/officeDocument/2006/relationships/image" Target="media/image370.svg"/><Relationship Id="rId80" Type="http://schemas.openxmlformats.org/officeDocument/2006/relationships/image" Target="media/image41.png"/><Relationship Id="rId85" Type="http://schemas.microsoft.com/office/2007/relationships/diagramDrawing" Target="diagrams/drawing3.xml"/><Relationship Id="rId3" Type="http://schemas.openxmlformats.org/officeDocument/2006/relationships/customXml" Target="../customXml/item3.xml"/><Relationship Id="rId12" Type="http://schemas.openxmlformats.org/officeDocument/2006/relationships/image" Target="media/image4.svg"/><Relationship Id="rId17" Type="http://schemas.openxmlformats.org/officeDocument/2006/relationships/hyperlink" Target="https://actionsociale.hainaut.be/handicap/coordination-generale-imp/cpesm/types-6-7-8/" TargetMode="External"/><Relationship Id="rId25" Type="http://schemas.openxmlformats.org/officeDocument/2006/relationships/hyperlink" Target="https://www.ifapme.be/centre-de-formations/mons" TargetMode="External"/><Relationship Id="rId33" Type="http://schemas.openxmlformats.org/officeDocument/2006/relationships/image" Target="media/image15.png"/><Relationship Id="rId38" Type="http://schemas.openxmlformats.org/officeDocument/2006/relationships/diagramLayout" Target="diagrams/layout1.xml"/><Relationship Id="rId46" Type="http://schemas.openxmlformats.org/officeDocument/2006/relationships/image" Target="media/image21.png"/><Relationship Id="rId59" Type="http://schemas.openxmlformats.org/officeDocument/2006/relationships/image" Target="media/image32.svg"/><Relationship Id="rId67" Type="http://schemas.openxmlformats.org/officeDocument/2006/relationships/image" Target="media/image36.svg"/><Relationship Id="rId20" Type="http://schemas.openxmlformats.org/officeDocument/2006/relationships/hyperlink" Target="https://www.ifapme.be/centre-de-formations" TargetMode="External"/><Relationship Id="rId41" Type="http://schemas.microsoft.com/office/2007/relationships/diagramDrawing" Target="diagrams/drawing1.xml"/><Relationship Id="rId54" Type="http://schemas.openxmlformats.org/officeDocument/2006/relationships/image" Target="media/image29.png"/><Relationship Id="rId62" Type="http://schemas.openxmlformats.org/officeDocument/2006/relationships/image" Target="media/image320.png"/><Relationship Id="rId70" Type="http://schemas.openxmlformats.org/officeDocument/2006/relationships/diagramData" Target="diagrams/data2.xml"/><Relationship Id="rId75" Type="http://schemas.openxmlformats.org/officeDocument/2006/relationships/image" Target="media/image37.png"/><Relationship Id="rId83" Type="http://schemas.openxmlformats.org/officeDocument/2006/relationships/diagramQuickStyle" Target="diagrams/quickStyle3.xml"/><Relationship Id="rId88" Type="http://schemas.openxmlformats.org/officeDocument/2006/relationships/image" Target="media/image50.png"/><Relationship Id="rId91" Type="http://schemas.openxmlformats.org/officeDocument/2006/relationships/hyperlink" Target="http://www.bassinefe-hainautcentre.be/le-rapport-analytique-et-prospectif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ipcd-centre/binche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0.svg"/><Relationship Id="rId49" Type="http://schemas.openxmlformats.org/officeDocument/2006/relationships/image" Target="media/image24.svg"/><Relationship Id="rId57" Type="http://schemas.openxmlformats.org/officeDocument/2006/relationships/image" Target="media/image31.svg"/><Relationship Id="rId10" Type="http://schemas.openxmlformats.org/officeDocument/2006/relationships/endnotes" Target="endnotes.xml"/><Relationship Id="rId31" Type="http://schemas.openxmlformats.org/officeDocument/2006/relationships/image" Target="media/image130.png"/><Relationship Id="rId44" Type="http://schemas.openxmlformats.org/officeDocument/2006/relationships/image" Target="media/image19.png"/><Relationship Id="rId52" Type="http://schemas.openxmlformats.org/officeDocument/2006/relationships/image" Target="media/image27.svg"/><Relationship Id="rId60" Type="http://schemas.openxmlformats.org/officeDocument/2006/relationships/image" Target="media/image33.png"/><Relationship Id="rId65" Type="http://schemas.openxmlformats.org/officeDocument/2006/relationships/image" Target="media/image350.svg"/><Relationship Id="rId73" Type="http://schemas.openxmlformats.org/officeDocument/2006/relationships/diagramColors" Target="diagrams/colors2.xml"/><Relationship Id="rId78" Type="http://schemas.openxmlformats.org/officeDocument/2006/relationships/image" Target="media/image390.svg"/><Relationship Id="rId81" Type="http://schemas.openxmlformats.org/officeDocument/2006/relationships/diagramData" Target="diagrams/data3.xml"/><Relationship Id="rId86" Type="http://schemas.openxmlformats.org/officeDocument/2006/relationships/image" Target="media/image46.png"/><Relationship Id="rId94" Type="http://schemas.openxmlformats.org/officeDocument/2006/relationships/image" Target="media/image5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yperlink" Target="https://www.leforem.be/contact/centres-de-formation/hainaut/Frameries.html" TargetMode="External"/><Relationship Id="rId39" Type="http://schemas.openxmlformats.org/officeDocument/2006/relationships/diagramQuickStyle" Target="diagrams/quickStyle1.xml"/><Relationship Id="rId34" Type="http://schemas.openxmlformats.org/officeDocument/2006/relationships/image" Target="media/image16.svg"/><Relationship Id="rId50" Type="http://schemas.openxmlformats.org/officeDocument/2006/relationships/image" Target="media/image25.svg"/><Relationship Id="rId55" Type="http://schemas.openxmlformats.org/officeDocument/2006/relationships/image" Target="media/image30.svg"/><Relationship Id="rId76" Type="http://schemas.openxmlformats.org/officeDocument/2006/relationships/image" Target="media/image38.sv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diagramLayout" Target="diagrams/layout2.xml"/><Relationship Id="rId92" Type="http://schemas.openxmlformats.org/officeDocument/2006/relationships/image" Target="media/image51.emf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diagramColors" Target="diagrams/colors1.xml"/><Relationship Id="rId45" Type="http://schemas.openxmlformats.org/officeDocument/2006/relationships/image" Target="media/image20.svg"/><Relationship Id="rId66" Type="http://schemas.openxmlformats.org/officeDocument/2006/relationships/image" Target="media/image35.png"/><Relationship Id="rId87" Type="http://schemas.openxmlformats.org/officeDocument/2006/relationships/image" Target="media/image47.svg"/><Relationship Id="rId61" Type="http://schemas.openxmlformats.org/officeDocument/2006/relationships/image" Target="media/image34.svg"/><Relationship Id="rId82" Type="http://schemas.openxmlformats.org/officeDocument/2006/relationships/diagramLayout" Target="diagrams/layout3.xml"/><Relationship Id="rId19" Type="http://schemas.openxmlformats.org/officeDocument/2006/relationships/hyperlink" Target="https://ecolelacordee.be/" TargetMode="External"/><Relationship Id="rId14" Type="http://schemas.openxmlformats.org/officeDocument/2006/relationships/hyperlink" Target="http://www.saint-luc-mons.be/stluc/offres-denseignement/139-cefa-mons-a-frameries.html" TargetMode="External"/><Relationship Id="rId30" Type="http://schemas.openxmlformats.org/officeDocument/2006/relationships/image" Target="media/image14.svg"/><Relationship Id="rId35" Type="http://schemas.openxmlformats.org/officeDocument/2006/relationships/image" Target="media/image150.png"/><Relationship Id="rId56" Type="http://schemas.openxmlformats.org/officeDocument/2006/relationships/image" Target="media/image30.png"/><Relationship Id="rId77" Type="http://schemas.openxmlformats.org/officeDocument/2006/relationships/image" Target="media/image380.png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diagramQuickStyle" Target="diagrams/quickStyle2.xml"/><Relationship Id="rId93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 (Mons-Borinage)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175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1272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+121%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 (Mons-Borinage)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175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+121%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1272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4e8d3a-7aee-40f8-832d-12ff0ba9c922" xsi:nil="true"/>
    <lcf76f155ced4ddcb4097134ff3c332f xmlns="85d816c3-b208-464c-adcf-149322fbddc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7AE84-F7BF-4267-828F-9D24B4FC9702}">
  <ds:schemaRefs>
    <ds:schemaRef ds:uri="http://schemas.microsoft.com/office/2006/metadata/properties"/>
    <ds:schemaRef ds:uri="http://schemas.microsoft.com/office/infopath/2007/PartnerControls"/>
    <ds:schemaRef ds:uri="da4e8d3a-7aee-40f8-832d-12ff0ba9c922"/>
    <ds:schemaRef ds:uri="85d816c3-b208-464c-adcf-149322fbddc7"/>
  </ds:schemaRefs>
</ds:datastoreItem>
</file>

<file path=customXml/itemProps3.xml><?xml version="1.0" encoding="utf-8"?>
<ds:datastoreItem xmlns:ds="http://schemas.openxmlformats.org/officeDocument/2006/customXml" ds:itemID="{E99CFEF2-B4B4-4712-94E3-57716463A9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92D70B-C683-482A-A751-AA8DFE536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47</TotalTime>
  <Pages>2</Pages>
  <Words>43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35</cp:revision>
  <cp:lastPrinted>2021-12-24T10:51:00Z</cp:lastPrinted>
  <dcterms:created xsi:type="dcterms:W3CDTF">2022-10-18T13:27:00Z</dcterms:created>
  <dcterms:modified xsi:type="dcterms:W3CDTF">2023-11-28T13:49:00Z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0x0101009BD875F2FE1E1541A615D62D0910EB50</vt:lpwstr>
  </property>
</Properties>
</file>