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7302309"/>
    <w:bookmarkEnd w:id="0"/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9C4BE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E4B5C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3540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D50E7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95E4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1" w:name="_Hlk91166357"/>
    <w:bookmarkEnd w:id="1"/>
    <w:p w14:paraId="6D32F890" w14:textId="090EBFEA" w:rsidR="00902688" w:rsidRDefault="009506FC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E51B93" wp14:editId="3565B7B7">
                <wp:simplePos x="0" y="0"/>
                <wp:positionH relativeFrom="column">
                  <wp:posOffset>9817100</wp:posOffset>
                </wp:positionH>
                <wp:positionV relativeFrom="paragraph">
                  <wp:posOffset>8237220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FAA8E" w14:textId="006D9FFF" w:rsidR="009506FC" w:rsidRPr="007965C8" w:rsidRDefault="009506FC" w:rsidP="009506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1B93" id="Zone de texte 58" o:spid="_x0000_s1027" type="#_x0000_t202" style="position:absolute;margin-left:773pt;margin-top:648.6pt;width:300.1pt;height:35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" filled="f" stroked="f" strokeweight=".5pt">
                <v:textbox>
                  <w:txbxContent>
                    <w:p w14:paraId="190FAA8E" w14:textId="006D9FFF" w:rsidR="009506FC" w:rsidRPr="007965C8" w:rsidRDefault="009506FC" w:rsidP="009506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F35452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D47C525" wp14:editId="47C7262C">
                <wp:simplePos x="0" y="0"/>
                <wp:positionH relativeFrom="column">
                  <wp:posOffset>9728200</wp:posOffset>
                </wp:positionH>
                <wp:positionV relativeFrom="paragraph">
                  <wp:posOffset>4591050</wp:posOffset>
                </wp:positionV>
                <wp:extent cx="2990850" cy="10287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B9BE08" w14:textId="77777777" w:rsidR="00F35452" w:rsidRPr="005D76C0" w:rsidRDefault="00F35452" w:rsidP="00F354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7C525" id="Rectangle 64" o:spid="_x0000_s1028" style="position:absolute;margin-left:766pt;margin-top:361.5pt;width:235.5pt;height:81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" filled="f" strokecolor="red" strokeweight="1pt">
                <v:textbox>
                  <w:txbxContent>
                    <w:p w14:paraId="54B9BE08" w14:textId="77777777" w:rsidR="00F35452" w:rsidRPr="005D76C0" w:rsidRDefault="00F35452" w:rsidP="00F354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165D617A">
                <wp:simplePos x="0" y="0"/>
                <wp:positionH relativeFrom="column">
                  <wp:posOffset>1308100</wp:posOffset>
                </wp:positionH>
                <wp:positionV relativeFrom="paragraph">
                  <wp:posOffset>3333750</wp:posOffset>
                </wp:positionV>
                <wp:extent cx="5866130" cy="21717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171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0B5E0" w14:textId="564D4ACD" w:rsidR="001369B2" w:rsidRPr="001369B2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La demande émane essentiellement du secteur du commerce de détail et relève davantage d’un profil de vendeur spécialisé que de professionnel de la santé. </w:t>
                            </w:r>
                          </w:p>
                          <w:p w14:paraId="7282E8D7" w14:textId="77777777" w:rsidR="001369B2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24B230DE" w14:textId="77777777" w:rsidR="00DD2D2C" w:rsidRDefault="001369B2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La filière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n’est pas organisée sur notre Bassin. Un dossier vient d’être finalisé en Promotion Sociale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pour l’ouverture d’une filière de technicien opticien. Des projets d’ouverture existent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également dans l’enseignement qualifiant. </w:t>
                            </w:r>
                          </w:p>
                          <w:p w14:paraId="65084981" w14:textId="77777777" w:rsidR="00BD4677" w:rsidRDefault="00BD4677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5876F65C" w14:textId="423E246D" w:rsidR="00D11375" w:rsidRDefault="00DD2D2C" w:rsidP="0013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1369B2"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développement d’une offre sur le Bassin, à une</w:t>
                            </w:r>
                            <w:r w:rsid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69B2" w:rsidRPr="001369B2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échelle réduite, pourrait donc être envisagée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9" style="position:absolute;margin-left:103pt;margin-top:262.5pt;width:461.9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" filled="f" stroked="f" strokeweight="1pt">
                <v:textbox>
                  <w:txbxContent>
                    <w:p w14:paraId="1CF0B5E0" w14:textId="564D4ACD" w:rsidR="001369B2" w:rsidRPr="001369B2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La demande émane essentiellement du secteur du commerce de détail et relève davantage d’un profil de vendeur spécialisé que de professionnel de la santé. </w:t>
                      </w:r>
                    </w:p>
                    <w:p w14:paraId="7282E8D7" w14:textId="77777777" w:rsidR="001369B2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24B230DE" w14:textId="77777777" w:rsidR="00DD2D2C" w:rsidRDefault="001369B2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La filière de formation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n’est pas organisée sur notre Bassin. Un dossier vient d’être finalisé en Promotion Sociale</w:t>
                      </w:r>
                      <w:r w:rsidR="00DD2D2C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pour l’ouverture d’une filière de technicien opticien. Des projets d’ouverture existent</w:t>
                      </w:r>
                      <w:r w:rsidR="00DD2D2C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également dans l’enseignement qualifiant. </w:t>
                      </w:r>
                    </w:p>
                    <w:p w14:paraId="65084981" w14:textId="77777777" w:rsidR="00BD4677" w:rsidRDefault="00BD4677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5876F65C" w14:textId="423E246D" w:rsidR="00D11375" w:rsidRDefault="00DD2D2C" w:rsidP="001369B2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1369B2"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développement d’une offre sur le Bassin, à une</w:t>
                      </w:r>
                      <w:r w:rsid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1369B2" w:rsidRPr="001369B2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échelle réduite, pourrait donc être envisagée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D467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BA50343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2686051</wp:posOffset>
                </wp:positionV>
                <wp:extent cx="4916170" cy="71120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8AC1AD7" w:rsidR="00A72224" w:rsidRPr="00DD2D2C" w:rsidRDefault="00D11375" w:rsidP="00DD2D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que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développement d’une offre sur le Bassin, à une </w:t>
                            </w:r>
                            <w:r w:rsidR="00DD2D2C" w:rsidRPr="00B4263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échelle réduite</w:t>
                            </w:r>
                            <w:r w:rsidR="00B4263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,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serait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0" type="#_x0000_t202" style="position:absolute;margin-left:176pt;margin-top:211.5pt;width:387.1pt;height:5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" filled="f" stroked="f" strokeweight=".5pt">
                <v:textbox>
                  <w:txbxContent>
                    <w:p w14:paraId="621463FE" w14:textId="48AC1AD7" w:rsidR="00A72224" w:rsidRPr="00DD2D2C" w:rsidRDefault="00D11375" w:rsidP="00DD2D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que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développement d’une offre sur le Bassin, à une </w:t>
                      </w:r>
                      <w:r w:rsidR="00DD2D2C" w:rsidRPr="00B4263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échelle réduite</w:t>
                      </w:r>
                      <w:r w:rsidR="00B4263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,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serait pertinent.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2ED0A422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50B2C745" w:rsidR="00A72224" w:rsidRDefault="0008010C" w:rsidP="009E66C5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</w:t>
                            </w:r>
                            <w:r w:rsidR="00037DD5"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</w:t>
                            </w:r>
                            <w:r w:rsidR="00037DD5"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CD71E1" w:rsidRPr="00CD71E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Opticien / Opticienne</w:t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1" type="#_x0000_t202" style="position:absolute;margin-left:216.95pt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oVHQIAADQ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50B2C745" w:rsidR="00A72224" w:rsidRDefault="0008010C" w:rsidP="009E66C5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</w:t>
                      </w:r>
                      <w:r w:rsidR="00037DD5"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</w:t>
                      </w:r>
                      <w:r w:rsidR="00037DD5"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CD71E1" w:rsidRPr="00CD71E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Opticien / Opticienne</w:t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2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OR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0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5D41ED02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3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59OAIAAGM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T80vjn1sqXxBe46GSfFW3jSoYSN8uBcOo4GyMe7hDkfVEnLRQeKsJvfrb/roD8Zg&#10;5azDqBXc/9wLpzhrvxlw+Xk8m8XZTJfZfDHBxb21bN9azF5fEaZ5jMWyMonRP7RHsXKkn7AV65gV&#10;JmEkchc8HMWrMCwAtkqq9To5YRqtCBvzYGUMHaGMCD/2T8LZAw1xGm7pOJQif8fG4Dvwsd4HqppE&#10;VcR5QPUAPyY5kX3Yurgqb+/J6/XfsPoN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M+8nn0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F1D6B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03978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4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6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DD90DBF" w:rsidR="00A72224" w:rsidRPr="005B393F" w:rsidRDefault="00CD71E1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CD71E1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Opticien / Opticienne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0" style="position:absolute;margin-left:122.3pt;margin-top:521.3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" fillcolor="#63a7da" stroked="f" strokeweight="1pt">
                <v:textbox>
                  <w:txbxContent>
                    <w:p w14:paraId="06F157E7" w14:textId="5DD90DBF" w:rsidR="00A72224" w:rsidRPr="005B393F" w:rsidRDefault="00CD71E1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CD71E1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Opticien / Opticienne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2D3371C">
                                  <wp:extent cx="3263265" cy="2071194"/>
                                  <wp:effectExtent l="0" t="38100" r="0" b="24765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2D3371C">
                            <wp:extent cx="3263265" cy="2071194"/>
                            <wp:effectExtent l="0" t="38100" r="0" b="24765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CD3D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681869E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B42639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681869E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B42639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DD2F214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63A3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0DD2F214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63A3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2BEFB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81433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A3C4782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6B0">
              <w:rPr>
                <w:b/>
                <w:color w:val="63A7DA"/>
                <w:kern w:val="0"/>
                <w:szCs w:val="24"/>
              </w:rPr>
              <w:t>2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AB00646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86571">
              <w:rPr>
                <w:color w:val="63A7DA"/>
                <w:kern w:val="0"/>
                <w:szCs w:val="24"/>
              </w:rPr>
              <w:t>d’opticien-lunetier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31EA2AFC" w14:textId="575786FF" w:rsidR="004E11B5" w:rsidRPr="002D374E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71C8">
              <w:rPr>
                <w:b/>
                <w:color w:val="63A7DA"/>
                <w:kern w:val="0"/>
                <w:szCs w:val="24"/>
              </w:rPr>
              <w:t>1 homme et 1 femme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2DB6FD9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A320B8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F571C8">
              <w:rPr>
                <w:b/>
                <w:noProof/>
                <w:color w:val="63A7DA"/>
                <w:kern w:val="0"/>
                <w:szCs w:val="24"/>
              </w:rPr>
              <w:t>2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 </w:t>
            </w:r>
          </w:p>
          <w:p w14:paraId="5454FEE8" w14:textId="656605A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4758E8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 w:rsidR="004758E8"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65FC7929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2" r:lo="rId43" r:qs="rId44" r:cs="rId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r3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heXenDreQHVAIiwMGnGGrxos9pE5/8IsigIbRKH7Z1ykArwMjhYlNdiff9sP+TgrjFLSochK6n7s&#10;mBWUqG8ap3iXTSZBldGZ5J/H6NjryOY6onftEpCBDJ+U4dEM+V6dTGmhfcP3sAi3YohpjneX1J/M&#10;pR+kj++Ji8UiJqEODfOPem14gA6Mh1G89m/MmuO8PI76CU5yZMW7sQ254aSGxc6DbOJMA9EDq0f+&#10;UcNRFc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AUP0r3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2" r:lo="rId43" r:qs="rId44" r:cs="rId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27E66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10B3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7093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55BB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769F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88D5E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52F6DD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D742F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na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eGt1AekQcLvUSc4asai10z51+YRU1g66hz/4yLVICXwcmipAL782/7IR9HhVFKWtRYQd2P&#10;PbOCEvVN4xCnwywLooxONrkfoWNvI9vbiN43S0AGhviiDI9myPfqbEoLzRs+h0W4FUNMc7y7oP5s&#10;Ln2vfHxOXCwWMQllaJhf643hATowHkbx2r0xa07z8jjpJzirkeXvxtbnhpMaFnsPso4zDUT3rJ74&#10;RwlHVZyeW3gjt37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Nxqudo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52F6DD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D742F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6F953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5BADB020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8" w:history="1">
                              <w:proofErr w:type="gramStart"/>
                              <w:r w:rsidR="00792F8E" w:rsidRPr="004758E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4758E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DF605DC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4758E8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G9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3C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LRaEb0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758E8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0" w:history="1">
                        <w:proofErr w:type="gramStart"/>
                        <w:r w:rsidR="00792F8E" w:rsidRPr="004758E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4758E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DF605DC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4758E8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94BE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CfIe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7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+p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61Mfa8oPaM9SNyfOyEWJIpbC+WdhMRioG8Pun7AUFSEZHS3OtmR//e08xEMveDlr&#10;MGgZdz93wirOqu8aSt72RyPA+rgZXV0PsLGXnvWlR+/qe8Is9/GsjIxmiPfVySws1W94E/OQFS6h&#10;JXJn3J/Me9+NP96UVPN5DMIsGuGXemVkgA60Bopf2jdhzVGHMAyPdBpJMfkgRxfbCTLfeSrKqFUg&#10;umP1yD/mOKp9fHPhoVzuY9T7n2H2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lfr+p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77BF4A26" w:rsidR="003C16BD" w:rsidRPr="003C16BD" w:rsidRDefault="00BD742F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4AE71A13">
                <wp:simplePos x="0" y="0"/>
                <wp:positionH relativeFrom="column">
                  <wp:posOffset>8223250</wp:posOffset>
                </wp:positionH>
                <wp:positionV relativeFrom="paragraph">
                  <wp:posOffset>114300</wp:posOffset>
                </wp:positionV>
                <wp:extent cx="3121329" cy="19177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329" cy="1917700"/>
                          <a:chOff x="208284" y="161075"/>
                          <a:chExt cx="3122526" cy="191869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61075"/>
                            <a:ext cx="959739" cy="1918694"/>
                            <a:chOff x="331075" y="122960"/>
                            <a:chExt cx="861449" cy="157191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90030" y="74199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46424" y="135371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EBE150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2296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9pt;width:245.75pt;height:151pt;z-index:251709440;mso-width-relative:margin;mso-height-relative:margin" coordorigin="2082,1610" coordsize="31225,1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610;width:9598;height:19187" coordorigin="3310,1229" coordsize="8614,1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900;top:741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464;top:1353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EBE150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464;top:122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3F1730FE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21C0F9F4" w:rsidR="003C16BD" w:rsidRPr="003C16BD" w:rsidRDefault="004758E8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0341DA3D">
                <wp:simplePos x="0" y="0"/>
                <wp:positionH relativeFrom="margin">
                  <wp:align>right</wp:align>
                </wp:positionH>
                <wp:positionV relativeFrom="paragraph">
                  <wp:posOffset>2953385</wp:posOffset>
                </wp:positionV>
                <wp:extent cx="4381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8145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-16.7pt;margin-top:232.55pt;width:34.5pt;height:31.3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" stroked="f" strokeweight="1pt">
                <v:fill r:id="rId8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73E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554152E7">
                <wp:simplePos x="0" y="0"/>
                <wp:positionH relativeFrom="column">
                  <wp:posOffset>4903470</wp:posOffset>
                </wp:positionH>
                <wp:positionV relativeFrom="paragraph">
                  <wp:posOffset>3755390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1D58428B" w:rsidR="00AA7AA4" w:rsidRPr="00F13403" w:rsidRDefault="003C461E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092" type="#_x0000_t202" style="position:absolute;margin-left:386.1pt;margin-top:295.7pt;width:55.7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ix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P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" filled="f" stroked="f" strokeweight=".5pt">
                <v:textbox>
                  <w:txbxContent>
                    <w:p w14:paraId="467C9EB7" w14:textId="1D58428B" w:rsidR="00AA7AA4" w:rsidRPr="00F13403" w:rsidRDefault="003C461E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373E0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138AF763">
                <wp:simplePos x="0" y="0"/>
                <wp:positionH relativeFrom="leftMargin">
                  <wp:posOffset>5351780</wp:posOffset>
                </wp:positionH>
                <wp:positionV relativeFrom="paragraph">
                  <wp:posOffset>4063365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3" style="position:absolute;margin-left:421.4pt;margin-top:319.95pt;width:43.85pt;height:67.8pt;z-index:251864064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6+5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R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2" o:spid="_x0000_s1094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84" o:title=""/>
                </v:shape>
                <v:shape id="Zone de texte 63" o:spid="_x0000_s1095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73E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37A21B70">
                <wp:simplePos x="0" y="0"/>
                <wp:positionH relativeFrom="column">
                  <wp:posOffset>3810000</wp:posOffset>
                </wp:positionH>
                <wp:positionV relativeFrom="paragraph">
                  <wp:posOffset>3724275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0AC75D70" w:rsidR="0099456F" w:rsidRPr="00F13403" w:rsidRDefault="008373E0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096" type="#_x0000_t202" style="position:absolute;margin-left:300pt;margin-top:293.25pt;width:55.65pt;height:2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YNNw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" filled="f" stroked="f" strokeweight=".5pt">
                <v:textbox>
                  <w:txbxContent>
                    <w:p w14:paraId="2E310240" w14:textId="0AC75D70" w:rsidR="0099456F" w:rsidRPr="00F13403" w:rsidRDefault="008373E0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373E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6103701A">
                <wp:simplePos x="0" y="0"/>
                <wp:positionH relativeFrom="column">
                  <wp:posOffset>3585845</wp:posOffset>
                </wp:positionH>
                <wp:positionV relativeFrom="paragraph">
                  <wp:posOffset>4055745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097" style="position:absolute;margin-left:282.35pt;margin-top:319.35pt;width:75.3pt;height:65.75pt;z-index:251866112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AVMP2o4QAAAAsBAAAPAAAAZHJzL2Rvd25yZXYu&#10;eG1sTI/BaoNAEIbvhb7DMoXemtVYNVjXEELbUyg0KZTeJjpRibsr7kbN23d6am7/MB//fJOvZ92J&#10;kQbXWqMgXAQgyJS2ak2t4Ovw9rQC4TyaCjtrSMGVHKyL+7scs8pO5pPGva8FlxiXoYLG+z6T0pUN&#10;aXQL25Ph3ckOGj2PQy2rAScu151cBkEiNbaGLzTY07ah8ry/aAXvE06bKHwdd+fT9vpziD++dyEp&#10;9fgwb15AeJr9Pwx/+qwOBTsd7cVUTnQK4uQ5ZVRBEq04MJGGcQTiyCENliCLXN7+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">
                <v:shape id="Graphique 79" o:spid="_x0000_s1098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87" o:title=""/>
                </v:shape>
                <v:shape id="Zone de texte 80" o:spid="_x0000_s1099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5DE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5F5A4CD1">
                <wp:simplePos x="0" y="0"/>
                <wp:positionH relativeFrom="column">
                  <wp:posOffset>2281586</wp:posOffset>
                </wp:positionH>
                <wp:positionV relativeFrom="paragraph">
                  <wp:posOffset>4083112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0" style="position:absolute;margin-left:179.65pt;margin-top:321.5pt;width:62.45pt;height:66.25pt;z-index:251862016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">
                <v:shape id="Graphique 57" o:spid="_x0000_s1101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0" o:title=""/>
                </v:shape>
                <v:shape id="Zone de texte 59" o:spid="_x0000_s1102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630A6294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07BAD2E1" w:rsidR="004E533E" w:rsidRPr="00F13403" w:rsidRDefault="008373E0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55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3" type="#_x0000_t202" style="position:absolute;margin-left:190.7pt;margin-top:299.65pt;width:55.75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" filled="f" stroked="f" strokeweight=".5pt">
                <v:textbox>
                  <w:txbxContent>
                    <w:p w14:paraId="7595A70E" w14:textId="07BAD2E1" w:rsidR="004E533E" w:rsidRPr="00F13403" w:rsidRDefault="008373E0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55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4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CG0qwJ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5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O/lAmg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89FB941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iG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l022UB5xQQs9987wVY1D&#10;rJnzr8wi2bgTCti/4CEVYDM4WZRUYH/97T7kIwcYpaRF8RTU/dwzKyhR3zWyMxtOJkFt0ZlM70bo&#10;2NvI9jai980joD6H+FQMj2bI9+psSgvNO+p8GbpiiGmOvQvqz+aj7yWN74SL5TImob4M82u9MTyU&#10;DrAGiN+6d2bNiQePFD7DWWYs/0BHn9sTstx7kHXkKgDdo3rCH7UZ2T69oyD+Wz9mXV/74jcA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DbiDiG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89FB941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1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93AA" w14:textId="77777777" w:rsidR="00D84BBB" w:rsidRDefault="00D84BBB" w:rsidP="0063464B">
      <w:r>
        <w:separator/>
      </w:r>
    </w:p>
  </w:endnote>
  <w:endnote w:type="continuationSeparator" w:id="0">
    <w:p w14:paraId="0B88A510" w14:textId="77777777" w:rsidR="00D84BBB" w:rsidRDefault="00D84BBB" w:rsidP="0063464B">
      <w:r>
        <w:continuationSeparator/>
      </w:r>
    </w:p>
  </w:endnote>
  <w:endnote w:type="continuationNotice" w:id="1">
    <w:p w14:paraId="361A24F0" w14:textId="77777777" w:rsidR="00D84BBB" w:rsidRDefault="00D84B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9596" w14:textId="77777777" w:rsidR="00D84BBB" w:rsidRDefault="00D84BBB" w:rsidP="0063464B">
      <w:r>
        <w:separator/>
      </w:r>
    </w:p>
  </w:footnote>
  <w:footnote w:type="continuationSeparator" w:id="0">
    <w:p w14:paraId="094D4CE6" w14:textId="77777777" w:rsidR="00D84BBB" w:rsidRDefault="00D84BBB" w:rsidP="0063464B">
      <w:r>
        <w:continuationSeparator/>
      </w:r>
    </w:p>
  </w:footnote>
  <w:footnote w:type="continuationNotice" w:id="1">
    <w:p w14:paraId="0CE100C8" w14:textId="77777777" w:rsidR="00D84BBB" w:rsidRDefault="00D84B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450893">
    <w:abstractNumId w:val="4"/>
  </w:num>
  <w:num w:numId="2" w16cid:durableId="718627250">
    <w:abstractNumId w:val="3"/>
  </w:num>
  <w:num w:numId="3" w16cid:durableId="649023147">
    <w:abstractNumId w:val="5"/>
  </w:num>
  <w:num w:numId="4" w16cid:durableId="672493883">
    <w:abstractNumId w:val="2"/>
  </w:num>
  <w:num w:numId="5" w16cid:durableId="356276633">
    <w:abstractNumId w:val="0"/>
  </w:num>
  <w:num w:numId="6" w16cid:durableId="1014956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010C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758E8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373E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2639"/>
    <w:rsid w:val="00B43415"/>
    <w:rsid w:val="00B44F85"/>
    <w:rsid w:val="00B452A4"/>
    <w:rsid w:val="00B500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D14"/>
    <w:rsid w:val="00BD742F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D71E1"/>
    <w:rsid w:val="00CE05AF"/>
    <w:rsid w:val="00CE0652"/>
    <w:rsid w:val="00CE1245"/>
    <w:rsid w:val="00CE2637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4BBB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A3E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diagramData" Target="diagrams/data2.xml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hyperlink" Target="http://www.bassinefe-hainautcentre.be/le-rapport-analytique-et-prospectif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9.sv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6.svg"/><Relationship Id="rId53" Type="http://schemas.openxmlformats.org/officeDocument/2006/relationships/image" Target="media/image230.png"/><Relationship Id="rId58" Type="http://schemas.openxmlformats.org/officeDocument/2006/relationships/image" Target="media/image260.svg"/><Relationship Id="rId74" Type="http://schemas.openxmlformats.org/officeDocument/2006/relationships/image" Target="media/image36.png"/><Relationship Id="rId79" Type="http://schemas.openxmlformats.org/officeDocument/2006/relationships/image" Target="media/image39.png"/><Relationship Id="rId5" Type="http://schemas.openxmlformats.org/officeDocument/2006/relationships/numbering" Target="numbering.xml"/><Relationship Id="rId90" Type="http://schemas.openxmlformats.org/officeDocument/2006/relationships/image" Target="media/image50.png"/><Relationship Id="rId95" Type="http://schemas.microsoft.com/office/2007/relationships/diagramDrawing" Target="diagrams/drawing3.xml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43" Type="http://schemas.openxmlformats.org/officeDocument/2006/relationships/diagramLayout" Target="diagrams/layout2.xml"/><Relationship Id="rId48" Type="http://schemas.openxmlformats.org/officeDocument/2006/relationships/image" Target="media/image22.svg"/><Relationship Id="rId69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210.png"/><Relationship Id="rId72" Type="http://schemas.openxmlformats.org/officeDocument/2006/relationships/image" Target="media/image34.png"/><Relationship Id="rId80" Type="http://schemas.openxmlformats.org/officeDocument/2006/relationships/image" Target="media/image40.svg"/><Relationship Id="rId85" Type="http://schemas.openxmlformats.org/officeDocument/2006/relationships/image" Target="media/image45.png"/><Relationship Id="rId93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7.png"/><Relationship Id="rId46" Type="http://schemas.microsoft.com/office/2007/relationships/diagramDrawing" Target="diagrams/drawing2.xml"/><Relationship Id="rId59" Type="http://schemas.openxmlformats.org/officeDocument/2006/relationships/image" Target="media/image27.png"/><Relationship Id="rId67" Type="http://schemas.openxmlformats.org/officeDocument/2006/relationships/image" Target="media/image32.sv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0.svg"/><Relationship Id="rId54" Type="http://schemas.openxmlformats.org/officeDocument/2006/relationships/image" Target="media/image240.svg"/><Relationship Id="rId62" Type="http://schemas.openxmlformats.org/officeDocument/2006/relationships/image" Target="media/image280.svg"/><Relationship Id="rId70" Type="http://schemas.openxmlformats.org/officeDocument/2006/relationships/hyperlink" Target="http://www.bassinefe-hainautcentre.be/le-rapport-analytique-et-prospectif" TargetMode="External"/><Relationship Id="rId75" Type="http://schemas.openxmlformats.org/officeDocument/2006/relationships/image" Target="media/image37.png"/><Relationship Id="rId83" Type="http://schemas.openxmlformats.org/officeDocument/2006/relationships/image" Target="media/image43.svg"/><Relationship Id="rId88" Type="http://schemas.openxmlformats.org/officeDocument/2006/relationships/image" Target="media/image48.png"/><Relationship Id="rId91" Type="http://schemas.openxmlformats.org/officeDocument/2006/relationships/diagramData" Target="diagrams/data3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28" Type="http://schemas.openxmlformats.org/officeDocument/2006/relationships/image" Target="media/image12.svg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image" Target="media/image250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diagramQuickStyle" Target="diagrams/quickStyle2.xml"/><Relationship Id="rId52" Type="http://schemas.openxmlformats.org/officeDocument/2006/relationships/image" Target="media/image220.svg"/><Relationship Id="rId60" Type="http://schemas.openxmlformats.org/officeDocument/2006/relationships/image" Target="media/image28.svg"/><Relationship Id="rId65" Type="http://schemas.openxmlformats.org/officeDocument/2006/relationships/image" Target="media/image30.png"/><Relationship Id="rId73" Type="http://schemas.openxmlformats.org/officeDocument/2006/relationships/image" Target="media/image35.svg"/><Relationship Id="rId78" Type="http://schemas.openxmlformats.org/officeDocument/2006/relationships/image" Target="media/image380.svg"/><Relationship Id="rId81" Type="http://schemas.openxmlformats.org/officeDocument/2006/relationships/image" Target="media/image41.png"/><Relationship Id="rId86" Type="http://schemas.openxmlformats.org/officeDocument/2006/relationships/image" Target="media/image46.svg"/><Relationship Id="rId94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8.svg"/><Relationship Id="rId34" Type="http://schemas.openxmlformats.org/officeDocument/2006/relationships/image" Target="media/image140.svg"/><Relationship Id="rId50" Type="http://schemas.openxmlformats.org/officeDocument/2006/relationships/image" Target="media/image24.svg"/><Relationship Id="rId55" Type="http://schemas.openxmlformats.org/officeDocument/2006/relationships/image" Target="media/image25.png"/><Relationship Id="rId76" Type="http://schemas.openxmlformats.org/officeDocument/2006/relationships/image" Target="media/image38.sv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330.emf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9.svg"/><Relationship Id="rId40" Type="http://schemas.openxmlformats.org/officeDocument/2006/relationships/image" Target="media/image19.png"/><Relationship Id="rId45" Type="http://schemas.openxmlformats.org/officeDocument/2006/relationships/diagramColors" Target="diagrams/colors2.xml"/><Relationship Id="rId66" Type="http://schemas.openxmlformats.org/officeDocument/2006/relationships/image" Target="media/image31.png"/><Relationship Id="rId87" Type="http://schemas.openxmlformats.org/officeDocument/2006/relationships/image" Target="media/image47.png"/><Relationship Id="rId61" Type="http://schemas.openxmlformats.org/officeDocument/2006/relationships/image" Target="media/image270.png"/><Relationship Id="rId82" Type="http://schemas.openxmlformats.org/officeDocument/2006/relationships/image" Target="media/image42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hyperlink" Target="https://www.fermedelsamme.be/filieres?lang=fr" TargetMode="External"/><Relationship Id="rId56" Type="http://schemas.openxmlformats.org/officeDocument/2006/relationships/image" Target="media/image26.svg"/><Relationship Id="rId77" Type="http://schemas.openxmlformats.org/officeDocument/2006/relationships/image" Target="media/image3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8283A8C9-5359-4983-B123-6F71E99BB28E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8E78CA2E-FCBE-437B-9FA2-D13C7CDC09B6}" type="parTrans" cxnId="{49A014B9-EE7E-4A8C-A251-1DC07747B58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8737A3-04DD-4678-8EBA-16026F84235B}" type="sibTrans" cxnId="{49A014B9-EE7E-4A8C-A251-1DC07747B58D}">
      <dgm:prSet/>
      <dgm:spPr/>
      <dgm:t>
        <a:bodyPr/>
        <a:lstStyle/>
        <a:p>
          <a:endParaRPr lang="fr-BE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47FF61AA-BCA2-407F-8481-CC06ACEFDFDC}" type="pres">
      <dgm:prSet presAssocID="{8E78CA2E-FCBE-437B-9FA2-D13C7CDC09B6}" presName="Name13" presStyleLbl="parChTrans1D2" presStyleIdx="0" presStyleCnt="2"/>
      <dgm:spPr/>
    </dgm:pt>
    <dgm:pt modelId="{41E067B2-4035-458E-A972-4FD78DB7CBF2}" type="pres">
      <dgm:prSet presAssocID="{8283A8C9-5359-4983-B123-6F71E99BB28E}" presName="childText" presStyleLbl="bgAcc1" presStyleIdx="0" presStyleCnt="2">
        <dgm:presLayoutVars>
          <dgm:bulletEnabled val="1"/>
        </dgm:presLayoutVars>
      </dgm:prSet>
      <dgm:spPr/>
    </dgm:pt>
    <dgm:pt modelId="{CBF64204-1AA8-443B-8AF8-F8AAD79F2BE7}" type="pres">
      <dgm:prSet presAssocID="{99FDA7BC-120D-4384-87F4-801FFE25DA1E}" presName="Name13" presStyleLbl="parChTrans1D2" presStyleIdx="1" presStyleCnt="2"/>
      <dgm:spPr/>
    </dgm:pt>
    <dgm:pt modelId="{685C1FCA-B356-42DD-9894-02D0E275B284}" type="pres">
      <dgm:prSet presAssocID="{0617B540-0100-4407-BFFF-5A4FA06A7149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1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B4B0DCA2-E382-49AF-B216-E9CAAECD6AB8}" type="presOf" srcId="{8E78CA2E-FCBE-437B-9FA2-D13C7CDC09B6}" destId="{47FF61AA-BCA2-407F-8481-CC06ACEFDFDC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9A014B9-EE7E-4A8C-A251-1DC07747B58D}" srcId="{E1E31A27-682F-4524-8836-4107CDEC5323}" destId="{8283A8C9-5359-4983-B123-6F71E99BB28E}" srcOrd="0" destOrd="0" parTransId="{8E78CA2E-FCBE-437B-9FA2-D13C7CDC09B6}" sibTransId="{368737A3-04DD-4678-8EBA-16026F84235B}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B674AFDE-D253-4120-AD9B-808CB201A675}" type="presOf" srcId="{8283A8C9-5359-4983-B123-6F71E99BB28E}" destId="{41E067B2-4035-458E-A972-4FD78DB7CBF2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8BAF93F-5C07-4344-8C27-414960493DCA}" type="presParOf" srcId="{D9F353A7-6BA6-4618-9297-C380F5C53C3D}" destId="{47FF61AA-BCA2-407F-8481-CC06ACEFDFDC}" srcOrd="0" destOrd="0" presId="urn:microsoft.com/office/officeart/2005/8/layout/hierarchy3"/>
    <dgm:cxn modelId="{AFD6CED9-C95C-4634-977D-B446F55CE3F0}" type="presParOf" srcId="{D9F353A7-6BA6-4618-9297-C380F5C53C3D}" destId="{41E067B2-4035-458E-A972-4FD78DB7CBF2}" srcOrd="1" destOrd="0" presId="urn:microsoft.com/office/officeart/2005/8/layout/hierarchy3"/>
    <dgm:cxn modelId="{134B9F07-7239-4788-BA2F-F9CB2D811DCB}" type="presParOf" srcId="{D9F353A7-6BA6-4618-9297-C380F5C53C3D}" destId="{CBF64204-1AA8-443B-8AF8-F8AAD79F2BE7}" srcOrd="2" destOrd="0" presId="urn:microsoft.com/office/officeart/2005/8/layout/hierarchy3"/>
    <dgm:cxn modelId="{2E5DD6A6-2153-4344-AE30-8627ED985B0C}" type="presParOf" srcId="{D9F353A7-6BA6-4618-9297-C380F5C53C3D}" destId="{685C1FCA-B356-42DD-9894-02D0E275B284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47FF61AA-BCA2-407F-8481-CC06ACEFDFDC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E067B2-4035-458E-A972-4FD78DB7CBF2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CBF64204-1AA8-443B-8AF8-F8AAD79F2BE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19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23</cp:revision>
  <cp:lastPrinted>2021-12-24T10:51:00Z</cp:lastPrinted>
  <dcterms:created xsi:type="dcterms:W3CDTF">2022-03-09T09:28:00Z</dcterms:created>
  <dcterms:modified xsi:type="dcterms:W3CDTF">2023-11-28T14:48:00Z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