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5EBD7988" w:rsidR="00FD0A9D" w:rsidRDefault="00F17BCA">
      <w:r>
        <w:rPr>
          <w:noProof/>
          <w:color w:val="auto"/>
          <w:kern w:val="0"/>
          <w:sz w:val="24"/>
          <w:szCs w:val="24"/>
          <w:lang w:bidi="fr-FR"/>
        </w:rPr>
        <mc:AlternateContent>
          <mc:Choice Requires="wps">
            <w:drawing>
              <wp:anchor distT="0" distB="0" distL="114300" distR="114300" simplePos="0" relativeHeight="251631616" behindDoc="0" locked="0" layoutInCell="1" allowOverlap="1" wp14:anchorId="5E1B55C5" wp14:editId="7E4C766C">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0592" behindDoc="0" locked="0" layoutInCell="1" allowOverlap="1" wp14:anchorId="7E904A01" wp14:editId="5667F7DB">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027F872" id="Groupe 50" o:spid="_x0000_s1026" style="position:absolute;margin-left:12pt;margin-top:-29.3pt;width:118.95pt;height:756pt;z-index:25163059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2640" behindDoc="0" locked="0" layoutInCell="1" allowOverlap="1" wp14:anchorId="01EEE829" wp14:editId="6D9C78AD">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1F7EF" id="Rectangle 5" o:spid="_x0000_s1026" style="position:absolute;margin-left:175.2pt;margin-top:-20.3pt;width:78.5pt;height:9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1376" behindDoc="0" locked="0" layoutInCell="1" allowOverlap="1" wp14:anchorId="525C153A" wp14:editId="26CE892C">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0C07" id="Forme libre 33" o:spid="_x0000_s1026" style="position:absolute;margin-left:-32pt;margin-top:-21pt;width:147.5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9568" behindDoc="0" locked="0" layoutInCell="1" allowOverlap="1" wp14:anchorId="7BE4522A" wp14:editId="5C712E6E">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1FF0854" id="Groupe 49" o:spid="_x0000_s1026" style="position:absolute;margin-left:1059.05pt;margin-top:-14.25pt;width:107.8pt;height:756pt;z-index:251629568"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8544" behindDoc="0" locked="0" layoutInCell="1" allowOverlap="1" wp14:anchorId="73BCD8C1" wp14:editId="7D0F1CC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E3D40" id="Forme libre 25" o:spid="_x0000_s1026" style="position:absolute;margin-left:1064.75pt;margin-top:18pt;width:123.25pt;height:7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637A5DCC" w:rsidR="00902688" w:rsidRDefault="000E7650" w:rsidP="00F576BD">
      <w:pPr>
        <w:rPr>
          <w:noProof/>
          <w:lang w:bidi="fr-FR"/>
        </w:rPr>
      </w:pPr>
      <w:r w:rsidRPr="00D80D05">
        <w:rPr>
          <w:noProof/>
          <w:lang w:bidi="fr-FR"/>
        </w:rPr>
        <mc:AlternateContent>
          <mc:Choice Requires="wps">
            <w:drawing>
              <wp:anchor distT="0" distB="0" distL="114300" distR="114300" simplePos="0" relativeHeight="251644928" behindDoc="0" locked="0" layoutInCell="1" allowOverlap="1" wp14:anchorId="5C753A8E" wp14:editId="30B6CC4C">
                <wp:simplePos x="0" y="0"/>
                <wp:positionH relativeFrom="leftMargin">
                  <wp:posOffset>1243965</wp:posOffset>
                </wp:positionH>
                <wp:positionV relativeFrom="paragraph">
                  <wp:posOffset>5898515</wp:posOffset>
                </wp:positionV>
                <wp:extent cx="2323465" cy="1613852"/>
                <wp:effectExtent l="0" t="6985" r="0" b="0"/>
                <wp:wrapNone/>
                <wp:docPr id="1124" name="Rectangle 1124"/>
                <wp:cNvGraphicFramePr/>
                <a:graphic xmlns:a="http://schemas.openxmlformats.org/drawingml/2006/main">
                  <a:graphicData uri="http://schemas.microsoft.com/office/word/2010/wordprocessingShape">
                    <wps:wsp>
                      <wps:cNvSpPr/>
                      <wps:spPr>
                        <a:xfrm rot="16200000">
                          <a:off x="0" y="0"/>
                          <a:ext cx="2323465" cy="1613852"/>
                        </a:xfrm>
                        <a:prstGeom prst="rect">
                          <a:avLst/>
                        </a:prstGeom>
                        <a:solidFill>
                          <a:srgbClr val="63A7DA"/>
                        </a:solidFill>
                        <a:ln w="12700" cap="flat" cmpd="sng" algn="ctr">
                          <a:noFill/>
                          <a:prstDash val="solid"/>
                          <a:miter lim="800000"/>
                        </a:ln>
                        <a:effectLst/>
                      </wps:spPr>
                      <wps:txbx>
                        <w:txbxContent>
                          <w:p w14:paraId="06F157E7" w14:textId="3EA8C9E3" w:rsidR="00A72224" w:rsidRPr="000247A1" w:rsidRDefault="0005009C" w:rsidP="00D80D05">
                            <w:pPr>
                              <w:jc w:val="center"/>
                              <w:rPr>
                                <w:rFonts w:ascii="Calibri" w:hAnsi="Calibri" w:cs="Calibri"/>
                                <w:color w:val="FFFFFF"/>
                                <w:sz w:val="96"/>
                                <w:szCs w:val="96"/>
                              </w:rPr>
                            </w:pPr>
                            <w:r w:rsidRPr="0005009C">
                              <w:rPr>
                                <w:rFonts w:ascii="Calibri" w:hAnsi="Calibri" w:cs="Calibri"/>
                                <w:color w:val="FFFFFF"/>
                                <w:sz w:val="44"/>
                                <w:szCs w:val="44"/>
                              </w:rPr>
                              <w:t>Technicien / Technicienne en système d’usinage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95pt;margin-top:464.45pt;width:182.95pt;height:127.05pt;rotation:-90;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" fillcolor="#63a7da" stroked="f" strokeweight="1pt">
                <v:textbox>
                  <w:txbxContent>
                    <w:p w14:paraId="06F157E7" w14:textId="3EA8C9E3" w:rsidR="00A72224" w:rsidRPr="000247A1" w:rsidRDefault="0005009C" w:rsidP="00D80D05">
                      <w:pPr>
                        <w:jc w:val="center"/>
                        <w:rPr>
                          <w:rFonts w:ascii="Calibri" w:hAnsi="Calibri" w:cs="Calibri"/>
                          <w:color w:val="FFFFFF"/>
                          <w:sz w:val="96"/>
                          <w:szCs w:val="96"/>
                        </w:rPr>
                      </w:pPr>
                      <w:r w:rsidRPr="0005009C">
                        <w:rPr>
                          <w:rFonts w:ascii="Calibri" w:hAnsi="Calibri" w:cs="Calibri"/>
                          <w:color w:val="FFFFFF"/>
                          <w:sz w:val="44"/>
                          <w:szCs w:val="44"/>
                        </w:rPr>
                        <w:t>Technicien / Technicienne en système d’usinage</w:t>
                      </w:r>
                    </w:p>
                  </w:txbxContent>
                </v:textbox>
                <w10:wrap anchorx="margin"/>
              </v:rect>
            </w:pict>
          </mc:Fallback>
        </mc:AlternateContent>
      </w:r>
      <w:r w:rsidR="00181AAA">
        <w:rPr>
          <w:noProof/>
          <w:lang w:bidi="fr-FR"/>
        </w:rPr>
        <mc:AlternateContent>
          <mc:Choice Requires="wpg">
            <w:drawing>
              <wp:anchor distT="0" distB="0" distL="114300" distR="114300" simplePos="0" relativeHeight="251658240" behindDoc="0" locked="0" layoutInCell="1" allowOverlap="1" wp14:anchorId="219015BF" wp14:editId="2EABA653">
                <wp:simplePos x="0" y="0"/>
                <wp:positionH relativeFrom="column">
                  <wp:posOffset>8982075</wp:posOffset>
                </wp:positionH>
                <wp:positionV relativeFrom="paragraph">
                  <wp:posOffset>7283450</wp:posOffset>
                </wp:positionV>
                <wp:extent cx="78105" cy="243375"/>
                <wp:effectExtent l="0" t="0" r="17145" b="23495"/>
                <wp:wrapNone/>
                <wp:docPr id="1515" name="Groupe 1515"/>
                <wp:cNvGraphicFramePr/>
                <a:graphic xmlns:a="http://schemas.openxmlformats.org/drawingml/2006/main">
                  <a:graphicData uri="http://schemas.microsoft.com/office/word/2010/wordprocessingGroup">
                    <wpg:wgp>
                      <wpg:cNvGrpSpPr/>
                      <wpg:grpSpPr>
                        <a:xfrm>
                          <a:off x="0" y="0"/>
                          <a:ext cx="78105" cy="243375"/>
                          <a:chOff x="0" y="0"/>
                          <a:chExt cx="78350" cy="243421"/>
                        </a:xfrm>
                      </wpg:grpSpPr>
                      <wps:wsp>
                        <wps:cNvPr id="1516" name="Rectangle 9"/>
                        <wps:cNvSpPr/>
                        <wps:spPr>
                          <a:xfrm>
                            <a:off x="6350" y="1714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wgp>
                  </a:graphicData>
                </a:graphic>
              </wp:anchor>
            </w:drawing>
          </mc:Choice>
          <mc:Fallback>
            <w:pict>
              <v:group w14:anchorId="219015BF" id="Groupe 1515" o:spid="_x0000_s1027" style="position:absolute;margin-left:707.25pt;margin-top:573.5pt;width:6.15pt;height:19.15pt;z-index:251658240"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">
                <v:rect id="Rectangle 9" o:spid="_x0000_s1028"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" fillcolor="#e26973 [1943]" strokecolor="#e26973 [1943]"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29"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w:pict>
          </mc:Fallback>
        </mc:AlternateContent>
      </w:r>
      <w:r w:rsidR="00A62736">
        <w:rPr>
          <w:noProof/>
          <w:lang w:bidi="fr-FR"/>
        </w:rPr>
        <mc:AlternateContent>
          <mc:Choice Requires="wps">
            <w:drawing>
              <wp:anchor distT="0" distB="0" distL="114300" distR="114300" simplePos="0" relativeHeight="251708416" behindDoc="0" locked="0" layoutInCell="1" allowOverlap="1" wp14:anchorId="5DE49060" wp14:editId="39BE0F16">
                <wp:simplePos x="0" y="0"/>
                <wp:positionH relativeFrom="column">
                  <wp:posOffset>8258175</wp:posOffset>
                </wp:positionH>
                <wp:positionV relativeFrom="paragraph">
                  <wp:posOffset>3254375</wp:posOffset>
                </wp:positionV>
                <wp:extent cx="4171950" cy="381000"/>
                <wp:effectExtent l="0" t="0" r="19050" b="19050"/>
                <wp:wrapNone/>
                <wp:docPr id="15" name="Zone de texte 15"/>
                <wp:cNvGraphicFramePr/>
                <a:graphic xmlns:a="http://schemas.openxmlformats.org/drawingml/2006/main">
                  <a:graphicData uri="http://schemas.microsoft.com/office/word/2010/wordprocessingShape">
                    <wps:wsp>
                      <wps:cNvSpPr txBox="1"/>
                      <wps:spPr>
                        <a:xfrm>
                          <a:off x="0" y="0"/>
                          <a:ext cx="4171950" cy="381000"/>
                        </a:xfrm>
                        <a:prstGeom prst="rect">
                          <a:avLst/>
                        </a:prstGeom>
                        <a:solidFill>
                          <a:schemeClr val="accent5">
                            <a:lumMod val="20000"/>
                            <a:lumOff val="80000"/>
                          </a:schemeClr>
                        </a:solidFill>
                        <a:ln w="6350">
                          <a:solidFill>
                            <a:prstClr val="black"/>
                          </a:solidFill>
                        </a:ln>
                      </wps:spPr>
                      <wps:txbx>
                        <w:txbxContent>
                          <w:p w14:paraId="4A49B98F" w14:textId="6827D1F6" w:rsidR="00A62736" w:rsidRPr="00A62736" w:rsidRDefault="00A62736">
                            <w:pPr>
                              <w:rPr>
                                <w:rFonts w:asciiTheme="minorHAnsi" w:hAnsiTheme="minorHAnsi" w:cstheme="minorHAnsi"/>
                                <w:lang w:val="fr-BE"/>
                              </w:rPr>
                            </w:pPr>
                            <w:r w:rsidRPr="00A62736">
                              <w:rPr>
                                <w:rFonts w:asciiTheme="minorHAnsi" w:hAnsiTheme="minorHAnsi" w:cstheme="minorHAnsi"/>
                                <w:lang w:val="fr-BE"/>
                              </w:rPr>
                              <w:t>Ouverture en septembre 2021 : 7</w:t>
                            </w:r>
                            <w:r w:rsidRPr="00A62736">
                              <w:rPr>
                                <w:rFonts w:asciiTheme="minorHAnsi" w:hAnsiTheme="minorHAnsi" w:cstheme="minorHAnsi"/>
                                <w:vertAlign w:val="superscript"/>
                                <w:lang w:val="fr-BE"/>
                              </w:rPr>
                              <w:t>ème</w:t>
                            </w:r>
                            <w:r w:rsidRPr="00A62736">
                              <w:rPr>
                                <w:rFonts w:asciiTheme="minorHAnsi" w:hAnsiTheme="minorHAnsi" w:cstheme="minorHAnsi"/>
                                <w:lang w:val="fr-BE"/>
                              </w:rPr>
                              <w:t xml:space="preserve"> complémentaire en productique :</w:t>
                            </w:r>
                          </w:p>
                          <w:p w14:paraId="5AAEB18B" w14:textId="302ECBF5" w:rsidR="00A62736" w:rsidRPr="00A62736" w:rsidRDefault="00A62736">
                            <w:pPr>
                              <w:rPr>
                                <w:rFonts w:asciiTheme="minorHAnsi" w:hAnsiTheme="minorHAnsi" w:cstheme="minorHAnsi"/>
                                <w:lang w:val="fr-BE"/>
                              </w:rPr>
                            </w:pPr>
                            <w:r w:rsidRPr="00A62736">
                              <w:rPr>
                                <w:rFonts w:asciiTheme="minorHAnsi" w:hAnsiTheme="minorHAnsi" w:cstheme="minorHAnsi"/>
                                <w:lang w:val="fr-BE"/>
                              </w:rPr>
                              <w:t>ITM Morlanwelz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49060" id="Zone de texte 15" o:spid="_x0000_s1030" type="#_x0000_t202" style="position:absolute;margin-left:650.25pt;margin-top:256.25pt;width:328.5pt;height:30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" fillcolor="#fcefe2 [664]" strokeweight=".5pt">
                <v:textbox>
                  <w:txbxContent>
                    <w:p w14:paraId="4A49B98F" w14:textId="6827D1F6" w:rsidR="00A62736" w:rsidRPr="00A62736" w:rsidRDefault="00A62736">
                      <w:pPr>
                        <w:rPr>
                          <w:rFonts w:asciiTheme="minorHAnsi" w:hAnsiTheme="minorHAnsi" w:cstheme="minorHAnsi"/>
                          <w:lang w:val="fr-BE"/>
                        </w:rPr>
                      </w:pPr>
                      <w:r w:rsidRPr="00A62736">
                        <w:rPr>
                          <w:rFonts w:asciiTheme="minorHAnsi" w:hAnsiTheme="minorHAnsi" w:cstheme="minorHAnsi"/>
                          <w:lang w:val="fr-BE"/>
                        </w:rPr>
                        <w:t>Ouverture en septembre 2021 : 7</w:t>
                      </w:r>
                      <w:r w:rsidRPr="00A62736">
                        <w:rPr>
                          <w:rFonts w:asciiTheme="minorHAnsi" w:hAnsiTheme="minorHAnsi" w:cstheme="minorHAnsi"/>
                          <w:vertAlign w:val="superscript"/>
                          <w:lang w:val="fr-BE"/>
                        </w:rPr>
                        <w:t>ème</w:t>
                      </w:r>
                      <w:r w:rsidRPr="00A62736">
                        <w:rPr>
                          <w:rFonts w:asciiTheme="minorHAnsi" w:hAnsiTheme="minorHAnsi" w:cstheme="minorHAnsi"/>
                          <w:lang w:val="fr-BE"/>
                        </w:rPr>
                        <w:t xml:space="preserve"> complémentaire en productique :</w:t>
                      </w:r>
                    </w:p>
                    <w:p w14:paraId="5AAEB18B" w14:textId="302ECBF5" w:rsidR="00A62736" w:rsidRPr="00A62736" w:rsidRDefault="00A62736">
                      <w:pPr>
                        <w:rPr>
                          <w:rFonts w:asciiTheme="minorHAnsi" w:hAnsiTheme="minorHAnsi" w:cstheme="minorHAnsi"/>
                          <w:lang w:val="fr-BE"/>
                        </w:rPr>
                      </w:pPr>
                      <w:r w:rsidRPr="00A62736">
                        <w:rPr>
                          <w:rFonts w:asciiTheme="minorHAnsi" w:hAnsiTheme="minorHAnsi" w:cstheme="minorHAnsi"/>
                          <w:lang w:val="fr-BE"/>
                        </w:rPr>
                        <w:t>ITM Morlanwelz</w:t>
                      </w:r>
                    </w:p>
                  </w:txbxContent>
                </v:textbox>
              </v:shape>
            </w:pict>
          </mc:Fallback>
        </mc:AlternateContent>
      </w:r>
      <w:r w:rsidR="00F455FD" w:rsidRPr="00F455FD">
        <w:rPr>
          <w:noProof/>
          <w:lang w:bidi="fr-FR"/>
        </w:rPr>
        <mc:AlternateContent>
          <mc:Choice Requires="wps">
            <w:drawing>
              <wp:anchor distT="0" distB="0" distL="114300" distR="114300" simplePos="0" relativeHeight="251707392" behindDoc="0" locked="0" layoutInCell="1" allowOverlap="1" wp14:anchorId="0A79F9D1" wp14:editId="4B559C81">
                <wp:simplePos x="0" y="0"/>
                <wp:positionH relativeFrom="column">
                  <wp:posOffset>12026900</wp:posOffset>
                </wp:positionH>
                <wp:positionV relativeFrom="paragraph">
                  <wp:posOffset>5186045</wp:posOffset>
                </wp:positionV>
                <wp:extent cx="82550" cy="88900"/>
                <wp:effectExtent l="0" t="0" r="12700" b="25400"/>
                <wp:wrapNone/>
                <wp:docPr id="21" name="Ellipse 21">
                  <a:hlinkClick xmlns:a="http://schemas.openxmlformats.org/drawingml/2006/main" r:id="rId14" tooltip="ITM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F9BB4" id="Ellipse 21" o:spid="_x0000_s1026" href="http://www.itmlz.be/" title="ITM : technicien en usinage" style="position:absolute;margin-left:947pt;margin-top:408.3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6368" behindDoc="0" locked="0" layoutInCell="1" allowOverlap="1" wp14:anchorId="18A72431" wp14:editId="2E61CEB7">
                <wp:simplePos x="0" y="0"/>
                <wp:positionH relativeFrom="column">
                  <wp:posOffset>11404600</wp:posOffset>
                </wp:positionH>
                <wp:positionV relativeFrom="paragraph">
                  <wp:posOffset>4690110</wp:posOffset>
                </wp:positionV>
                <wp:extent cx="82550" cy="88900"/>
                <wp:effectExtent l="0" t="0" r="12700" b="25400"/>
                <wp:wrapNone/>
                <wp:docPr id="20" name="Ellipse 20">
                  <a:hlinkClick xmlns:a="http://schemas.openxmlformats.org/drawingml/2006/main" r:id="rId15" tooltip="Institut technique Saint-Joseph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47762" id="Ellipse 20" o:spid="_x0000_s1026" href="http://itsjll.be/" title="Institut technique Saint-Joseph : technicien en usinage" style="position:absolute;margin-left:898pt;margin-top:369.3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5344" behindDoc="0" locked="0" layoutInCell="1" allowOverlap="1" wp14:anchorId="1F97E1DD" wp14:editId="794411C0">
                <wp:simplePos x="0" y="0"/>
                <wp:positionH relativeFrom="column">
                  <wp:posOffset>9969500</wp:posOffset>
                </wp:positionH>
                <wp:positionV relativeFrom="paragraph">
                  <wp:posOffset>5186045</wp:posOffset>
                </wp:positionV>
                <wp:extent cx="82550" cy="88900"/>
                <wp:effectExtent l="0" t="0" r="12700" b="25400"/>
                <wp:wrapNone/>
                <wp:docPr id="14" name="Ellipse 14">
                  <a:hlinkClick xmlns:a="http://schemas.openxmlformats.org/drawingml/2006/main" r:id="rId16" tooltip="Institut technique Saint-Luc : technicien en usin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F5EE9" id="Ellipse 14" o:spid="_x0000_s1026" href="http://www.saint-luc-mons.be/stluc/accueil.html" title="Institut technique Saint-Luc : technicien en usinage" style="position:absolute;margin-left:785pt;margin-top:408.3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" o:button="t" fillcolor="#fae3b4" strokecolor="#fae3b4"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4320" behindDoc="0" locked="0" layoutInCell="1" allowOverlap="1" wp14:anchorId="738A34E8" wp14:editId="4369F9B2">
                <wp:simplePos x="0" y="0"/>
                <wp:positionH relativeFrom="column">
                  <wp:posOffset>9823450</wp:posOffset>
                </wp:positionH>
                <wp:positionV relativeFrom="paragraph">
                  <wp:posOffset>4940935</wp:posOffset>
                </wp:positionV>
                <wp:extent cx="82550" cy="88900"/>
                <wp:effectExtent l="0" t="0" r="12700" b="25400"/>
                <wp:wrapNone/>
                <wp:docPr id="10" name="Ellipse 10">
                  <a:hlinkClick xmlns:a="http://schemas.openxmlformats.org/drawingml/2006/main" r:id="rId17" tooltip="Le Forem : Technicien en système d’usinage, Tourneur conventionnel, Tourneur traditionn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C5BE2" id="Ellipse 10" o:spid="_x0000_s1026" href="https://www.leforem.be/particuliers/formations-forem.html" title="Le Forem : Technicien en système d’usinage, Tourneur conventionnel, Tourneur traditionnel" style="position:absolute;margin-left:773.5pt;margin-top:389.0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" o:button="t" fillcolor="#e26973 [1943]" strokecolor="#e26973 [1943]" strokeweight=".5pt">
                <v:fill o:detectmouseclick="t"/>
                <v:stroke joinstyle="miter"/>
              </v:oval>
            </w:pict>
          </mc:Fallback>
        </mc:AlternateContent>
      </w:r>
      <w:r w:rsidR="00F455FD" w:rsidRPr="00F455FD">
        <w:rPr>
          <w:noProof/>
          <w:lang w:bidi="fr-FR"/>
        </w:rPr>
        <mc:AlternateContent>
          <mc:Choice Requires="wps">
            <w:drawing>
              <wp:anchor distT="0" distB="0" distL="114300" distR="114300" simplePos="0" relativeHeight="251703296" behindDoc="0" locked="0" layoutInCell="1" allowOverlap="1" wp14:anchorId="5CD8A107" wp14:editId="539D00BF">
                <wp:simplePos x="0" y="0"/>
                <wp:positionH relativeFrom="column">
                  <wp:posOffset>7905750</wp:posOffset>
                </wp:positionH>
                <wp:positionV relativeFrom="paragraph">
                  <wp:posOffset>3065146</wp:posOffset>
                </wp:positionV>
                <wp:extent cx="5111750" cy="3434715"/>
                <wp:effectExtent l="0" t="0" r="0" b="0"/>
                <wp:wrapNone/>
                <wp:docPr id="8" name="Rectangle 8"/>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8"/>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D794D" id="Rectangle 8" o:spid="_x0000_s1026" style="position:absolute;margin-left:622.5pt;margin-top:241.35pt;width:402.5pt;height:270.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" stroked="f" strokeweight="1pt">
                <v:fill r:id="rId19" o:title="" recolor="t" rotate="t" type="frame"/>
              </v:rect>
            </w:pict>
          </mc:Fallback>
        </mc:AlternateContent>
      </w:r>
      <w:r w:rsidR="00945DB5">
        <w:rPr>
          <w:noProof/>
        </w:rPr>
        <mc:AlternateContent>
          <mc:Choice Requires="wpg">
            <w:drawing>
              <wp:anchor distT="0" distB="0" distL="114300" distR="114300" simplePos="0" relativeHeight="251701248" behindDoc="0" locked="0" layoutInCell="1" allowOverlap="1" wp14:anchorId="59CD2165" wp14:editId="49328C7B">
                <wp:simplePos x="0" y="0"/>
                <wp:positionH relativeFrom="column">
                  <wp:posOffset>3708325</wp:posOffset>
                </wp:positionH>
                <wp:positionV relativeFrom="paragraph">
                  <wp:posOffset>834390</wp:posOffset>
                </wp:positionV>
                <wp:extent cx="705088" cy="663482"/>
                <wp:effectExtent l="0" t="0" r="0" b="3810"/>
                <wp:wrapNone/>
                <wp:docPr id="58" name="Graphique 1092"/>
                <wp:cNvGraphicFramePr/>
                <a:graphic xmlns:a="http://schemas.openxmlformats.org/drawingml/2006/main">
                  <a:graphicData uri="http://schemas.microsoft.com/office/word/2010/wordprocessingGroup">
                    <wpg:wgp>
                      <wpg:cNvGrpSpPr/>
                      <wpg:grpSpPr>
                        <a:xfrm>
                          <a:off x="0" y="0"/>
                          <a:ext cx="705088" cy="663482"/>
                          <a:chOff x="0" y="0"/>
                          <a:chExt cx="705088" cy="663482"/>
                        </a:xfrm>
                        <a:solidFill>
                          <a:srgbClr val="DD076F"/>
                        </a:solidFill>
                      </wpg:grpSpPr>
                      <wps:wsp>
                        <wps:cNvPr id="59" name="Forme libre : forme 59"/>
                        <wps:cNvSpPr/>
                        <wps:spPr>
                          <a:xfrm>
                            <a:off x="491708" y="463972"/>
                            <a:ext cx="15118" cy="14144"/>
                          </a:xfrm>
                          <a:custGeom>
                            <a:avLst/>
                            <a:gdLst>
                              <a:gd name="connsiteX0" fmla="*/ 8238 w 15118"/>
                              <a:gd name="connsiteY0" fmla="*/ 82 h 14144"/>
                              <a:gd name="connsiteX1" fmla="*/ 87 w 15118"/>
                              <a:gd name="connsiteY1" fmla="*/ 6474 h 14144"/>
                              <a:gd name="connsiteX2" fmla="*/ 6880 w 15118"/>
                              <a:gd name="connsiteY2" fmla="*/ 14144 h 14144"/>
                              <a:gd name="connsiteX3" fmla="*/ 8238 w 15118"/>
                              <a:gd name="connsiteY3" fmla="*/ 14144 h 14144"/>
                              <a:gd name="connsiteX4" fmla="*/ 15031 w 15118"/>
                              <a:gd name="connsiteY4" fmla="*/ 6474 h 14144"/>
                              <a:gd name="connsiteX5" fmla="*/ 8238 w 15118"/>
                              <a:gd name="connsiteY5" fmla="*/ 82 h 14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18" h="14144">
                                <a:moveTo>
                                  <a:pt x="8238" y="82"/>
                                </a:moveTo>
                                <a:cubicBezTo>
                                  <a:pt x="4163" y="-557"/>
                                  <a:pt x="87" y="2639"/>
                                  <a:pt x="87" y="6474"/>
                                </a:cubicBezTo>
                                <a:cubicBezTo>
                                  <a:pt x="-592" y="10309"/>
                                  <a:pt x="2804" y="14144"/>
                                  <a:pt x="6880" y="14144"/>
                                </a:cubicBezTo>
                                <a:cubicBezTo>
                                  <a:pt x="7559" y="14144"/>
                                  <a:pt x="7559" y="14144"/>
                                  <a:pt x="8238" y="14144"/>
                                </a:cubicBezTo>
                                <a:cubicBezTo>
                                  <a:pt x="12314" y="13505"/>
                                  <a:pt x="15710" y="10309"/>
                                  <a:pt x="15031" y="6474"/>
                                </a:cubicBezTo>
                                <a:cubicBezTo>
                                  <a:pt x="15031" y="2639"/>
                                  <a:pt x="11635" y="82"/>
                                  <a:pt x="8238" y="8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e libre : forme 62"/>
                        <wps:cNvSpPr/>
                        <wps:spPr>
                          <a:xfrm>
                            <a:off x="444925"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e libre : forme 63"/>
                        <wps:cNvSpPr/>
                        <wps:spPr>
                          <a:xfrm>
                            <a:off x="400093"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e libre : forme 64"/>
                        <wps:cNvSpPr/>
                        <wps:spPr>
                          <a:xfrm>
                            <a:off x="350506"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e libre : forme 65"/>
                        <wps:cNvSpPr/>
                        <wps:spPr>
                          <a:xfrm>
                            <a:off x="304994"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e libre : forme 66"/>
                        <wps:cNvSpPr/>
                        <wps:spPr>
                          <a:xfrm>
                            <a:off x="260162"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e libre : forme 67"/>
                        <wps:cNvSpPr/>
                        <wps:spPr>
                          <a:xfrm>
                            <a:off x="215330" y="464054"/>
                            <a:ext cx="14944" cy="14062"/>
                          </a:xfrm>
                          <a:custGeom>
                            <a:avLst/>
                            <a:gdLst>
                              <a:gd name="connsiteX0" fmla="*/ 7472 w 14944"/>
                              <a:gd name="connsiteY0" fmla="*/ 0 h 14062"/>
                              <a:gd name="connsiteX1" fmla="*/ 0 w 14944"/>
                              <a:gd name="connsiteY1" fmla="*/ 7031 h 14062"/>
                              <a:gd name="connsiteX2" fmla="*/ 7472 w 14944"/>
                              <a:gd name="connsiteY2" fmla="*/ 14062 h 14062"/>
                              <a:gd name="connsiteX3" fmla="*/ 14944 w 14944"/>
                              <a:gd name="connsiteY3" fmla="*/ 7031 h 14062"/>
                              <a:gd name="connsiteX4" fmla="*/ 7472 w 14944"/>
                              <a:gd name="connsiteY4" fmla="*/ 0 h 14062"/>
                              <a:gd name="connsiteX5" fmla="*/ 7472 w 14944"/>
                              <a:gd name="connsiteY5" fmla="*/ 0 h 14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44" h="14062">
                                <a:moveTo>
                                  <a:pt x="7472" y="0"/>
                                </a:moveTo>
                                <a:cubicBezTo>
                                  <a:pt x="3396" y="0"/>
                                  <a:pt x="0" y="3196"/>
                                  <a:pt x="0" y="7031"/>
                                </a:cubicBezTo>
                                <a:cubicBezTo>
                                  <a:pt x="0" y="10866"/>
                                  <a:pt x="3396" y="14062"/>
                                  <a:pt x="7472" y="14062"/>
                                </a:cubicBezTo>
                                <a:cubicBezTo>
                                  <a:pt x="11548" y="14062"/>
                                  <a:pt x="14944" y="10866"/>
                                  <a:pt x="14944" y="7031"/>
                                </a:cubicBezTo>
                                <a:cubicBezTo>
                                  <a:pt x="14944" y="3196"/>
                                  <a:pt x="11548" y="0"/>
                                  <a:pt x="7472" y="0"/>
                                </a:cubicBezTo>
                                <a:lnTo>
                                  <a:pt x="7472" y="0"/>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e libre : forme 71"/>
                        <wps:cNvSpPr/>
                        <wps:spPr>
                          <a:xfrm>
                            <a:off x="168460" y="143961"/>
                            <a:ext cx="387208" cy="362299"/>
                          </a:xfrm>
                          <a:custGeom>
                            <a:avLst/>
                            <a:gdLst>
                              <a:gd name="connsiteX0" fmla="*/ 349148 w 387208"/>
                              <a:gd name="connsiteY0" fmla="*/ 291329 h 362299"/>
                              <a:gd name="connsiteX1" fmla="*/ 339638 w 387208"/>
                              <a:gd name="connsiteY1" fmla="*/ 291329 h 362299"/>
                              <a:gd name="connsiteX2" fmla="*/ 339638 w 387208"/>
                              <a:gd name="connsiteY2" fmla="*/ 219100 h 362299"/>
                              <a:gd name="connsiteX3" fmla="*/ 332166 w 387208"/>
                              <a:gd name="connsiteY3" fmla="*/ 212069 h 362299"/>
                              <a:gd name="connsiteX4" fmla="*/ 269673 w 387208"/>
                              <a:gd name="connsiteY4" fmla="*/ 212069 h 362299"/>
                              <a:gd name="connsiteX5" fmla="*/ 262201 w 387208"/>
                              <a:gd name="connsiteY5" fmla="*/ 219100 h 362299"/>
                              <a:gd name="connsiteX6" fmla="*/ 262201 w 387208"/>
                              <a:gd name="connsiteY6" fmla="*/ 219100 h 362299"/>
                              <a:gd name="connsiteX7" fmla="*/ 262201 w 387208"/>
                              <a:gd name="connsiteY7" fmla="*/ 291329 h 362299"/>
                              <a:gd name="connsiteX8" fmla="*/ 197669 w 387208"/>
                              <a:gd name="connsiteY8" fmla="*/ 291329 h 362299"/>
                              <a:gd name="connsiteX9" fmla="*/ 197669 w 387208"/>
                              <a:gd name="connsiteY9" fmla="*/ 198007 h 362299"/>
                              <a:gd name="connsiteX10" fmla="*/ 185442 w 387208"/>
                              <a:gd name="connsiteY10" fmla="*/ 164129 h 362299"/>
                              <a:gd name="connsiteX11" fmla="*/ 156233 w 387208"/>
                              <a:gd name="connsiteY11" fmla="*/ 144314 h 362299"/>
                              <a:gd name="connsiteX12" fmla="*/ 106646 w 387208"/>
                              <a:gd name="connsiteY12" fmla="*/ 100210 h 362299"/>
                              <a:gd name="connsiteX13" fmla="*/ 260163 w 387208"/>
                              <a:gd name="connsiteY13" fmla="*/ 82313 h 362299"/>
                              <a:gd name="connsiteX14" fmla="*/ 268993 w 387208"/>
                              <a:gd name="connsiteY14" fmla="*/ 89983 h 362299"/>
                              <a:gd name="connsiteX15" fmla="*/ 268993 w 387208"/>
                              <a:gd name="connsiteY15" fmla="*/ 112994 h 362299"/>
                              <a:gd name="connsiteX16" fmla="*/ 261521 w 387208"/>
                              <a:gd name="connsiteY16" fmla="*/ 112994 h 362299"/>
                              <a:gd name="connsiteX17" fmla="*/ 254728 w 387208"/>
                              <a:gd name="connsiteY17" fmla="*/ 116829 h 362299"/>
                              <a:gd name="connsiteX18" fmla="*/ 239784 w 387208"/>
                              <a:gd name="connsiteY18" fmla="*/ 144954 h 362299"/>
                              <a:gd name="connsiteX19" fmla="*/ 241143 w 387208"/>
                              <a:gd name="connsiteY19" fmla="*/ 153263 h 362299"/>
                              <a:gd name="connsiteX20" fmla="*/ 271031 w 387208"/>
                              <a:gd name="connsiteY20" fmla="*/ 181388 h 362299"/>
                              <a:gd name="connsiteX21" fmla="*/ 281900 w 387208"/>
                              <a:gd name="connsiteY21" fmla="*/ 181388 h 362299"/>
                              <a:gd name="connsiteX22" fmla="*/ 281900 w 387208"/>
                              <a:gd name="connsiteY22" fmla="*/ 171161 h 362299"/>
                              <a:gd name="connsiteX23" fmla="*/ 281900 w 387208"/>
                              <a:gd name="connsiteY23" fmla="*/ 171161 h 362299"/>
                              <a:gd name="connsiteX24" fmla="*/ 255408 w 387208"/>
                              <a:gd name="connsiteY24" fmla="*/ 146232 h 362299"/>
                              <a:gd name="connsiteX25" fmla="*/ 266276 w 387208"/>
                              <a:gd name="connsiteY25" fmla="*/ 126417 h 362299"/>
                              <a:gd name="connsiteX26" fmla="*/ 332166 w 387208"/>
                              <a:gd name="connsiteY26" fmla="*/ 126417 h 362299"/>
                              <a:gd name="connsiteX27" fmla="*/ 343034 w 387208"/>
                              <a:gd name="connsiteY27" fmla="*/ 146232 h 362299"/>
                              <a:gd name="connsiteX28" fmla="*/ 316543 w 387208"/>
                              <a:gd name="connsiteY28" fmla="*/ 171161 h 362299"/>
                              <a:gd name="connsiteX29" fmla="*/ 316543 w 387208"/>
                              <a:gd name="connsiteY29" fmla="*/ 181388 h 362299"/>
                              <a:gd name="connsiteX30" fmla="*/ 327411 w 387208"/>
                              <a:gd name="connsiteY30" fmla="*/ 181388 h 362299"/>
                              <a:gd name="connsiteX31" fmla="*/ 327411 w 387208"/>
                              <a:gd name="connsiteY31" fmla="*/ 181388 h 362299"/>
                              <a:gd name="connsiteX32" fmla="*/ 357299 w 387208"/>
                              <a:gd name="connsiteY32" fmla="*/ 153263 h 362299"/>
                              <a:gd name="connsiteX33" fmla="*/ 358658 w 387208"/>
                              <a:gd name="connsiteY33" fmla="*/ 144954 h 362299"/>
                              <a:gd name="connsiteX34" fmla="*/ 343714 w 387208"/>
                              <a:gd name="connsiteY34" fmla="*/ 116829 h 362299"/>
                              <a:gd name="connsiteX35" fmla="*/ 336921 w 387208"/>
                              <a:gd name="connsiteY35" fmla="*/ 112994 h 362299"/>
                              <a:gd name="connsiteX36" fmla="*/ 328770 w 387208"/>
                              <a:gd name="connsiteY36" fmla="*/ 112994 h 362299"/>
                              <a:gd name="connsiteX37" fmla="*/ 328770 w 387208"/>
                              <a:gd name="connsiteY37" fmla="*/ 89983 h 362299"/>
                              <a:gd name="connsiteX38" fmla="*/ 341676 w 387208"/>
                              <a:gd name="connsiteY38" fmla="*/ 20950 h 362299"/>
                              <a:gd name="connsiteX39" fmla="*/ 268314 w 387208"/>
                              <a:gd name="connsiteY39" fmla="*/ 8806 h 362299"/>
                              <a:gd name="connsiteX40" fmla="*/ 252011 w 387208"/>
                              <a:gd name="connsiteY40" fmla="*/ 26064 h 362299"/>
                              <a:gd name="connsiteX41" fmla="*/ 68607 w 387208"/>
                              <a:gd name="connsiteY41" fmla="*/ 29899 h 362299"/>
                              <a:gd name="connsiteX42" fmla="*/ 66569 w 387208"/>
                              <a:gd name="connsiteY42" fmla="*/ 29899 h 362299"/>
                              <a:gd name="connsiteX43" fmla="*/ 52984 w 387208"/>
                              <a:gd name="connsiteY43" fmla="*/ 27981 h 362299"/>
                              <a:gd name="connsiteX44" fmla="*/ 0 w 387208"/>
                              <a:gd name="connsiteY44" fmla="*/ 77199 h 362299"/>
                              <a:gd name="connsiteX45" fmla="*/ 50266 w 387208"/>
                              <a:gd name="connsiteY45" fmla="*/ 127056 h 362299"/>
                              <a:gd name="connsiteX46" fmla="*/ 84230 w 387208"/>
                              <a:gd name="connsiteY46" fmla="*/ 168604 h 362299"/>
                              <a:gd name="connsiteX47" fmla="*/ 75400 w 387208"/>
                              <a:gd name="connsiteY47" fmla="*/ 198007 h 362299"/>
                              <a:gd name="connsiteX48" fmla="*/ 75400 w 387208"/>
                              <a:gd name="connsiteY48" fmla="*/ 291329 h 362299"/>
                              <a:gd name="connsiteX49" fmla="*/ 38039 w 387208"/>
                              <a:gd name="connsiteY49" fmla="*/ 291329 h 362299"/>
                              <a:gd name="connsiteX50" fmla="*/ 2038 w 387208"/>
                              <a:gd name="connsiteY50" fmla="*/ 328402 h 362299"/>
                              <a:gd name="connsiteX51" fmla="*/ 38039 w 387208"/>
                              <a:gd name="connsiteY51" fmla="*/ 362279 h 362299"/>
                              <a:gd name="connsiteX52" fmla="*/ 347789 w 387208"/>
                              <a:gd name="connsiteY52" fmla="*/ 362279 h 362299"/>
                              <a:gd name="connsiteX53" fmla="*/ 387187 w 387208"/>
                              <a:gd name="connsiteY53" fmla="*/ 328402 h 362299"/>
                              <a:gd name="connsiteX54" fmla="*/ 351186 w 387208"/>
                              <a:gd name="connsiteY54" fmla="*/ 291329 h 362299"/>
                              <a:gd name="connsiteX55" fmla="*/ 349148 w 387208"/>
                              <a:gd name="connsiteY55" fmla="*/ 291329 h 362299"/>
                              <a:gd name="connsiteX56" fmla="*/ 349148 w 387208"/>
                              <a:gd name="connsiteY56" fmla="*/ 291329 h 362299"/>
                              <a:gd name="connsiteX57" fmla="*/ 314505 w 387208"/>
                              <a:gd name="connsiteY57" fmla="*/ 112994 h 362299"/>
                              <a:gd name="connsiteX58" fmla="*/ 284617 w 387208"/>
                              <a:gd name="connsiteY58" fmla="*/ 112994 h 362299"/>
                              <a:gd name="connsiteX59" fmla="*/ 284617 w 387208"/>
                              <a:gd name="connsiteY59" fmla="*/ 97014 h 362299"/>
                              <a:gd name="connsiteX60" fmla="*/ 314505 w 387208"/>
                              <a:gd name="connsiteY60" fmla="*/ 97014 h 362299"/>
                              <a:gd name="connsiteX61" fmla="*/ 314505 w 387208"/>
                              <a:gd name="connsiteY61" fmla="*/ 112994 h 362299"/>
                              <a:gd name="connsiteX62" fmla="*/ 264238 w 387208"/>
                              <a:gd name="connsiteY62" fmla="*/ 35652 h 362299"/>
                              <a:gd name="connsiteX63" fmla="*/ 264238 w 387208"/>
                              <a:gd name="connsiteY63" fmla="*/ 35652 h 362299"/>
                              <a:gd name="connsiteX64" fmla="*/ 313826 w 387208"/>
                              <a:gd name="connsiteY64" fmla="*/ 17115 h 362299"/>
                              <a:gd name="connsiteX65" fmla="*/ 333525 w 387208"/>
                              <a:gd name="connsiteY65" fmla="*/ 63776 h 362299"/>
                              <a:gd name="connsiteX66" fmla="*/ 283937 w 387208"/>
                              <a:gd name="connsiteY66" fmla="*/ 82313 h 362299"/>
                              <a:gd name="connsiteX67" fmla="*/ 279862 w 387208"/>
                              <a:gd name="connsiteY67" fmla="*/ 80395 h 362299"/>
                              <a:gd name="connsiteX68" fmla="*/ 260842 w 387208"/>
                              <a:gd name="connsiteY68" fmla="*/ 49714 h 362299"/>
                              <a:gd name="connsiteX69" fmla="*/ 264238 w 387208"/>
                              <a:gd name="connsiteY69" fmla="*/ 35652 h 362299"/>
                              <a:gd name="connsiteX70" fmla="*/ 276465 w 387208"/>
                              <a:gd name="connsiteY70" fmla="*/ 226770 h 362299"/>
                              <a:gd name="connsiteX71" fmla="*/ 324015 w 387208"/>
                              <a:gd name="connsiteY71" fmla="*/ 226770 h 362299"/>
                              <a:gd name="connsiteX72" fmla="*/ 324015 w 387208"/>
                              <a:gd name="connsiteY72" fmla="*/ 291329 h 362299"/>
                              <a:gd name="connsiteX73" fmla="*/ 276465 w 387208"/>
                              <a:gd name="connsiteY73" fmla="*/ 291329 h 362299"/>
                              <a:gd name="connsiteX74" fmla="*/ 276465 w 387208"/>
                              <a:gd name="connsiteY74" fmla="*/ 226770 h 362299"/>
                              <a:gd name="connsiteX75" fmla="*/ 149441 w 387208"/>
                              <a:gd name="connsiteY75" fmla="*/ 157738 h 362299"/>
                              <a:gd name="connsiteX76" fmla="*/ 149441 w 387208"/>
                              <a:gd name="connsiteY76" fmla="*/ 157738 h 362299"/>
                              <a:gd name="connsiteX77" fmla="*/ 180008 w 387208"/>
                              <a:gd name="connsiteY77" fmla="*/ 210791 h 362299"/>
                              <a:gd name="connsiteX78" fmla="*/ 123628 w 387208"/>
                              <a:gd name="connsiteY78" fmla="*/ 239554 h 362299"/>
                              <a:gd name="connsiteX79" fmla="*/ 91702 w 387208"/>
                              <a:gd name="connsiteY79" fmla="*/ 198646 h 362299"/>
                              <a:gd name="connsiteX80" fmla="*/ 136534 w 387208"/>
                              <a:gd name="connsiteY80" fmla="*/ 156459 h 362299"/>
                              <a:gd name="connsiteX81" fmla="*/ 136534 w 387208"/>
                              <a:gd name="connsiteY81" fmla="*/ 156459 h 362299"/>
                              <a:gd name="connsiteX82" fmla="*/ 149441 w 387208"/>
                              <a:gd name="connsiteY82" fmla="*/ 157738 h 362299"/>
                              <a:gd name="connsiteX83" fmla="*/ 149441 w 387208"/>
                              <a:gd name="connsiteY83" fmla="*/ 157738 h 362299"/>
                              <a:gd name="connsiteX84" fmla="*/ 182046 w 387208"/>
                              <a:gd name="connsiteY84" fmla="*/ 235719 h 362299"/>
                              <a:gd name="connsiteX85" fmla="*/ 182046 w 387208"/>
                              <a:gd name="connsiteY85" fmla="*/ 291968 h 362299"/>
                              <a:gd name="connsiteX86" fmla="*/ 91702 w 387208"/>
                              <a:gd name="connsiteY86" fmla="*/ 291968 h 362299"/>
                              <a:gd name="connsiteX87" fmla="*/ 91702 w 387208"/>
                              <a:gd name="connsiteY87" fmla="*/ 235719 h 362299"/>
                              <a:gd name="connsiteX88" fmla="*/ 176612 w 387208"/>
                              <a:gd name="connsiteY88" fmla="*/ 240833 h 362299"/>
                              <a:gd name="connsiteX89" fmla="*/ 182046 w 387208"/>
                              <a:gd name="connsiteY89" fmla="*/ 235719 h 362299"/>
                              <a:gd name="connsiteX90" fmla="*/ 182046 w 387208"/>
                              <a:gd name="connsiteY90" fmla="*/ 235719 h 362299"/>
                              <a:gd name="connsiteX91" fmla="*/ 247256 w 387208"/>
                              <a:gd name="connsiteY91" fmla="*/ 40765 h 362299"/>
                              <a:gd name="connsiteX92" fmla="*/ 246577 w 387208"/>
                              <a:gd name="connsiteY92" fmla="*/ 49714 h 362299"/>
                              <a:gd name="connsiteX93" fmla="*/ 251332 w 387208"/>
                              <a:gd name="connsiteY93" fmla="*/ 69529 h 362299"/>
                              <a:gd name="connsiteX94" fmla="*/ 105967 w 387208"/>
                              <a:gd name="connsiteY94" fmla="*/ 86148 h 362299"/>
                              <a:gd name="connsiteX95" fmla="*/ 106646 w 387208"/>
                              <a:gd name="connsiteY95" fmla="*/ 77838 h 362299"/>
                              <a:gd name="connsiteX96" fmla="*/ 91702 w 387208"/>
                              <a:gd name="connsiteY96" fmla="*/ 43322 h 362299"/>
                              <a:gd name="connsiteX97" fmla="*/ 247256 w 387208"/>
                              <a:gd name="connsiteY97" fmla="*/ 40765 h 362299"/>
                              <a:gd name="connsiteX98" fmla="*/ 52304 w 387208"/>
                              <a:gd name="connsiteY98" fmla="*/ 113633 h 362299"/>
                              <a:gd name="connsiteX99" fmla="*/ 15623 w 387208"/>
                              <a:gd name="connsiteY99" fmla="*/ 77838 h 362299"/>
                              <a:gd name="connsiteX100" fmla="*/ 53663 w 387208"/>
                              <a:gd name="connsiteY100" fmla="*/ 43322 h 362299"/>
                              <a:gd name="connsiteX101" fmla="*/ 65890 w 387208"/>
                              <a:gd name="connsiteY101" fmla="*/ 45240 h 362299"/>
                              <a:gd name="connsiteX102" fmla="*/ 91702 w 387208"/>
                              <a:gd name="connsiteY102" fmla="*/ 78478 h 362299"/>
                              <a:gd name="connsiteX103" fmla="*/ 88985 w 387208"/>
                              <a:gd name="connsiteY103" fmla="*/ 92540 h 362299"/>
                              <a:gd name="connsiteX104" fmla="*/ 86947 w 387208"/>
                              <a:gd name="connsiteY104" fmla="*/ 95736 h 362299"/>
                              <a:gd name="connsiteX105" fmla="*/ 56380 w 387208"/>
                              <a:gd name="connsiteY105" fmla="*/ 113633 h 362299"/>
                              <a:gd name="connsiteX106" fmla="*/ 52304 w 387208"/>
                              <a:gd name="connsiteY106" fmla="*/ 113633 h 362299"/>
                              <a:gd name="connsiteX107" fmla="*/ 52304 w 387208"/>
                              <a:gd name="connsiteY107" fmla="*/ 113633 h 362299"/>
                              <a:gd name="connsiteX108" fmla="*/ 68607 w 387208"/>
                              <a:gd name="connsiteY108" fmla="*/ 125778 h 362299"/>
                              <a:gd name="connsiteX109" fmla="*/ 94419 w 387208"/>
                              <a:gd name="connsiteY109" fmla="*/ 109798 h 362299"/>
                              <a:gd name="connsiteX110" fmla="*/ 130421 w 387208"/>
                              <a:gd name="connsiteY110" fmla="*/ 142397 h 362299"/>
                              <a:gd name="connsiteX111" fmla="*/ 94419 w 387208"/>
                              <a:gd name="connsiteY111" fmla="*/ 157738 h 362299"/>
                              <a:gd name="connsiteX112" fmla="*/ 68607 w 387208"/>
                              <a:gd name="connsiteY112" fmla="*/ 125778 h 362299"/>
                              <a:gd name="connsiteX113" fmla="*/ 364771 w 387208"/>
                              <a:gd name="connsiteY113" fmla="*/ 341825 h 362299"/>
                              <a:gd name="connsiteX114" fmla="*/ 349148 w 387208"/>
                              <a:gd name="connsiteY114" fmla="*/ 348217 h 362299"/>
                              <a:gd name="connsiteX115" fmla="*/ 38719 w 387208"/>
                              <a:gd name="connsiteY115" fmla="*/ 348217 h 362299"/>
                              <a:gd name="connsiteX116" fmla="*/ 16303 w 387208"/>
                              <a:gd name="connsiteY116" fmla="*/ 327124 h 362299"/>
                              <a:gd name="connsiteX117" fmla="*/ 23095 w 387208"/>
                              <a:gd name="connsiteY117" fmla="*/ 312422 h 362299"/>
                              <a:gd name="connsiteX118" fmla="*/ 38719 w 387208"/>
                              <a:gd name="connsiteY118" fmla="*/ 306030 h 362299"/>
                              <a:gd name="connsiteX119" fmla="*/ 348469 w 387208"/>
                              <a:gd name="connsiteY119" fmla="*/ 306030 h 362299"/>
                              <a:gd name="connsiteX120" fmla="*/ 370885 w 387208"/>
                              <a:gd name="connsiteY120" fmla="*/ 327124 h 362299"/>
                              <a:gd name="connsiteX121" fmla="*/ 364771 w 387208"/>
                              <a:gd name="connsiteY121" fmla="*/ 341825 h 3622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87208" h="362299">
                                <a:moveTo>
                                  <a:pt x="349148" y="291329"/>
                                </a:moveTo>
                                <a:lnTo>
                                  <a:pt x="339638" y="291329"/>
                                </a:lnTo>
                                <a:lnTo>
                                  <a:pt x="339638" y="219100"/>
                                </a:lnTo>
                                <a:cubicBezTo>
                                  <a:pt x="339638" y="215265"/>
                                  <a:pt x="336242" y="212069"/>
                                  <a:pt x="332166" y="212069"/>
                                </a:cubicBezTo>
                                <a:lnTo>
                                  <a:pt x="269673" y="212069"/>
                                </a:lnTo>
                                <a:cubicBezTo>
                                  <a:pt x="265597" y="212069"/>
                                  <a:pt x="262201" y="215265"/>
                                  <a:pt x="262201" y="219100"/>
                                </a:cubicBezTo>
                                <a:lnTo>
                                  <a:pt x="262201" y="219100"/>
                                </a:lnTo>
                                <a:lnTo>
                                  <a:pt x="262201" y="291329"/>
                                </a:lnTo>
                                <a:lnTo>
                                  <a:pt x="197669" y="291329"/>
                                </a:lnTo>
                                <a:lnTo>
                                  <a:pt x="197669" y="198007"/>
                                </a:lnTo>
                                <a:cubicBezTo>
                                  <a:pt x="197669" y="185862"/>
                                  <a:pt x="193594" y="173717"/>
                                  <a:pt x="185442" y="164129"/>
                                </a:cubicBezTo>
                                <a:cubicBezTo>
                                  <a:pt x="177970" y="155181"/>
                                  <a:pt x="167781" y="148150"/>
                                  <a:pt x="156233" y="144314"/>
                                </a:cubicBezTo>
                                <a:lnTo>
                                  <a:pt x="106646" y="100210"/>
                                </a:lnTo>
                                <a:lnTo>
                                  <a:pt x="260163" y="82313"/>
                                </a:lnTo>
                                <a:cubicBezTo>
                                  <a:pt x="262880" y="84870"/>
                                  <a:pt x="265597" y="87426"/>
                                  <a:pt x="268993" y="89983"/>
                                </a:cubicBezTo>
                                <a:lnTo>
                                  <a:pt x="268993" y="112994"/>
                                </a:lnTo>
                                <a:lnTo>
                                  <a:pt x="261521" y="112994"/>
                                </a:lnTo>
                                <a:cubicBezTo>
                                  <a:pt x="258804" y="112994"/>
                                  <a:pt x="256087" y="114272"/>
                                  <a:pt x="254728" y="116829"/>
                                </a:cubicBezTo>
                                <a:lnTo>
                                  <a:pt x="239784" y="144954"/>
                                </a:lnTo>
                                <a:cubicBezTo>
                                  <a:pt x="238426" y="147510"/>
                                  <a:pt x="239105" y="150706"/>
                                  <a:pt x="241143" y="153263"/>
                                </a:cubicBezTo>
                                <a:lnTo>
                                  <a:pt x="271031" y="181388"/>
                                </a:lnTo>
                                <a:cubicBezTo>
                                  <a:pt x="273748" y="183944"/>
                                  <a:pt x="278503" y="183944"/>
                                  <a:pt x="281900" y="181388"/>
                                </a:cubicBezTo>
                                <a:cubicBezTo>
                                  <a:pt x="284617" y="178831"/>
                                  <a:pt x="284617" y="174357"/>
                                  <a:pt x="281900" y="171161"/>
                                </a:cubicBezTo>
                                <a:cubicBezTo>
                                  <a:pt x="281900" y="171161"/>
                                  <a:pt x="281900" y="171161"/>
                                  <a:pt x="281900" y="171161"/>
                                </a:cubicBezTo>
                                <a:lnTo>
                                  <a:pt x="255408" y="146232"/>
                                </a:lnTo>
                                <a:lnTo>
                                  <a:pt x="266276" y="126417"/>
                                </a:lnTo>
                                <a:lnTo>
                                  <a:pt x="332166" y="126417"/>
                                </a:lnTo>
                                <a:lnTo>
                                  <a:pt x="343034" y="146232"/>
                                </a:lnTo>
                                <a:lnTo>
                                  <a:pt x="316543" y="171161"/>
                                </a:lnTo>
                                <a:cubicBezTo>
                                  <a:pt x="313826" y="173717"/>
                                  <a:pt x="313826" y="178831"/>
                                  <a:pt x="316543" y="181388"/>
                                </a:cubicBezTo>
                                <a:cubicBezTo>
                                  <a:pt x="319260" y="183944"/>
                                  <a:pt x="324694" y="183944"/>
                                  <a:pt x="327411" y="181388"/>
                                </a:cubicBezTo>
                                <a:lnTo>
                                  <a:pt x="327411" y="181388"/>
                                </a:lnTo>
                                <a:lnTo>
                                  <a:pt x="357299" y="153263"/>
                                </a:lnTo>
                                <a:cubicBezTo>
                                  <a:pt x="359337" y="151346"/>
                                  <a:pt x="360016" y="148150"/>
                                  <a:pt x="358658" y="144954"/>
                                </a:cubicBezTo>
                                <a:lnTo>
                                  <a:pt x="343714" y="116829"/>
                                </a:lnTo>
                                <a:cubicBezTo>
                                  <a:pt x="342355" y="114272"/>
                                  <a:pt x="339638" y="112994"/>
                                  <a:pt x="336921" y="112994"/>
                                </a:cubicBezTo>
                                <a:lnTo>
                                  <a:pt x="328770" y="112994"/>
                                </a:lnTo>
                                <a:lnTo>
                                  <a:pt x="328770" y="89983"/>
                                </a:lnTo>
                                <a:cubicBezTo>
                                  <a:pt x="352544" y="74003"/>
                                  <a:pt x="357978" y="43322"/>
                                  <a:pt x="341676" y="20950"/>
                                </a:cubicBezTo>
                                <a:cubicBezTo>
                                  <a:pt x="325373" y="-1422"/>
                                  <a:pt x="292089" y="-6535"/>
                                  <a:pt x="268314" y="8806"/>
                                </a:cubicBezTo>
                                <a:cubicBezTo>
                                  <a:pt x="261521" y="13280"/>
                                  <a:pt x="256087" y="19033"/>
                                  <a:pt x="252011" y="26064"/>
                                </a:cubicBezTo>
                                <a:lnTo>
                                  <a:pt x="68607" y="29899"/>
                                </a:lnTo>
                                <a:cubicBezTo>
                                  <a:pt x="67928" y="29899"/>
                                  <a:pt x="67248" y="29899"/>
                                  <a:pt x="66569" y="29899"/>
                                </a:cubicBezTo>
                                <a:cubicBezTo>
                                  <a:pt x="61814" y="28621"/>
                                  <a:pt x="57738" y="27981"/>
                                  <a:pt x="52984" y="27981"/>
                                </a:cubicBezTo>
                                <a:cubicBezTo>
                                  <a:pt x="23775" y="27981"/>
                                  <a:pt x="0" y="49714"/>
                                  <a:pt x="0" y="77199"/>
                                </a:cubicBezTo>
                                <a:cubicBezTo>
                                  <a:pt x="0" y="103406"/>
                                  <a:pt x="21737" y="125778"/>
                                  <a:pt x="50266" y="127056"/>
                                </a:cubicBezTo>
                                <a:lnTo>
                                  <a:pt x="84230" y="168604"/>
                                </a:lnTo>
                                <a:cubicBezTo>
                                  <a:pt x="78796" y="177553"/>
                                  <a:pt x="75400" y="187780"/>
                                  <a:pt x="75400" y="198007"/>
                                </a:cubicBezTo>
                                <a:lnTo>
                                  <a:pt x="75400" y="291329"/>
                                </a:lnTo>
                                <a:lnTo>
                                  <a:pt x="38039" y="291329"/>
                                </a:lnTo>
                                <a:cubicBezTo>
                                  <a:pt x="16982" y="291968"/>
                                  <a:pt x="1359" y="308587"/>
                                  <a:pt x="2038" y="328402"/>
                                </a:cubicBezTo>
                                <a:cubicBezTo>
                                  <a:pt x="2717" y="346939"/>
                                  <a:pt x="18340" y="361640"/>
                                  <a:pt x="38039" y="362279"/>
                                </a:cubicBezTo>
                                <a:lnTo>
                                  <a:pt x="347789" y="362279"/>
                                </a:lnTo>
                                <a:cubicBezTo>
                                  <a:pt x="368847" y="362919"/>
                                  <a:pt x="386508" y="348217"/>
                                  <a:pt x="387187" y="328402"/>
                                </a:cubicBezTo>
                                <a:cubicBezTo>
                                  <a:pt x="387867" y="308587"/>
                                  <a:pt x="372243" y="291968"/>
                                  <a:pt x="351186" y="291329"/>
                                </a:cubicBezTo>
                                <a:cubicBezTo>
                                  <a:pt x="351186" y="291329"/>
                                  <a:pt x="349827" y="291329"/>
                                  <a:pt x="349148" y="291329"/>
                                </a:cubicBezTo>
                                <a:lnTo>
                                  <a:pt x="349148" y="291329"/>
                                </a:lnTo>
                                <a:close/>
                                <a:moveTo>
                                  <a:pt x="314505" y="112994"/>
                                </a:moveTo>
                                <a:lnTo>
                                  <a:pt x="284617" y="112994"/>
                                </a:lnTo>
                                <a:lnTo>
                                  <a:pt x="284617" y="97014"/>
                                </a:lnTo>
                                <a:cubicBezTo>
                                  <a:pt x="294127" y="99571"/>
                                  <a:pt x="304995" y="99571"/>
                                  <a:pt x="314505" y="97014"/>
                                </a:cubicBezTo>
                                <a:lnTo>
                                  <a:pt x="314505" y="112994"/>
                                </a:lnTo>
                                <a:close/>
                                <a:moveTo>
                                  <a:pt x="264238" y="35652"/>
                                </a:moveTo>
                                <a:lnTo>
                                  <a:pt x="264238" y="35652"/>
                                </a:lnTo>
                                <a:cubicBezTo>
                                  <a:pt x="272390" y="17754"/>
                                  <a:pt x="294806" y="9445"/>
                                  <a:pt x="313826" y="17115"/>
                                </a:cubicBezTo>
                                <a:cubicBezTo>
                                  <a:pt x="332845" y="24785"/>
                                  <a:pt x="341676" y="45879"/>
                                  <a:pt x="333525" y="63776"/>
                                </a:cubicBezTo>
                                <a:cubicBezTo>
                                  <a:pt x="325373" y="81674"/>
                                  <a:pt x="302957" y="89983"/>
                                  <a:pt x="283937" y="82313"/>
                                </a:cubicBezTo>
                                <a:cubicBezTo>
                                  <a:pt x="282579" y="81674"/>
                                  <a:pt x="281220" y="81034"/>
                                  <a:pt x="279862" y="80395"/>
                                </a:cubicBezTo>
                                <a:cubicBezTo>
                                  <a:pt x="268314" y="74003"/>
                                  <a:pt x="260842" y="62498"/>
                                  <a:pt x="260842" y="49714"/>
                                </a:cubicBezTo>
                                <a:cubicBezTo>
                                  <a:pt x="261521" y="45240"/>
                                  <a:pt x="262880" y="40126"/>
                                  <a:pt x="264238" y="35652"/>
                                </a:cubicBezTo>
                                <a:close/>
                                <a:moveTo>
                                  <a:pt x="276465" y="226770"/>
                                </a:moveTo>
                                <a:lnTo>
                                  <a:pt x="324015" y="226770"/>
                                </a:lnTo>
                                <a:lnTo>
                                  <a:pt x="324015" y="291329"/>
                                </a:lnTo>
                                <a:lnTo>
                                  <a:pt x="276465" y="291329"/>
                                </a:lnTo>
                                <a:lnTo>
                                  <a:pt x="276465" y="226770"/>
                                </a:lnTo>
                                <a:close/>
                                <a:moveTo>
                                  <a:pt x="149441" y="157738"/>
                                </a:moveTo>
                                <a:lnTo>
                                  <a:pt x="149441" y="157738"/>
                                </a:lnTo>
                                <a:cubicBezTo>
                                  <a:pt x="173215" y="164129"/>
                                  <a:pt x="186801" y="187780"/>
                                  <a:pt x="180008" y="210791"/>
                                </a:cubicBezTo>
                                <a:cubicBezTo>
                                  <a:pt x="173215" y="233162"/>
                                  <a:pt x="148082" y="245946"/>
                                  <a:pt x="123628" y="239554"/>
                                </a:cubicBezTo>
                                <a:cubicBezTo>
                                  <a:pt x="104609" y="234441"/>
                                  <a:pt x="91702" y="217822"/>
                                  <a:pt x="91702" y="198646"/>
                                </a:cubicBezTo>
                                <a:cubicBezTo>
                                  <a:pt x="91702" y="174996"/>
                                  <a:pt x="112081" y="156459"/>
                                  <a:pt x="136534" y="156459"/>
                                </a:cubicBezTo>
                                <a:cubicBezTo>
                                  <a:pt x="136534" y="156459"/>
                                  <a:pt x="136534" y="156459"/>
                                  <a:pt x="136534" y="156459"/>
                                </a:cubicBezTo>
                                <a:cubicBezTo>
                                  <a:pt x="141289" y="155820"/>
                                  <a:pt x="145365" y="156459"/>
                                  <a:pt x="149441" y="157738"/>
                                </a:cubicBezTo>
                                <a:lnTo>
                                  <a:pt x="149441" y="157738"/>
                                </a:lnTo>
                                <a:close/>
                                <a:moveTo>
                                  <a:pt x="182046" y="235719"/>
                                </a:moveTo>
                                <a:lnTo>
                                  <a:pt x="182046" y="291968"/>
                                </a:lnTo>
                                <a:lnTo>
                                  <a:pt x="91702" y="291968"/>
                                </a:lnTo>
                                <a:lnTo>
                                  <a:pt x="91702" y="235719"/>
                                </a:lnTo>
                                <a:cubicBezTo>
                                  <a:pt x="113439" y="259369"/>
                                  <a:pt x="151479" y="261287"/>
                                  <a:pt x="176612" y="240833"/>
                                </a:cubicBezTo>
                                <a:cubicBezTo>
                                  <a:pt x="178650" y="238915"/>
                                  <a:pt x="180008" y="237637"/>
                                  <a:pt x="182046" y="235719"/>
                                </a:cubicBezTo>
                                <a:lnTo>
                                  <a:pt x="182046" y="235719"/>
                                </a:lnTo>
                                <a:close/>
                                <a:moveTo>
                                  <a:pt x="247256" y="40765"/>
                                </a:moveTo>
                                <a:cubicBezTo>
                                  <a:pt x="246577" y="43961"/>
                                  <a:pt x="246577" y="47157"/>
                                  <a:pt x="246577" y="49714"/>
                                </a:cubicBezTo>
                                <a:cubicBezTo>
                                  <a:pt x="246577" y="56745"/>
                                  <a:pt x="247936" y="63137"/>
                                  <a:pt x="251332" y="69529"/>
                                </a:cubicBezTo>
                                <a:lnTo>
                                  <a:pt x="105967" y="86148"/>
                                </a:lnTo>
                                <a:cubicBezTo>
                                  <a:pt x="106646" y="83591"/>
                                  <a:pt x="106646" y="80395"/>
                                  <a:pt x="106646" y="77838"/>
                                </a:cubicBezTo>
                                <a:cubicBezTo>
                                  <a:pt x="106646" y="65055"/>
                                  <a:pt x="101212" y="52910"/>
                                  <a:pt x="91702" y="43322"/>
                                </a:cubicBezTo>
                                <a:lnTo>
                                  <a:pt x="247256" y="40765"/>
                                </a:lnTo>
                                <a:close/>
                                <a:moveTo>
                                  <a:pt x="52304" y="113633"/>
                                </a:moveTo>
                                <a:cubicBezTo>
                                  <a:pt x="31247" y="112994"/>
                                  <a:pt x="14944" y="97014"/>
                                  <a:pt x="15623" y="77838"/>
                                </a:cubicBezTo>
                                <a:cubicBezTo>
                                  <a:pt x="16303" y="58663"/>
                                  <a:pt x="33285" y="42683"/>
                                  <a:pt x="53663" y="43322"/>
                                </a:cubicBezTo>
                                <a:cubicBezTo>
                                  <a:pt x="57738" y="43322"/>
                                  <a:pt x="61814" y="43961"/>
                                  <a:pt x="65890" y="45240"/>
                                </a:cubicBezTo>
                                <a:cubicBezTo>
                                  <a:pt x="80834" y="50353"/>
                                  <a:pt x="91702" y="63776"/>
                                  <a:pt x="91702" y="78478"/>
                                </a:cubicBezTo>
                                <a:cubicBezTo>
                                  <a:pt x="91702" y="82952"/>
                                  <a:pt x="91023" y="88065"/>
                                  <a:pt x="88985" y="92540"/>
                                </a:cubicBezTo>
                                <a:cubicBezTo>
                                  <a:pt x="88306" y="93818"/>
                                  <a:pt x="87627" y="95097"/>
                                  <a:pt x="86947" y="95736"/>
                                </a:cubicBezTo>
                                <a:cubicBezTo>
                                  <a:pt x="80834" y="105963"/>
                                  <a:pt x="69286" y="112994"/>
                                  <a:pt x="56380" y="113633"/>
                                </a:cubicBezTo>
                                <a:cubicBezTo>
                                  <a:pt x="55021" y="112994"/>
                                  <a:pt x="53663" y="112994"/>
                                  <a:pt x="52304" y="113633"/>
                                </a:cubicBezTo>
                                <a:lnTo>
                                  <a:pt x="52304" y="113633"/>
                                </a:lnTo>
                                <a:close/>
                                <a:moveTo>
                                  <a:pt x="68607" y="125778"/>
                                </a:moveTo>
                                <a:cubicBezTo>
                                  <a:pt x="78796" y="123221"/>
                                  <a:pt x="87627" y="117468"/>
                                  <a:pt x="94419" y="109798"/>
                                </a:cubicBezTo>
                                <a:lnTo>
                                  <a:pt x="130421" y="142397"/>
                                </a:lnTo>
                                <a:cubicBezTo>
                                  <a:pt x="116835" y="143675"/>
                                  <a:pt x="103929" y="149428"/>
                                  <a:pt x="94419" y="157738"/>
                                </a:cubicBezTo>
                                <a:lnTo>
                                  <a:pt x="68607" y="125778"/>
                                </a:lnTo>
                                <a:close/>
                                <a:moveTo>
                                  <a:pt x="364771" y="341825"/>
                                </a:moveTo>
                                <a:cubicBezTo>
                                  <a:pt x="360696" y="345660"/>
                                  <a:pt x="354582" y="348217"/>
                                  <a:pt x="349148" y="348217"/>
                                </a:cubicBezTo>
                                <a:lnTo>
                                  <a:pt x="38719" y="348217"/>
                                </a:lnTo>
                                <a:cubicBezTo>
                                  <a:pt x="26492" y="348217"/>
                                  <a:pt x="16303" y="338629"/>
                                  <a:pt x="16303" y="327124"/>
                                </a:cubicBezTo>
                                <a:cubicBezTo>
                                  <a:pt x="16303" y="321371"/>
                                  <a:pt x="18340" y="316257"/>
                                  <a:pt x="23095" y="312422"/>
                                </a:cubicBezTo>
                                <a:cubicBezTo>
                                  <a:pt x="27171" y="308587"/>
                                  <a:pt x="33285" y="306030"/>
                                  <a:pt x="38719" y="306030"/>
                                </a:cubicBezTo>
                                <a:lnTo>
                                  <a:pt x="348469" y="306030"/>
                                </a:lnTo>
                                <a:cubicBezTo>
                                  <a:pt x="360696" y="306030"/>
                                  <a:pt x="370885" y="315618"/>
                                  <a:pt x="370885" y="327124"/>
                                </a:cubicBezTo>
                                <a:cubicBezTo>
                                  <a:pt x="371564" y="332237"/>
                                  <a:pt x="368847" y="337990"/>
                                  <a:pt x="364771" y="3418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e libre : forme 85"/>
                        <wps:cNvSpPr/>
                        <wps:spPr>
                          <a:xfrm>
                            <a:off x="444925" y="172582"/>
                            <a:ext cx="44832" cy="42186"/>
                          </a:xfrm>
                          <a:custGeom>
                            <a:avLst/>
                            <a:gdLst>
                              <a:gd name="connsiteX0" fmla="*/ 22416 w 44832"/>
                              <a:gd name="connsiteY0" fmla="*/ 42187 h 42186"/>
                              <a:gd name="connsiteX1" fmla="*/ 44832 w 44832"/>
                              <a:gd name="connsiteY1" fmla="*/ 21093 h 42186"/>
                              <a:gd name="connsiteX2" fmla="*/ 22416 w 44832"/>
                              <a:gd name="connsiteY2" fmla="*/ 0 h 42186"/>
                              <a:gd name="connsiteX3" fmla="*/ 0 w 44832"/>
                              <a:gd name="connsiteY3" fmla="*/ 21093 h 42186"/>
                              <a:gd name="connsiteX4" fmla="*/ 0 w 44832"/>
                              <a:gd name="connsiteY4" fmla="*/ 21093 h 42186"/>
                              <a:gd name="connsiteX5" fmla="*/ 22416 w 44832"/>
                              <a:gd name="connsiteY5" fmla="*/ 42187 h 42186"/>
                              <a:gd name="connsiteX6" fmla="*/ 22416 w 44832"/>
                              <a:gd name="connsiteY6" fmla="*/ 14062 h 42186"/>
                              <a:gd name="connsiteX7" fmla="*/ 29209 w 44832"/>
                              <a:gd name="connsiteY7" fmla="*/ 21733 h 42186"/>
                              <a:gd name="connsiteX8" fmla="*/ 22416 w 44832"/>
                              <a:gd name="connsiteY8" fmla="*/ 28125 h 42186"/>
                              <a:gd name="connsiteX9" fmla="*/ 14265 w 44832"/>
                              <a:gd name="connsiteY9" fmla="*/ 21733 h 42186"/>
                              <a:gd name="connsiteX10" fmla="*/ 21058 w 44832"/>
                              <a:gd name="connsiteY10" fmla="*/ 14062 h 42186"/>
                              <a:gd name="connsiteX11" fmla="*/ 22416 w 44832"/>
                              <a:gd name="connsiteY11" fmla="*/ 14062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42187"/>
                                </a:moveTo>
                                <a:cubicBezTo>
                                  <a:pt x="34643" y="42187"/>
                                  <a:pt x="44832" y="32599"/>
                                  <a:pt x="44832" y="21093"/>
                                </a:cubicBezTo>
                                <a:cubicBezTo>
                                  <a:pt x="44832" y="9588"/>
                                  <a:pt x="34643" y="0"/>
                                  <a:pt x="22416" y="0"/>
                                </a:cubicBezTo>
                                <a:cubicBezTo>
                                  <a:pt x="10189" y="0"/>
                                  <a:pt x="0" y="9588"/>
                                  <a:pt x="0" y="21093"/>
                                </a:cubicBezTo>
                                <a:lnTo>
                                  <a:pt x="0" y="21093"/>
                                </a:lnTo>
                                <a:cubicBezTo>
                                  <a:pt x="0" y="32599"/>
                                  <a:pt x="10189" y="42187"/>
                                  <a:pt x="22416" y="42187"/>
                                </a:cubicBezTo>
                                <a:close/>
                                <a:moveTo>
                                  <a:pt x="22416" y="14062"/>
                                </a:moveTo>
                                <a:cubicBezTo>
                                  <a:pt x="26492" y="14701"/>
                                  <a:pt x="29888" y="17897"/>
                                  <a:pt x="29209" y="21733"/>
                                </a:cubicBezTo>
                                <a:cubicBezTo>
                                  <a:pt x="28530" y="24929"/>
                                  <a:pt x="25813" y="27485"/>
                                  <a:pt x="22416" y="28125"/>
                                </a:cubicBezTo>
                                <a:cubicBezTo>
                                  <a:pt x="18340" y="28764"/>
                                  <a:pt x="14265" y="25568"/>
                                  <a:pt x="14265" y="21733"/>
                                </a:cubicBezTo>
                                <a:cubicBezTo>
                                  <a:pt x="13586" y="17897"/>
                                  <a:pt x="16982" y="14062"/>
                                  <a:pt x="21058" y="14062"/>
                                </a:cubicBezTo>
                                <a:cubicBezTo>
                                  <a:pt x="21737" y="14062"/>
                                  <a:pt x="22416" y="14062"/>
                                  <a:pt x="22416" y="14062"/>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e libre : forme 91"/>
                        <wps:cNvSpPr/>
                        <wps:spPr>
                          <a:xfrm>
                            <a:off x="200386" y="200706"/>
                            <a:ext cx="44832" cy="42186"/>
                          </a:xfrm>
                          <a:custGeom>
                            <a:avLst/>
                            <a:gdLst>
                              <a:gd name="connsiteX0" fmla="*/ 22416 w 44832"/>
                              <a:gd name="connsiteY0" fmla="*/ 0 h 42186"/>
                              <a:gd name="connsiteX1" fmla="*/ 0 w 44832"/>
                              <a:gd name="connsiteY1" fmla="*/ 21093 h 42186"/>
                              <a:gd name="connsiteX2" fmla="*/ 22416 w 44832"/>
                              <a:gd name="connsiteY2" fmla="*/ 42187 h 42186"/>
                              <a:gd name="connsiteX3" fmla="*/ 44832 w 44832"/>
                              <a:gd name="connsiteY3" fmla="*/ 21093 h 42186"/>
                              <a:gd name="connsiteX4" fmla="*/ 22416 w 44832"/>
                              <a:gd name="connsiteY4" fmla="*/ 0 h 42186"/>
                              <a:gd name="connsiteX5" fmla="*/ 22416 w 44832"/>
                              <a:gd name="connsiteY5" fmla="*/ 0 h 42186"/>
                              <a:gd name="connsiteX6" fmla="*/ 22416 w 44832"/>
                              <a:gd name="connsiteY6" fmla="*/ 28125 h 42186"/>
                              <a:gd name="connsiteX7" fmla="*/ 14944 w 44832"/>
                              <a:gd name="connsiteY7" fmla="*/ 21093 h 42186"/>
                              <a:gd name="connsiteX8" fmla="*/ 22416 w 44832"/>
                              <a:gd name="connsiteY8" fmla="*/ 14062 h 42186"/>
                              <a:gd name="connsiteX9" fmla="*/ 29888 w 44832"/>
                              <a:gd name="connsiteY9" fmla="*/ 21093 h 42186"/>
                              <a:gd name="connsiteX10" fmla="*/ 22416 w 44832"/>
                              <a:gd name="connsiteY10" fmla="*/ 28125 h 42186"/>
                              <a:gd name="connsiteX11" fmla="*/ 22416 w 44832"/>
                              <a:gd name="connsiteY11" fmla="*/ 28125 h 4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4832" h="42186">
                                <a:moveTo>
                                  <a:pt x="22416" y="0"/>
                                </a:moveTo>
                                <a:cubicBezTo>
                                  <a:pt x="10189" y="0"/>
                                  <a:pt x="0" y="9588"/>
                                  <a:pt x="0" y="21093"/>
                                </a:cubicBezTo>
                                <a:cubicBezTo>
                                  <a:pt x="0" y="32599"/>
                                  <a:pt x="10189" y="42187"/>
                                  <a:pt x="22416" y="42187"/>
                                </a:cubicBezTo>
                                <a:cubicBezTo>
                                  <a:pt x="34643" y="42187"/>
                                  <a:pt x="44832" y="32599"/>
                                  <a:pt x="44832" y="21093"/>
                                </a:cubicBezTo>
                                <a:cubicBezTo>
                                  <a:pt x="44832" y="9588"/>
                                  <a:pt x="34643" y="0"/>
                                  <a:pt x="22416" y="0"/>
                                </a:cubicBezTo>
                                <a:lnTo>
                                  <a:pt x="22416" y="0"/>
                                </a:lnTo>
                                <a:close/>
                                <a:moveTo>
                                  <a:pt x="22416" y="28125"/>
                                </a:moveTo>
                                <a:cubicBezTo>
                                  <a:pt x="18340" y="28125"/>
                                  <a:pt x="14944" y="24929"/>
                                  <a:pt x="14944" y="21093"/>
                                </a:cubicBezTo>
                                <a:cubicBezTo>
                                  <a:pt x="14944" y="17258"/>
                                  <a:pt x="18340" y="14062"/>
                                  <a:pt x="22416" y="14062"/>
                                </a:cubicBezTo>
                                <a:cubicBezTo>
                                  <a:pt x="26492" y="14062"/>
                                  <a:pt x="29888" y="17258"/>
                                  <a:pt x="29888" y="21093"/>
                                </a:cubicBezTo>
                                <a:cubicBezTo>
                                  <a:pt x="29888" y="24929"/>
                                  <a:pt x="26492" y="28125"/>
                                  <a:pt x="22416" y="28125"/>
                                </a:cubicBezTo>
                                <a:cubicBezTo>
                                  <a:pt x="22416" y="28125"/>
                                  <a:pt x="22416" y="28125"/>
                                  <a:pt x="22416" y="28125"/>
                                </a:cubicBez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e libre : forme 92"/>
                        <wps:cNvSpPr/>
                        <wps:spPr>
                          <a:xfrm>
                            <a:off x="275106" y="314483"/>
                            <a:ext cx="59776" cy="56249"/>
                          </a:xfrm>
                          <a:custGeom>
                            <a:avLst/>
                            <a:gdLst>
                              <a:gd name="connsiteX0" fmla="*/ 29888 w 59776"/>
                              <a:gd name="connsiteY0" fmla="*/ 56249 h 56249"/>
                              <a:gd name="connsiteX1" fmla="*/ 59776 w 59776"/>
                              <a:gd name="connsiteY1" fmla="*/ 28124 h 56249"/>
                              <a:gd name="connsiteX2" fmla="*/ 29888 w 59776"/>
                              <a:gd name="connsiteY2" fmla="*/ 0 h 56249"/>
                              <a:gd name="connsiteX3" fmla="*/ 0 w 59776"/>
                              <a:gd name="connsiteY3" fmla="*/ 28124 h 56249"/>
                              <a:gd name="connsiteX4" fmla="*/ 29888 w 59776"/>
                              <a:gd name="connsiteY4" fmla="*/ 56249 h 56249"/>
                              <a:gd name="connsiteX5" fmla="*/ 29888 w 59776"/>
                              <a:gd name="connsiteY5" fmla="*/ 56249 h 56249"/>
                              <a:gd name="connsiteX6" fmla="*/ 29888 w 59776"/>
                              <a:gd name="connsiteY6" fmla="*/ 14062 h 56249"/>
                              <a:gd name="connsiteX7" fmla="*/ 44832 w 59776"/>
                              <a:gd name="connsiteY7" fmla="*/ 28124 h 56249"/>
                              <a:gd name="connsiteX8" fmla="*/ 29888 w 59776"/>
                              <a:gd name="connsiteY8" fmla="*/ 42187 h 56249"/>
                              <a:gd name="connsiteX9" fmla="*/ 14944 w 59776"/>
                              <a:gd name="connsiteY9" fmla="*/ 28124 h 56249"/>
                              <a:gd name="connsiteX10" fmla="*/ 29888 w 59776"/>
                              <a:gd name="connsiteY10" fmla="*/ 14062 h 56249"/>
                              <a:gd name="connsiteX11" fmla="*/ 29888 w 59776"/>
                              <a:gd name="connsiteY11" fmla="*/ 14062 h 56249"/>
                              <a:gd name="connsiteX12" fmla="*/ 29888 w 59776"/>
                              <a:gd name="connsiteY12" fmla="*/ 14062 h 562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9776" h="56249">
                                <a:moveTo>
                                  <a:pt x="29888" y="56249"/>
                                </a:moveTo>
                                <a:cubicBezTo>
                                  <a:pt x="46191" y="56249"/>
                                  <a:pt x="59776" y="43465"/>
                                  <a:pt x="59776" y="28124"/>
                                </a:cubicBezTo>
                                <a:cubicBezTo>
                                  <a:pt x="59776" y="12784"/>
                                  <a:pt x="46191" y="0"/>
                                  <a:pt x="29888" y="0"/>
                                </a:cubicBezTo>
                                <a:cubicBezTo>
                                  <a:pt x="13586" y="0"/>
                                  <a:pt x="0" y="12784"/>
                                  <a:pt x="0" y="28124"/>
                                </a:cubicBezTo>
                                <a:cubicBezTo>
                                  <a:pt x="0" y="43465"/>
                                  <a:pt x="13586" y="56249"/>
                                  <a:pt x="29888" y="56249"/>
                                </a:cubicBezTo>
                                <a:lnTo>
                                  <a:pt x="29888" y="56249"/>
                                </a:lnTo>
                                <a:close/>
                                <a:moveTo>
                                  <a:pt x="29888" y="14062"/>
                                </a:moveTo>
                                <a:cubicBezTo>
                                  <a:pt x="38039" y="14062"/>
                                  <a:pt x="44832" y="20454"/>
                                  <a:pt x="44832" y="28124"/>
                                </a:cubicBezTo>
                                <a:cubicBezTo>
                                  <a:pt x="44832" y="35795"/>
                                  <a:pt x="38039" y="42187"/>
                                  <a:pt x="29888" y="42187"/>
                                </a:cubicBezTo>
                                <a:cubicBezTo>
                                  <a:pt x="21737" y="42187"/>
                                  <a:pt x="14944" y="35795"/>
                                  <a:pt x="14944" y="28124"/>
                                </a:cubicBezTo>
                                <a:cubicBezTo>
                                  <a:pt x="14944" y="19815"/>
                                  <a:pt x="21737" y="13423"/>
                                  <a:pt x="29888" y="14062"/>
                                </a:cubicBezTo>
                                <a:cubicBezTo>
                                  <a:pt x="29888" y="13423"/>
                                  <a:pt x="29888" y="13423"/>
                                  <a:pt x="29888" y="14062"/>
                                </a:cubicBezTo>
                                <a:lnTo>
                                  <a:pt x="29888" y="14062"/>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e libre : forme 93"/>
                        <wps:cNvSpPr/>
                        <wps:spPr>
                          <a:xfrm>
                            <a:off x="0" y="0"/>
                            <a:ext cx="705088" cy="663482"/>
                          </a:xfrm>
                          <a:custGeom>
                            <a:avLst/>
                            <a:gdLst>
                              <a:gd name="connsiteX0" fmla="*/ 352544 w 705088"/>
                              <a:gd name="connsiteY0" fmla="*/ 663483 h 663482"/>
                              <a:gd name="connsiteX1" fmla="*/ 0 w 705088"/>
                              <a:gd name="connsiteY1" fmla="*/ 331741 h 663482"/>
                              <a:gd name="connsiteX2" fmla="*/ 352544 w 705088"/>
                              <a:gd name="connsiteY2" fmla="*/ 0 h 663482"/>
                              <a:gd name="connsiteX3" fmla="*/ 705089 w 705088"/>
                              <a:gd name="connsiteY3" fmla="*/ 331741 h 663482"/>
                              <a:gd name="connsiteX4" fmla="*/ 705089 w 705088"/>
                              <a:gd name="connsiteY4" fmla="*/ 331741 h 663482"/>
                              <a:gd name="connsiteX5" fmla="*/ 352544 w 705088"/>
                              <a:gd name="connsiteY5" fmla="*/ 663483 h 663482"/>
                              <a:gd name="connsiteX6" fmla="*/ 352544 w 705088"/>
                              <a:gd name="connsiteY6" fmla="*/ 24289 h 663482"/>
                              <a:gd name="connsiteX7" fmla="*/ 25812 w 705088"/>
                              <a:gd name="connsiteY7" fmla="*/ 331741 h 663482"/>
                              <a:gd name="connsiteX8" fmla="*/ 352544 w 705088"/>
                              <a:gd name="connsiteY8" fmla="*/ 639193 h 663482"/>
                              <a:gd name="connsiteX9" fmla="*/ 679276 w 705088"/>
                              <a:gd name="connsiteY9" fmla="*/ 332381 h 663482"/>
                              <a:gd name="connsiteX10" fmla="*/ 679276 w 705088"/>
                              <a:gd name="connsiteY10" fmla="*/ 332381 h 663482"/>
                              <a:gd name="connsiteX11" fmla="*/ 352544 w 705088"/>
                              <a:gd name="connsiteY11" fmla="*/ 24289 h 663482"/>
                              <a:gd name="connsiteX12" fmla="*/ 352544 w 705088"/>
                              <a:gd name="connsiteY12" fmla="*/ 24289 h 663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05088" h="663482">
                                <a:moveTo>
                                  <a:pt x="352544" y="663483"/>
                                </a:moveTo>
                                <a:cubicBezTo>
                                  <a:pt x="157592" y="663483"/>
                                  <a:pt x="0" y="515190"/>
                                  <a:pt x="0" y="331741"/>
                                </a:cubicBezTo>
                                <a:cubicBezTo>
                                  <a:pt x="0" y="148293"/>
                                  <a:pt x="157592" y="0"/>
                                  <a:pt x="352544" y="0"/>
                                </a:cubicBezTo>
                                <a:cubicBezTo>
                                  <a:pt x="547496" y="0"/>
                                  <a:pt x="705089" y="148293"/>
                                  <a:pt x="705089" y="331741"/>
                                </a:cubicBezTo>
                                <a:lnTo>
                                  <a:pt x="705089" y="331741"/>
                                </a:lnTo>
                                <a:cubicBezTo>
                                  <a:pt x="705089" y="515190"/>
                                  <a:pt x="547496" y="663483"/>
                                  <a:pt x="352544" y="663483"/>
                                </a:cubicBezTo>
                                <a:close/>
                                <a:moveTo>
                                  <a:pt x="352544" y="24289"/>
                                </a:moveTo>
                                <a:cubicBezTo>
                                  <a:pt x="172536" y="24289"/>
                                  <a:pt x="25812" y="162355"/>
                                  <a:pt x="25812" y="331741"/>
                                </a:cubicBezTo>
                                <a:cubicBezTo>
                                  <a:pt x="25812" y="501767"/>
                                  <a:pt x="171857" y="639193"/>
                                  <a:pt x="352544" y="639193"/>
                                </a:cubicBezTo>
                                <a:cubicBezTo>
                                  <a:pt x="533232" y="639193"/>
                                  <a:pt x="679276" y="501767"/>
                                  <a:pt x="679276" y="332381"/>
                                </a:cubicBezTo>
                                <a:cubicBezTo>
                                  <a:pt x="679276" y="332381"/>
                                  <a:pt x="679276" y="332381"/>
                                  <a:pt x="679276" y="332381"/>
                                </a:cubicBezTo>
                                <a:cubicBezTo>
                                  <a:pt x="679276" y="162355"/>
                                  <a:pt x="533232" y="24929"/>
                                  <a:pt x="352544" y="24289"/>
                                </a:cubicBezTo>
                                <a:lnTo>
                                  <a:pt x="352544" y="24289"/>
                                </a:lnTo>
                                <a:close/>
                              </a:path>
                            </a:pathLst>
                          </a:custGeom>
                          <a:solidFill>
                            <a:srgbClr val="DD076F"/>
                          </a:solidFill>
                          <a:ln w="677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F8F84" id="Graphique 1092" o:spid="_x0000_s1026" style="position:absolute;margin-left:292pt;margin-top:65.7pt;width:55.5pt;height:52.25pt;z-index:251701248" coordsize="7050,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">
                <v:shape id="Forme libre : forme 59" o:spid="_x0000_s1027" style="position:absolute;left:4917;top:4639;width:151;height:142;visibility:visible;mso-wrap-style:square;v-text-anchor:middle" coordsize="15118,1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" path="m8238,82c4163,-557,87,2639,87,6474v-679,3835,2717,7670,6793,7670c7559,14144,7559,14144,8238,14144v4076,-639,7472,-3835,6793,-7670c15031,2639,11635,82,8238,82xe" fillcolor="#dd076f" stroked="f" strokeweight=".18825mm">
                  <v:stroke joinstyle="miter"/>
                  <v:path arrowok="t" o:connecttype="custom" o:connectlocs="8238,82;87,6474;6880,14144;8238,14144;15031,6474;8238,82" o:connectangles="0,0,0,0,0,0"/>
                </v:shape>
                <v:shape id="Forme libre : forme 62" o:spid="_x0000_s1028" style="position:absolute;left:4449;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3" o:spid="_x0000_s1029" style="position:absolute;left:4000;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KFwwAAANsAAAAPAAAAZHJzL2Rvd25yZXYueG1sRI9Ba8JA&#10;FITvQv/D8gq96aYW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ZyLy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4" o:spid="_x0000_s1030" style="position:absolute;left:3505;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rxwwAAANsAAAAPAAAAZHJzL2Rvd25yZXYueG1sRI9Ba8JA&#10;FITvQv/D8gq96aZSgq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6Mtq8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5" o:spid="_x0000_s1031" style="position:absolute;left:3049;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6" o:spid="_x0000_s1032" style="position:absolute;left:2601;top:4640;width:150;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67" o:spid="_x0000_s1033" style="position:absolute;left:2153;top:4640;width:149;height:141;visibility:visible;mso-wrap-style:square;v-text-anchor:middle" coordsize="14944,1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" path="m7472,c3396,,,3196,,7031v,3835,3396,7031,7472,7031c11548,14062,14944,10866,14944,7031,14944,3196,11548,,7472,r,xe" fillcolor="#dd076f" stroked="f" strokeweight=".18825mm">
                  <v:stroke joinstyle="miter"/>
                  <v:path arrowok="t" o:connecttype="custom" o:connectlocs="7472,0;0,7031;7472,14062;14944,7031;7472,0;7472,0" o:connectangles="0,0,0,0,0,0"/>
                </v:shape>
                <v:shape id="Forme libre : forme 71" o:spid="_x0000_s1034" style="position:absolute;left:1684;top:1439;width:3872;height:3623;visibility:visible;mso-wrap-style:square;v-text-anchor:middle" coordsize="387208,36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" path="m349148,291329r-9510,l339638,219100v,-3835,-3396,-7031,-7472,-7031l269673,212069v-4076,,-7472,3196,-7472,7031l262201,219100r,72229l197669,291329r,-93322c197669,185862,193594,173717,185442,164129v-7472,-8948,-17661,-15979,-29209,-19815l106646,100210,260163,82313v2717,2557,5434,5113,8830,7670l268993,112994r-7472,c258804,112994,256087,114272,254728,116829r-14944,28125c238426,147510,239105,150706,241143,153263r29888,28125c273748,183944,278503,183944,281900,181388v2717,-2557,2717,-7031,,-10227c281900,171161,281900,171161,281900,171161l255408,146232r10868,-19815l332166,126417r10868,19815l316543,171161v-2717,2556,-2717,7670,,10227c319260,183944,324694,183944,327411,181388r,l357299,153263v2038,-1917,2717,-5113,1359,-8309l343714,116829v-1359,-2557,-4076,-3835,-6793,-3835l328770,112994r,-23011c352544,74003,357978,43322,341676,20950,325373,-1422,292089,-6535,268314,8806v-6793,4474,-12227,10227,-16303,17258l68607,29899v-679,,-1359,,-2038,c61814,28621,57738,27981,52984,27981,23775,27981,,49714,,77199v,26207,21737,48579,50266,49857l84230,168604v-5434,8949,-8830,19176,-8830,29403l75400,291329r-37361,c16982,291968,1359,308587,2038,328402v679,18537,16302,33238,36001,33877l347789,362279v21058,640,38719,-14062,39398,-33877c387867,308587,372243,291968,351186,291329v,,-1359,,-2038,l349148,291329xm314505,112994r-29888,l284617,97014v9510,2557,20378,2557,29888,l314505,112994xm264238,35652r,c272390,17754,294806,9445,313826,17115v19019,7670,27850,28764,19699,46661c325373,81674,302957,89983,283937,82313v-1358,-639,-2717,-1279,-4075,-1918c268314,74003,260842,62498,260842,49714v679,-4474,2038,-9588,3396,-14062xm276465,226770r47550,l324015,291329r-47550,l276465,226770xm149441,157738r,c173215,164129,186801,187780,180008,210791v-6793,22371,-31926,35155,-56380,28763c104609,234441,91702,217822,91702,198646v,-23650,20379,-42187,44832,-42187c136534,156459,136534,156459,136534,156459v4755,-639,8831,,12907,1279l149441,157738xm182046,235719r,56249l91702,291968r,-56249c113439,259369,151479,261287,176612,240833v2038,-1918,3396,-3196,5434,-5114l182046,235719xm247256,40765v-679,3196,-679,6392,-679,8949c246577,56745,247936,63137,251332,69529l105967,86148v679,-2557,679,-5753,679,-8310c106646,65055,101212,52910,91702,43322l247256,40765xm52304,113633c31247,112994,14944,97014,15623,77838,16303,58663,33285,42683,53663,43322v4075,,8151,639,12227,1918c80834,50353,91702,63776,91702,78478v,4474,-679,9587,-2717,14062c88306,93818,87627,95097,86947,95736v-6113,10227,-17661,17258,-30567,17897c55021,112994,53663,112994,52304,113633r,xm68607,125778v10189,-2557,19020,-8310,25812,-15980l130421,142397v-13586,1278,-26492,7031,-36002,15341l68607,125778xm364771,341825v-4075,3835,-10189,6392,-15623,6392l38719,348217v-12227,,-22416,-9588,-22416,-21093c16303,321371,18340,316257,23095,312422v4076,-3835,10190,-6392,15624,-6392l348469,306030v12227,,22416,9588,22416,21094c371564,332237,368847,337990,364771,341825xe" fillcolor="#dd076f" stroked="f" strokeweight=".18825mm">
                  <v:stroke joinstyle="miter"/>
                  <v:path arrowok="t" o:connecttype="custom" o:connectlocs="349148,291329;339638,291329;339638,219100;332166,212069;269673,212069;262201,219100;262201,219100;262201,291329;197669,291329;197669,198007;185442,164129;156233,144314;106646,100210;260163,82313;268993,89983;268993,112994;261521,112994;254728,116829;239784,144954;241143,153263;271031,181388;281900,181388;281900,171161;281900,171161;255408,146232;266276,126417;332166,126417;343034,146232;316543,171161;316543,181388;327411,181388;327411,181388;357299,153263;358658,144954;343714,116829;336921,112994;328770,112994;328770,89983;341676,20950;268314,8806;252011,26064;68607,29899;66569,29899;52984,27981;0,77199;50266,127056;84230,168604;75400,198007;75400,291329;38039,291329;2038,328402;38039,362279;347789,362279;387187,328402;351186,291329;349148,291329;349148,291329;314505,112994;284617,112994;284617,97014;314505,97014;314505,112994;264238,35652;264238,35652;313826,17115;333525,63776;283937,82313;279862,80395;260842,49714;264238,35652;276465,226770;324015,226770;324015,291329;276465,291329;276465,226770;149441,157738;149441,157738;180008,210791;123628,239554;91702,198646;136534,156459;136534,156459;149441,157738;149441,157738;182046,235719;182046,291968;91702,291968;91702,235719;176612,240833;182046,235719;182046,235719;247256,40765;246577,49714;251332,69529;105967,86148;106646,77838;91702,43322;247256,40765;52304,113633;15623,77838;53663,43322;65890,45240;91702,78478;88985,92540;86947,95736;56380,113633;52304,113633;52304,113633;68607,125778;94419,109798;130421,142397;94419,157738;68607,125778;364771,341825;349148,348217;38719,348217;16303,327124;23095,312422;38719,306030;348469,306030;370885,327124;364771,341825" o:connectangles="0,0,0,0,0,0,0,0,0,0,0,0,0,0,0,0,0,0,0,0,0,0,0,0,0,0,0,0,0,0,0,0,0,0,0,0,0,0,0,0,0,0,0,0,0,0,0,0,0,0,0,0,0,0,0,0,0,0,0,0,0,0,0,0,0,0,0,0,0,0,0,0,0,0,0,0,0,0,0,0,0,0,0,0,0,0,0,0,0,0,0,0,0,0,0,0,0,0,0,0,0,0,0,0,0,0,0,0,0,0,0,0,0,0,0,0,0,0,0,0,0,0"/>
                </v:shape>
                <v:shape id="Forme libre : forme 85" o:spid="_x0000_s1035" style="position:absolute;left:4449;top:1725;width:448;height:422;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" path="m22416,42187v12227,,22416,-9588,22416,-21094c44832,9588,34643,,22416,,10189,,,9588,,21093r,c,32599,10189,42187,22416,42187xm22416,14062v4076,639,7472,3835,6793,7671c28530,24929,25813,27485,22416,28125v-4076,639,-8151,-2557,-8151,-6392c13586,17897,16982,14062,21058,14062v679,,1358,,1358,xe" fillcolor="#dd076f" stroked="f" strokeweight=".18825mm">
                  <v:stroke joinstyle="miter"/>
                  <v:path arrowok="t" o:connecttype="custom" o:connectlocs="22416,42187;44832,21093;22416,0;0,21093;0,21093;22416,42187;22416,14062;29209,21733;22416,28125;14265,21733;21058,14062;22416,14062" o:connectangles="0,0,0,0,0,0,0,0,0,0,0,0"/>
                </v:shape>
                <v:shape id="Forme libre : forme 91" o:spid="_x0000_s1036" style="position:absolute;left:2003;top:2007;width:449;height:421;visibility:visible;mso-wrap-style:square;v-text-anchor:middle" coordsize="44832,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" path="m22416,c10189,,,9588,,21093,,32599,10189,42187,22416,42187v12227,,22416,-9588,22416,-21094c44832,9588,34643,,22416,r,xm22416,28125v-4076,,-7472,-3196,-7472,-7032c14944,17258,18340,14062,22416,14062v4076,,7472,3196,7472,7031c29888,24929,26492,28125,22416,28125v,,,,,xe" fillcolor="#dd076f" stroked="f" strokeweight=".18825mm">
                  <v:stroke joinstyle="miter"/>
                  <v:path arrowok="t" o:connecttype="custom" o:connectlocs="22416,0;0,21093;22416,42187;44832,21093;22416,0;22416,0;22416,28125;14944,21093;22416,14062;29888,21093;22416,28125;22416,28125" o:connectangles="0,0,0,0,0,0,0,0,0,0,0,0"/>
                </v:shape>
                <v:shape id="Forme libre : forme 92" o:spid="_x0000_s1037" style="position:absolute;left:2751;top:3144;width:597;height:563;visibility:visible;mso-wrap-style:square;v-text-anchor:middle" coordsize="5977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" path="m29888,56249v16303,,29888,-12784,29888,-28125c59776,12784,46191,,29888,,13586,,,12784,,28124,,43465,13586,56249,29888,56249r,xm29888,14062v8151,,14944,6392,14944,14062c44832,35795,38039,42187,29888,42187v-8151,,-14944,-6392,-14944,-14063c14944,19815,21737,13423,29888,14062v,-639,,-639,,l29888,14062xe" fillcolor="#dd076f" stroked="f" strokeweight=".18825mm">
                  <v:stroke joinstyle="miter"/>
                  <v:path arrowok="t" o:connecttype="custom" o:connectlocs="29888,56249;59776,28124;29888,0;0,28124;29888,56249;29888,56249;29888,14062;44832,28124;29888,42187;14944,28124;29888,14062;29888,14062;29888,14062" o:connectangles="0,0,0,0,0,0,0,0,0,0,0,0,0"/>
                </v:shape>
                <v:shape id="Forme libre : forme 93" o:spid="_x0000_s1038" style="position:absolute;width:7050;height:6634;visibility:visible;mso-wrap-style:square;v-text-anchor:middle" coordsize="705088,66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" path="m352544,663483c157592,663483,,515190,,331741,,148293,157592,,352544,,547496,,705089,148293,705089,331741r,c705089,515190,547496,663483,352544,663483xm352544,24289c172536,24289,25812,162355,25812,331741v,170026,146045,307452,326732,307452c533232,639193,679276,501767,679276,332381v,,,,,c679276,162355,533232,24929,352544,24289r,xe" fillcolor="#dd076f" stroked="f" strokeweight=".18825mm">
                  <v:stroke joinstyle="miter"/>
                  <v:path arrowok="t" o:connecttype="custom" o:connectlocs="352544,663483;0,331741;352544,0;705089,331741;705089,331741;352544,663483;352544,24289;25812,331741;352544,639193;679276,332381;679276,332381;352544,24289;352544,24289" o:connectangles="0,0,0,0,0,0,0,0,0,0,0,0,0"/>
                </v:shape>
              </v:group>
            </w:pict>
          </mc:Fallback>
        </mc:AlternateContent>
      </w:r>
      <w:r w:rsidR="00945DB5">
        <w:rPr>
          <w:noProof/>
          <w:color w:val="auto"/>
          <w:kern w:val="0"/>
          <w:sz w:val="24"/>
          <w:szCs w:val="24"/>
          <w:lang w:bidi="fr-FR"/>
        </w:rPr>
        <mc:AlternateContent>
          <mc:Choice Requires="wps">
            <w:drawing>
              <wp:anchor distT="0" distB="0" distL="114300" distR="114300" simplePos="0" relativeHeight="251614208" behindDoc="0" locked="0" layoutInCell="1" allowOverlap="1" wp14:anchorId="38B36D2C" wp14:editId="33443682">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481C8C3B"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2229D0">
                              <w:rPr>
                                <w:rFonts w:ascii="Arial" w:hAnsi="Arial" w:cs="Arial"/>
                                <w:b/>
                                <w:bCs/>
                                <w:color w:val="63A7DA"/>
                                <w:sz w:val="40"/>
                                <w:szCs w:val="40"/>
                              </w:rPr>
                              <w:t>903</w:t>
                            </w:r>
                            <w:r w:rsidR="00A30A86">
                              <w:rPr>
                                <w:rFonts w:ascii="Arial" w:hAnsi="Arial" w:cs="Arial"/>
                                <w:b/>
                                <w:bCs/>
                                <w:color w:val="63A7DA"/>
                                <w:sz w:val="40"/>
                                <w:szCs w:val="40"/>
                              </w:rPr>
                              <w:t xml:space="preserve"> – </w:t>
                            </w:r>
                            <w:r w:rsidR="0005009C" w:rsidRPr="0005009C">
                              <w:rPr>
                                <w:rFonts w:ascii="Arial" w:hAnsi="Arial" w:cs="Arial"/>
                                <w:b/>
                                <w:bCs/>
                                <w:color w:val="63A7DA"/>
                                <w:sz w:val="40"/>
                                <w:szCs w:val="40"/>
                              </w:rPr>
                              <w:t>Technicien / Technicienne en système d’usinage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2" type="#_x0000_t202" style="position:absolute;margin-left:318.7pt;margin-top:53pt;width:530.25pt;height:86.2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" filled="f" stroked="f" strokeweight=".5pt">
                <v:textbox>
                  <w:txbxContent>
                    <w:p w14:paraId="5A093936" w14:textId="77777777" w:rsidR="00846231" w:rsidRDefault="00846231" w:rsidP="00853652">
                      <w:pPr>
                        <w:pBdr>
                          <w:bottom w:val="dashed" w:sz="4" w:space="1" w:color="63A7DA"/>
                        </w:pBdr>
                        <w:jc w:val="center"/>
                        <w:rPr>
                          <w:rFonts w:ascii="Arial" w:hAnsi="Arial" w:cs="Arial"/>
                          <w:b/>
                          <w:bCs/>
                          <w:color w:val="DD026F"/>
                          <w:sz w:val="44"/>
                          <w:szCs w:val="44"/>
                          <w:lang w:val="fr-BE"/>
                        </w:rPr>
                      </w:pPr>
                      <w:r w:rsidRPr="00846231">
                        <w:rPr>
                          <w:rFonts w:ascii="Arial" w:hAnsi="Arial" w:cs="Arial"/>
                          <w:b/>
                          <w:bCs/>
                          <w:color w:val="DD026F"/>
                          <w:sz w:val="44"/>
                          <w:szCs w:val="44"/>
                          <w:lang w:val="fr-BE"/>
                        </w:rPr>
                        <w:t>H – Industrie</w:t>
                      </w:r>
                    </w:p>
                    <w:p w14:paraId="7CAC3E5B" w14:textId="481C8C3B" w:rsidR="00A72224" w:rsidRPr="00036493" w:rsidRDefault="00846231"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H</w:t>
                      </w:r>
                      <w:r w:rsidR="005875F7">
                        <w:rPr>
                          <w:rFonts w:ascii="Arial" w:hAnsi="Arial" w:cs="Arial"/>
                          <w:b/>
                          <w:bCs/>
                          <w:color w:val="63A7DA"/>
                          <w:sz w:val="40"/>
                          <w:szCs w:val="40"/>
                        </w:rPr>
                        <w:t>2</w:t>
                      </w:r>
                      <w:r w:rsidR="002229D0">
                        <w:rPr>
                          <w:rFonts w:ascii="Arial" w:hAnsi="Arial" w:cs="Arial"/>
                          <w:b/>
                          <w:bCs/>
                          <w:color w:val="63A7DA"/>
                          <w:sz w:val="40"/>
                          <w:szCs w:val="40"/>
                        </w:rPr>
                        <w:t>903</w:t>
                      </w:r>
                      <w:r w:rsidR="00A30A86">
                        <w:rPr>
                          <w:rFonts w:ascii="Arial" w:hAnsi="Arial" w:cs="Arial"/>
                          <w:b/>
                          <w:bCs/>
                          <w:color w:val="63A7DA"/>
                          <w:sz w:val="40"/>
                          <w:szCs w:val="40"/>
                        </w:rPr>
                        <w:t xml:space="preserve"> – </w:t>
                      </w:r>
                      <w:r w:rsidR="0005009C" w:rsidRPr="0005009C">
                        <w:rPr>
                          <w:rFonts w:ascii="Arial" w:hAnsi="Arial" w:cs="Arial"/>
                          <w:b/>
                          <w:bCs/>
                          <w:color w:val="63A7DA"/>
                          <w:sz w:val="40"/>
                          <w:szCs w:val="40"/>
                        </w:rPr>
                        <w:t>Technicien / Technicienne en système d’usinage</w:t>
                      </w:r>
                    </w:p>
                  </w:txbxContent>
                </v:textbox>
                <w10:wrap anchorx="margin"/>
              </v:shape>
            </w:pict>
          </mc:Fallback>
        </mc:AlternateContent>
      </w:r>
      <w:r w:rsidR="00856D5A">
        <w:rPr>
          <w:noProof/>
          <w:lang w:bidi="fr-FR"/>
        </w:rPr>
        <mc:AlternateContent>
          <mc:Choice Requires="wps">
            <w:drawing>
              <wp:anchor distT="0" distB="0" distL="114300" distR="114300" simplePos="0" relativeHeight="251635712" behindDoc="0" locked="0" layoutInCell="1" allowOverlap="1" wp14:anchorId="6CB6C4B8" wp14:editId="5AEBDB50">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0FE8E9C0" w:rsidR="004D161A" w:rsidRPr="00B55B0E" w:rsidRDefault="001F637A">
                            <w:pPr>
                              <w:rPr>
                                <w:rFonts w:asciiTheme="minorHAnsi" w:hAnsiTheme="minorHAnsi" w:cstheme="minorHAnsi"/>
                                <w:color w:val="63A7DA" w:themeColor="accent6"/>
                                <w:sz w:val="22"/>
                                <w:szCs w:val="22"/>
                              </w:rPr>
                            </w:pPr>
                            <w:r w:rsidRPr="001F637A">
                              <w:rPr>
                                <w:rFonts w:asciiTheme="minorHAnsi" w:hAnsiTheme="minorHAnsi" w:cstheme="minorHAnsi"/>
                                <w:color w:val="63A7DA" w:themeColor="accent6"/>
                                <w:sz w:val="22"/>
                                <w:szCs w:val="22"/>
                              </w:rPr>
                              <w:t>Le métier de technicien des systèmes d’usinage est attractif et est repris dans la liste des métiers en pénurie de manière récurrente. Les employeurs mettent notamment en évidence les compétences liées à la lecture de plan. Pour ce qui concerne l’enseignement qualifiant, l’IBEFE estime que la priorité est de promouvoir le métier auprès des jeunes pour mieux alimenter l’offre existante. Toutefois, la création d’une offre complémentaire, permettant de finaliser les parcours, comme la 7</w:t>
                            </w:r>
                            <w:r w:rsidRPr="000E7650">
                              <w:rPr>
                                <w:rFonts w:asciiTheme="minorHAnsi" w:hAnsiTheme="minorHAnsi" w:cstheme="minorHAnsi"/>
                                <w:color w:val="63A7DA" w:themeColor="accent6"/>
                                <w:sz w:val="22"/>
                                <w:szCs w:val="22"/>
                                <w:vertAlign w:val="superscript"/>
                              </w:rPr>
                              <w:t>ème</w:t>
                            </w:r>
                            <w:r w:rsidR="000E7650">
                              <w:rPr>
                                <w:rFonts w:asciiTheme="minorHAnsi" w:hAnsiTheme="minorHAnsi" w:cstheme="minorHAnsi"/>
                                <w:color w:val="63A7DA" w:themeColor="accent6"/>
                                <w:sz w:val="22"/>
                                <w:szCs w:val="22"/>
                              </w:rPr>
                              <w:t xml:space="preserve"> c</w:t>
                            </w:r>
                            <w:r w:rsidRPr="001F637A">
                              <w:rPr>
                                <w:rFonts w:asciiTheme="minorHAnsi" w:hAnsiTheme="minorHAnsi" w:cstheme="minorHAnsi"/>
                                <w:color w:val="63A7DA" w:themeColor="accent6"/>
                                <w:sz w:val="22"/>
                                <w:szCs w:val="22"/>
                              </w:rPr>
                              <w:t>omplémentaire en productique soutenue récemment à la création par notre Chambre Enseignement, peut s’avérer pertinente.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33" type="#_x0000_t202" style="position:absolute;margin-left:109.5pt;margin-top:262.25pt;width:443.3pt;height:1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" fillcolor="white [3201]" stroked="f" strokeweight=".5pt">
                <v:textbox>
                  <w:txbxContent>
                    <w:p w14:paraId="03031E02" w14:textId="0FE8E9C0" w:rsidR="004D161A" w:rsidRPr="00B55B0E" w:rsidRDefault="001F637A">
                      <w:pPr>
                        <w:rPr>
                          <w:rFonts w:asciiTheme="minorHAnsi" w:hAnsiTheme="minorHAnsi" w:cstheme="minorHAnsi"/>
                          <w:color w:val="63A7DA" w:themeColor="accent6"/>
                          <w:sz w:val="22"/>
                          <w:szCs w:val="22"/>
                        </w:rPr>
                      </w:pPr>
                      <w:r w:rsidRPr="001F637A">
                        <w:rPr>
                          <w:rFonts w:asciiTheme="minorHAnsi" w:hAnsiTheme="minorHAnsi" w:cstheme="minorHAnsi"/>
                          <w:color w:val="63A7DA" w:themeColor="accent6"/>
                          <w:sz w:val="22"/>
                          <w:szCs w:val="22"/>
                        </w:rPr>
                        <w:t>Le métier de technicien des systèmes d’usinage est attractif et est repris dans la liste des métiers en pénurie de manière récurrente. Les employeurs mettent notamment en évidence les compétences liées à la lecture de plan. Pour ce qui concerne l’enseignement qualifiant, l’IBEFE estime que la priorité est de promouvoir le métier auprès des jeunes pour mieux alimenter l’offre existante. Toutefois, la création d’une offre complémentaire, permettant de finaliser les parcours, comme la 7</w:t>
                      </w:r>
                      <w:r w:rsidRPr="000E7650">
                        <w:rPr>
                          <w:rFonts w:asciiTheme="minorHAnsi" w:hAnsiTheme="minorHAnsi" w:cstheme="minorHAnsi"/>
                          <w:color w:val="63A7DA" w:themeColor="accent6"/>
                          <w:sz w:val="22"/>
                          <w:szCs w:val="22"/>
                          <w:vertAlign w:val="superscript"/>
                        </w:rPr>
                        <w:t>ème</w:t>
                      </w:r>
                      <w:r w:rsidR="000E7650">
                        <w:rPr>
                          <w:rFonts w:asciiTheme="minorHAnsi" w:hAnsiTheme="minorHAnsi" w:cstheme="minorHAnsi"/>
                          <w:color w:val="63A7DA" w:themeColor="accent6"/>
                          <w:sz w:val="22"/>
                          <w:szCs w:val="22"/>
                        </w:rPr>
                        <w:t xml:space="preserve"> c</w:t>
                      </w:r>
                      <w:r w:rsidRPr="001F637A">
                        <w:rPr>
                          <w:rFonts w:asciiTheme="minorHAnsi" w:hAnsiTheme="minorHAnsi" w:cstheme="minorHAnsi"/>
                          <w:color w:val="63A7DA" w:themeColor="accent6"/>
                          <w:sz w:val="22"/>
                          <w:szCs w:val="22"/>
                        </w:rPr>
                        <w:t>omplémentaire en productique soutenue récemment à la création par notre Chambre Enseignement, peut s’avérer pertinente.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0352" behindDoc="0" locked="0" layoutInCell="1" allowOverlap="1" wp14:anchorId="3F1E436D" wp14:editId="25496DD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3" type="#_x0000_t202" style="position:absolute;margin-left:691.85pt;margin-top:647.8pt;width:404.7pt;height:21.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mp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1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GMZqT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4144" behindDoc="0" locked="0" layoutInCell="1" allowOverlap="1" wp14:anchorId="5E64AFE9" wp14:editId="0D07D2E2">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36610D69"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2F9CF72"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E7650">
                              <w:rPr>
                                <w:rFonts w:asciiTheme="minorHAnsi" w:hAnsiTheme="minorHAnsi" w:cstheme="minorHAnsi"/>
                                <w:sz w:val="16"/>
                                <w:szCs w:val="16"/>
                              </w:rPr>
                              <w:t>C</w:t>
                            </w:r>
                            <w:r>
                              <w:rPr>
                                <w:rFonts w:asciiTheme="minorHAnsi" w:hAnsiTheme="minorHAnsi" w:cstheme="minorHAnsi"/>
                                <w:sz w:val="16"/>
                                <w:szCs w:val="16"/>
                              </w:rPr>
                              <w:t xml:space="preserve">entre Forem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5" type="#_x0000_t202" style="position:absolute;margin-left:643pt;margin-top:566pt;width:312.5pt;height: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As&#10;uamESgIAAIsEAAAOAAAAAAAAAAAAAAAAAC4CAABkcnMvZTJvRG9jLnhtbFBLAQItABQABgAIAAAA&#10;IQDrtWau4AAAAA8BAAAPAAAAAAAAAAAAAAAAAKQEAABkcnMvZG93bnJldi54bWxQSwUGAAAAAAQA&#10;BADzAAAAsQUAAAAA&#10;" fillcolor="white [3201]" stroked="f" strokeweight=".5pt">
                <v:textbox>
                  <w:txbxContent>
                    <w:p w14:paraId="784EFCBB" w14:textId="36610D69"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3</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2F9CF72" w:rsidR="007F77C0" w:rsidRPr="0073618A" w:rsidRDefault="00181AAA"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0E7650">
                        <w:rPr>
                          <w:rFonts w:asciiTheme="minorHAnsi" w:hAnsiTheme="minorHAnsi" w:cstheme="minorHAnsi"/>
                          <w:sz w:val="16"/>
                          <w:szCs w:val="16"/>
                        </w:rPr>
                        <w:t>C</w:t>
                      </w:r>
                      <w:r>
                        <w:rPr>
                          <w:rFonts w:asciiTheme="minorHAnsi" w:hAnsiTheme="minorHAnsi" w:cstheme="minorHAnsi"/>
                          <w:sz w:val="16"/>
                          <w:szCs w:val="16"/>
                        </w:rPr>
                        <w:t xml:space="preserve">entre Forem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7280" behindDoc="0" locked="0" layoutInCell="1" allowOverlap="1" wp14:anchorId="759E37EC" wp14:editId="0031F2A9">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5" type="#_x0000_t202" style="position:absolute;margin-left:747.2pt;margin-top:521.8pt;width:264.4pt;height:34.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01Mea8gPas9RNijNyWaKGR+H8i7AYDZSNcffPOIqKkIuOEmdbsr/+pg/+YAxW&#10;zhqMWsbdz52wirPqmwaXnwfjcZjNeBlPboe42GvL+tqid/U9YZoHWCwjoxj8fXUSC0v1G7ZiEbLC&#10;JLRE7oz7k3jvuwXAVkm1WEQnTKMR/lGvjAyhA5QB4df2TVhzpCFMwxOdhlKk79jofDs+FjtPRRmp&#10;Cjh3qB7hxyRHso9bF1bl+h69Lv+G+W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MwlKyY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0A455BD4" wp14:editId="1736E69C">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6" style="position:absolute;margin-left:374.15pt;margin-top:402.95pt;width:42.85pt;height:50.6pt;flip:x;z-index:2516275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8"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4448" behindDoc="0" locked="0" layoutInCell="1" allowOverlap="1" wp14:anchorId="71AA49BE" wp14:editId="30399E6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9" style="position:absolute;margin-left:255.5pt;margin-top:421.5pt;width:44.95pt;height:34pt;z-index:251624448;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4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1"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3840" behindDoc="0" locked="0" layoutInCell="1" allowOverlap="1" wp14:anchorId="27A47926" wp14:editId="2D7EB250">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2" type="#_x0000_t202" style="position:absolute;margin-left:175.35pt;margin-top:212.45pt;width:404.45pt;height:5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8000" behindDoc="0" locked="0" layoutInCell="1" allowOverlap="1" wp14:anchorId="1932ED54" wp14:editId="708B6B65">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0">
                              <a:extLst>
                                <a:ext uri="{96DAC541-7B7A-43D3-8B79-37D633B846F1}">
                                  <asvg:svgBlip xmlns:asvg="http://schemas.microsoft.com/office/drawing/2016/SVG/main" r:embed="rId2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64800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XZ4w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2" o:title="" recolor="t" rotate="t" type="frame"/>
                </v:rect>
              </v:group>
            </w:pict>
          </mc:Fallback>
        </mc:AlternateContent>
      </w:r>
      <w:r w:rsidR="00E8470E">
        <w:rPr>
          <w:noProof/>
          <w:lang w:bidi="fr-FR"/>
        </w:rPr>
        <mc:AlternateContent>
          <mc:Choice Requires="wps">
            <w:drawing>
              <wp:anchor distT="0" distB="0" distL="114300" distR="114300" simplePos="0" relativeHeight="251680768" behindDoc="0" locked="0" layoutInCell="1" allowOverlap="1" wp14:anchorId="015156C8" wp14:editId="2FA3F4B5">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8784" behindDoc="0" locked="0" layoutInCell="1" allowOverlap="1" wp14:anchorId="03F92E38" wp14:editId="3FEF96B3">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39C37E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9196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1" style="position:absolute;margin-left:96.25pt;margin-top:161.85pt;width:467.7pt;height:79.4pt;z-index:251638784;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2"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39C37E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9196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3"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7696" behindDoc="0" locked="0" layoutInCell="1" allowOverlap="1" wp14:anchorId="2A4402D7" wp14:editId="65752DC9">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1552" behindDoc="0" locked="0" layoutInCell="1" allowOverlap="1" wp14:anchorId="470B2FA0" wp14:editId="5B6A734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7155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4624" behindDoc="0" locked="0" layoutInCell="1" allowOverlap="1" wp14:anchorId="45917FCE" wp14:editId="1DD53CEB">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7462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8480" behindDoc="0" locked="0" layoutInCell="1" allowOverlap="1" wp14:anchorId="615BCBE5" wp14:editId="070D17A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FB5952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E765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1" type="#_x0000_t202" style="position:absolute;margin-left:244pt;margin-top:656.5pt;width:325pt;height:8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6FB5952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0E7650">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1856" behindDoc="0" locked="0" layoutInCell="1" allowOverlap="1" wp14:anchorId="0F8AEA63" wp14:editId="5EC7DDE1">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ECC32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2" type="#_x0000_t118" style="position:absolute;margin-left:98.85pt;margin-top:278.3pt;width:467.15pt;height:37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Dqj52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1BECC32E">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5408" behindDoc="0" locked="0" layoutInCell="1" allowOverlap="1" wp14:anchorId="6395DC2B" wp14:editId="3497DDF3">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5EE8C" id="Connecteur droit 5207"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E5C8327"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12A8B9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3B31AC">
              <w:rPr>
                <w:b/>
                <w:color w:val="63A7DA"/>
                <w:kern w:val="0"/>
                <w:szCs w:val="24"/>
              </w:rPr>
              <w:t>188</w:t>
            </w:r>
            <w:r w:rsidRPr="002D374E">
              <w:rPr>
                <w:b/>
                <w:color w:val="63A7DA"/>
                <w:kern w:val="0"/>
                <w:szCs w:val="24"/>
              </w:rPr>
              <w:t xml:space="preserve"> DEI</w:t>
            </w:r>
            <w:r w:rsidRPr="002D374E">
              <w:rPr>
                <w:b/>
                <w:color w:val="63A7DA"/>
                <w:kern w:val="0"/>
                <w:szCs w:val="24"/>
                <w:vertAlign w:val="superscript"/>
              </w:rPr>
              <w:footnoteRef/>
            </w:r>
          </w:p>
          <w:p w14:paraId="4EB1CB03" w14:textId="417311C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7846EF">
              <w:rPr>
                <w:color w:val="63A7DA"/>
                <w:kern w:val="0"/>
                <w:szCs w:val="24"/>
              </w:rPr>
              <w:t xml:space="preserve">’opérateur-régleur </w:t>
            </w:r>
            <w:r w:rsidR="003F5563">
              <w:rPr>
                <w:color w:val="63A7DA"/>
                <w:kern w:val="0"/>
                <w:szCs w:val="24"/>
              </w:rPr>
              <w:t xml:space="preserve">sur </w:t>
            </w:r>
            <w:proofErr w:type="spellStart"/>
            <w:r w:rsidR="003F5563">
              <w:rPr>
                <w:color w:val="63A7DA"/>
                <w:kern w:val="0"/>
                <w:szCs w:val="24"/>
              </w:rPr>
              <w:t>machine outil</w:t>
            </w:r>
            <w:proofErr w:type="spellEnd"/>
            <w:r w:rsidR="00F36F13">
              <w:t xml:space="preserve"> </w:t>
            </w:r>
          </w:p>
        </w:tc>
      </w:tr>
      <w:tr w:rsidR="002D374E" w:rsidRPr="002D374E" w14:paraId="10653164" w14:textId="77777777" w:rsidTr="00A41966">
        <w:tc>
          <w:tcPr>
            <w:tcW w:w="4335" w:type="dxa"/>
            <w:vAlign w:val="center"/>
          </w:tcPr>
          <w:p w14:paraId="67292E82" w14:textId="23223C2C"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183B0C29">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812FD3">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2C4E399E">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50052921">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7107C2C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51C967A6">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378352E6">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53C6402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7797B41D">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11E5B33A">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341960C2">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4CA1BE27">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16924F6E"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3B31AC">
              <w:rPr>
                <w:b/>
                <w:noProof/>
                <w:color w:val="63A7DA"/>
                <w:kern w:val="0"/>
                <w:szCs w:val="24"/>
              </w:rPr>
              <w:t>4</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17BA80F9" w:rsidR="003A2DA2" w:rsidRPr="00B2027D" w:rsidRDefault="00870543" w:rsidP="00092369">
      <w:pPr>
        <w:ind w:left="720" w:hanging="720"/>
        <w:rPr>
          <w:lang w:bidi="fr-FR"/>
        </w:rPr>
      </w:pPr>
      <w:r w:rsidRPr="00792F8E">
        <w:rPr>
          <w:noProof/>
          <w:lang w:bidi="fr-FR"/>
        </w:rPr>
        <mc:AlternateContent>
          <mc:Choice Requires="wps">
            <w:drawing>
              <wp:anchor distT="0" distB="0" distL="114300" distR="114300" simplePos="0" relativeHeight="251668992" behindDoc="0" locked="0" layoutInCell="1" allowOverlap="1" wp14:anchorId="6137442D" wp14:editId="68F27C70">
                <wp:simplePos x="0" y="0"/>
                <wp:positionH relativeFrom="margin">
                  <wp:align>right</wp:align>
                </wp:positionH>
                <wp:positionV relativeFrom="paragraph">
                  <wp:posOffset>7476978</wp:posOffset>
                </wp:positionV>
                <wp:extent cx="436098"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6098" cy="398145"/>
                        </a:xfrm>
                        <a:prstGeom prst="rect">
                          <a:avLst/>
                        </a:prstGeom>
                        <a:blipFill>
                          <a:blip r:embed="rId49">
                            <a:extLst>
                              <a:ext uri="{96DAC541-7B7A-43D3-8B79-37D633B846F1}">
                                <asvg:svgBlip xmlns:asvg="http://schemas.microsoft.com/office/drawing/2016/SVG/main" r:embed="rId5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3" style="position:absolute;left:0;text-align:left;margin-left:-16.85pt;margin-top:588.75pt;width:34.35pt;height:31.3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" stroked="f" strokeweight="1pt">
                <v:fill r:id="rId53"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Pr>
          <w:noProof/>
        </w:rPr>
        <mc:AlternateContent>
          <mc:Choice Requires="wps">
            <w:drawing>
              <wp:anchor distT="0" distB="0" distL="114300" distR="114300" simplePos="0" relativeHeight="251712512" behindDoc="0" locked="0" layoutInCell="1" allowOverlap="1" wp14:anchorId="26932432" wp14:editId="2DB070A4">
                <wp:simplePos x="0" y="0"/>
                <wp:positionH relativeFrom="column">
                  <wp:posOffset>10318652</wp:posOffset>
                </wp:positionH>
                <wp:positionV relativeFrom="paragraph">
                  <wp:posOffset>8299939</wp:posOffset>
                </wp:positionV>
                <wp:extent cx="0" cy="288388"/>
                <wp:effectExtent l="0" t="0" r="38100" b="35560"/>
                <wp:wrapNone/>
                <wp:docPr id="1543" name="Connecteur droit 1543"/>
                <wp:cNvGraphicFramePr/>
                <a:graphic xmlns:a="http://schemas.openxmlformats.org/drawingml/2006/main">
                  <a:graphicData uri="http://schemas.microsoft.com/office/word/2010/wordprocessingShape">
                    <wps:wsp>
                      <wps:cNvCnPr/>
                      <wps:spPr>
                        <a:xfrm>
                          <a:off x="0" y="0"/>
                          <a:ext cx="0" cy="288388"/>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585114B" id="Connecteur droit 154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653.55pt" to="812.5pt,6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" strokecolor="#63a7da">
                <v:stroke dashstyle="dash"/>
              </v:line>
            </w:pict>
          </mc:Fallback>
        </mc:AlternateContent>
      </w:r>
      <w:r w:rsidRPr="00EC4912">
        <w:rPr>
          <w:noProof/>
          <w:lang w:bidi="fr-FR"/>
        </w:rPr>
        <mc:AlternateContent>
          <mc:Choice Requires="wpg">
            <w:drawing>
              <wp:anchor distT="0" distB="0" distL="114300" distR="114300" simplePos="0" relativeHeight="251620864" behindDoc="0" locked="0" layoutInCell="1" allowOverlap="1" wp14:anchorId="50595FB6" wp14:editId="52EA066D">
                <wp:simplePos x="0" y="0"/>
                <wp:positionH relativeFrom="column">
                  <wp:posOffset>7560945</wp:posOffset>
                </wp:positionH>
                <wp:positionV relativeFrom="paragraph">
                  <wp:posOffset>8116570</wp:posOffset>
                </wp:positionV>
                <wp:extent cx="5468620" cy="149098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490980"/>
                          <a:chOff x="0" y="0"/>
                          <a:chExt cx="3378200" cy="2358999"/>
                        </a:xfrm>
                      </wpg:grpSpPr>
                      <wps:wsp>
                        <wps:cNvPr id="190" name="Zone de texte 190"/>
                        <wps:cNvSpPr txBox="1"/>
                        <wps:spPr>
                          <a:xfrm>
                            <a:off x="593270" y="1800200"/>
                            <a:ext cx="768685"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1068300"/>
                            <a:chOff x="0" y="0"/>
                            <a:chExt cx="3378200" cy="1068300"/>
                          </a:xfrm>
                        </wpg:grpSpPr>
                        <wps:wsp>
                          <wps:cNvPr id="1542" name="Parenthèse ouvrante 1542"/>
                          <wps:cNvSpPr/>
                          <wps:spPr>
                            <a:xfrm rot="5400000">
                              <a:off x="1590352" y="90694"/>
                              <a:ext cx="343149" cy="1612063"/>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064" style="position:absolute;left:0;text-align:left;margin-left:595.35pt;margin-top:639.1pt;width:430.6pt;height:117.4pt;z-index:251620864;mso-width-relative:margin;mso-height-relative:margin" coordsize="33782,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">
                <v:shape id="Zone de texte 190" o:spid="_x0000_s1065" type="#_x0000_t202" style="position:absolute;left:5932;top:18002;width:7687;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066" style="position:absolute;width:33782;height:10683" coordsize="33782,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067" type="#_x0000_t85" style="position:absolute;left:15903;top:906;width:3432;height:161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" adj="383" strokecolor="#63a7da">
                    <v:stroke dashstyle="dash"/>
                  </v:shape>
                  <v:shape id="Zone de texte 1544" o:spid="_x0000_s106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r w:rsidR="000E7650">
        <w:rPr>
          <w:noProof/>
        </w:rPr>
        <mc:AlternateContent>
          <mc:Choice Requires="wps">
            <w:drawing>
              <wp:anchor distT="0" distB="0" distL="114300" distR="114300" simplePos="0" relativeHeight="251710464" behindDoc="0" locked="0" layoutInCell="1" allowOverlap="1" wp14:anchorId="5A8FF6C5" wp14:editId="113217C4">
                <wp:simplePos x="0" y="0"/>
                <wp:positionH relativeFrom="column">
                  <wp:posOffset>11186453</wp:posOffset>
                </wp:positionH>
                <wp:positionV relativeFrom="paragraph">
                  <wp:posOffset>9240471</wp:posOffset>
                </wp:positionV>
                <wp:extent cx="1244345" cy="353206"/>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1244345" cy="353206"/>
                        </a:xfrm>
                        <a:prstGeom prst="rect">
                          <a:avLst/>
                        </a:prstGeom>
                        <a:noFill/>
                        <a:ln w="6350">
                          <a:noFill/>
                        </a:ln>
                      </wps:spPr>
                      <wps:txbx>
                        <w:txbxContent>
                          <w:p w14:paraId="04AE9324" w14:textId="32BAB645" w:rsidR="00812FD3" w:rsidRPr="007E3C7D" w:rsidRDefault="007E3C7D" w:rsidP="00812FD3">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FF6C5" id="Zone de texte 251" o:spid="_x0000_s1069" type="#_x0000_t202" style="position:absolute;left:0;text-align:left;margin-left:880.8pt;margin-top:727.6pt;width:98pt;height:27.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" filled="f" stroked="f" strokeweight=".5pt">
                <v:textbox>
                  <w:txbxContent>
                    <w:p w14:paraId="04AE9324" w14:textId="32BAB645" w:rsidR="00812FD3" w:rsidRPr="007E3C7D" w:rsidRDefault="007E3C7D" w:rsidP="00812FD3">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sidR="000E7650">
        <w:rPr>
          <w:noProof/>
        </w:rPr>
        <mc:AlternateContent>
          <mc:Choice Requires="wps">
            <w:drawing>
              <wp:anchor distT="0" distB="0" distL="114300" distR="114300" simplePos="0" relativeHeight="251628032" behindDoc="0" locked="0" layoutInCell="1" allowOverlap="1" wp14:anchorId="644DEEB1" wp14:editId="4B569048">
                <wp:simplePos x="0" y="0"/>
                <wp:positionH relativeFrom="column">
                  <wp:posOffset>11262506</wp:posOffset>
                </wp:positionH>
                <wp:positionV relativeFrom="paragraph">
                  <wp:posOffset>8731738</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60B06F46" w:rsidR="00DD3AC6" w:rsidRPr="00E8742B" w:rsidRDefault="007E3C7D"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0" style="position:absolute;left:0;text-align:left;margin-left:886.8pt;margin-top:687.55pt;width:67.45pt;height:39.75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" fillcolor="#63a7da" strokecolor="#63a7da" strokeweight="1pt">
                <v:stroke joinstyle="miter"/>
                <v:textbox>
                  <w:txbxContent>
                    <w:p w14:paraId="10607B4C" w14:textId="60B06F46" w:rsidR="00DD3AC6" w:rsidRPr="00E8742B" w:rsidRDefault="007E3C7D" w:rsidP="00DD3AC6">
                      <w:pPr>
                        <w:jc w:val="center"/>
                        <w:rPr>
                          <w:rFonts w:ascii="Calibri" w:hAnsi="Calibri" w:cs="Calibri"/>
                          <w:color w:val="FFFFFF"/>
                          <w:sz w:val="18"/>
                          <w:szCs w:val="18"/>
                        </w:rPr>
                      </w:pPr>
                      <w:proofErr w:type="gramStart"/>
                      <w:r>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v:textbox>
              </v:oval>
            </w:pict>
          </mc:Fallback>
        </mc:AlternateContent>
      </w:r>
      <w:r w:rsidR="000E7650">
        <w:rPr>
          <w:noProof/>
        </w:rPr>
        <mc:AlternateContent>
          <mc:Choice Requires="wps">
            <w:drawing>
              <wp:anchor distT="0" distB="0" distL="114300" distR="114300" simplePos="0" relativeHeight="251642368" behindDoc="0" locked="0" layoutInCell="1" allowOverlap="1" wp14:anchorId="79498E79" wp14:editId="5CF92019">
                <wp:simplePos x="0" y="0"/>
                <wp:positionH relativeFrom="column">
                  <wp:posOffset>8694274</wp:posOffset>
                </wp:positionH>
                <wp:positionV relativeFrom="paragraph">
                  <wp:posOffset>8786398</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287DC35C" w:rsidR="00DD3AC6" w:rsidRPr="00E8742B" w:rsidRDefault="007E3C7D" w:rsidP="00DD3AC6">
                            <w:pPr>
                              <w:jc w:val="center"/>
                              <w:rPr>
                                <w:rFonts w:ascii="Calibri" w:hAnsi="Calibri" w:cs="Calibri"/>
                                <w:color w:val="FFFFFF"/>
                                <w:sz w:val="18"/>
                                <w:szCs w:val="18"/>
                              </w:rPr>
                            </w:pPr>
                            <w:r>
                              <w:rPr>
                                <w:rFonts w:ascii="Calibri" w:hAnsi="Calibri" w:cs="Calibri"/>
                                <w:color w:val="FFFFFF"/>
                                <w:sz w:val="18"/>
                                <w:szCs w:val="18"/>
                              </w:rPr>
                              <w:t xml:space="preserve">55 </w:t>
                            </w:r>
                            <w:r w:rsidR="00DD3AC6"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1" style="position:absolute;left:0;text-align:left;margin-left:684.6pt;margin-top:691.85pt;width:67.45pt;height:40.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c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" fillcolor="#63a7da" strokecolor="#63a7da" strokeweight="1pt">
                <v:stroke joinstyle="miter"/>
                <v:textbox>
                  <w:txbxContent>
                    <w:p w14:paraId="1FB229A2" w14:textId="287DC35C" w:rsidR="00DD3AC6" w:rsidRPr="00E8742B" w:rsidRDefault="007E3C7D" w:rsidP="00DD3AC6">
                      <w:pPr>
                        <w:jc w:val="center"/>
                        <w:rPr>
                          <w:rFonts w:ascii="Calibri" w:hAnsi="Calibri" w:cs="Calibri"/>
                          <w:color w:val="FFFFFF"/>
                          <w:sz w:val="18"/>
                          <w:szCs w:val="18"/>
                        </w:rPr>
                      </w:pPr>
                      <w:r>
                        <w:rPr>
                          <w:rFonts w:ascii="Calibri" w:hAnsi="Calibri" w:cs="Calibri"/>
                          <w:color w:val="FFFFFF"/>
                          <w:sz w:val="18"/>
                          <w:szCs w:val="18"/>
                        </w:rPr>
                        <w:t xml:space="preserve">55 </w:t>
                      </w:r>
                      <w:r w:rsidR="00DD3AC6" w:rsidRPr="00E8742B">
                        <w:rPr>
                          <w:rFonts w:ascii="Calibri" w:hAnsi="Calibri" w:cs="Calibri"/>
                          <w:color w:val="FFFFFF"/>
                          <w:sz w:val="18"/>
                          <w:szCs w:val="18"/>
                        </w:rPr>
                        <w:t>inscrits</w:t>
                      </w:r>
                    </w:p>
                  </w:txbxContent>
                </v:textbox>
              </v:oval>
            </w:pict>
          </mc:Fallback>
        </mc:AlternateContent>
      </w:r>
      <w:r w:rsidR="000E7650">
        <w:rPr>
          <w:noProof/>
          <w:lang w:bidi="fr-FR"/>
        </w:rPr>
        <mc:AlternateContent>
          <mc:Choice Requires="wps">
            <w:drawing>
              <wp:anchor distT="0" distB="0" distL="114300" distR="114300" simplePos="0" relativeHeight="251666944" behindDoc="0" locked="0" layoutInCell="1" allowOverlap="1" wp14:anchorId="5AA01BEE" wp14:editId="255FA5AF">
                <wp:simplePos x="0" y="0"/>
                <wp:positionH relativeFrom="column">
                  <wp:posOffset>7645351</wp:posOffset>
                </wp:positionH>
                <wp:positionV relativeFrom="paragraph">
                  <wp:posOffset>7806739</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72" type="#_x0000_t202" style="position:absolute;left:0;text-align:left;margin-left:602pt;margin-top:614.7pt;width:281.15pt;height:2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1B18BE" w:rsidRPr="00432A63">
        <w:rPr>
          <w:noProof/>
          <w:lang w:bidi="fr-FR"/>
        </w:rPr>
        <mc:AlternateContent>
          <mc:Choice Requires="wpg">
            <w:drawing>
              <wp:anchor distT="0" distB="0" distL="114300" distR="114300" simplePos="0" relativeHeight="251689472" behindDoc="0" locked="0" layoutInCell="1" allowOverlap="1" wp14:anchorId="52A4B622" wp14:editId="3DA422BF">
                <wp:simplePos x="0" y="0"/>
                <wp:positionH relativeFrom="column">
                  <wp:posOffset>3495675</wp:posOffset>
                </wp:positionH>
                <wp:positionV relativeFrom="paragraph">
                  <wp:posOffset>8324850</wp:posOffset>
                </wp:positionV>
                <wp:extent cx="2456270" cy="948168"/>
                <wp:effectExtent l="0" t="0" r="0" b="4445"/>
                <wp:wrapNone/>
                <wp:docPr id="84" name="Groupe 84"/>
                <wp:cNvGraphicFramePr/>
                <a:graphic xmlns:a="http://schemas.openxmlformats.org/drawingml/2006/main">
                  <a:graphicData uri="http://schemas.microsoft.com/office/word/2010/wordprocessingGroup">
                    <wpg:wgp>
                      <wpg:cNvGrpSpPr/>
                      <wpg:grpSpPr>
                        <a:xfrm>
                          <a:off x="0" y="0"/>
                          <a:ext cx="2456270" cy="948168"/>
                          <a:chOff x="1768584" y="-54321"/>
                          <a:chExt cx="2456627" cy="948936"/>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Zone de texte 83"/>
                        <wps:cNvSpPr txBox="1"/>
                        <wps:spPr>
                          <a:xfrm>
                            <a:off x="1926238" y="-47767"/>
                            <a:ext cx="610870" cy="330200"/>
                          </a:xfrm>
                          <a:prstGeom prst="rect">
                            <a:avLst/>
                          </a:prstGeom>
                          <a:noFill/>
                          <a:ln w="6350">
                            <a:noFill/>
                          </a:ln>
                        </wps:spPr>
                        <wps:txbx>
                          <w:txbxContent>
                            <w:p w14:paraId="3BC257DE" w14:textId="0FEF6DAD" w:rsidR="00432A63" w:rsidRPr="00F13403" w:rsidRDefault="001B18BE" w:rsidP="00432A63">
                              <w:pPr>
                                <w:rPr>
                                  <w:rFonts w:ascii="Calibri" w:hAnsi="Calibri" w:cs="Calibri"/>
                                  <w:b/>
                                  <w:bCs/>
                                  <w:color w:val="63A7DA"/>
                                  <w:sz w:val="22"/>
                                  <w:szCs w:val="22"/>
                                </w:rPr>
                              </w:pPr>
                              <w:r>
                                <w:rPr>
                                  <w:rFonts w:ascii="Calibri" w:hAnsi="Calibri" w:cs="Calibri"/>
                                  <w:b/>
                                  <w:bCs/>
                                  <w:color w:val="63A7DA"/>
                                  <w:sz w:val="22"/>
                                  <w:szCs w:val="22"/>
                                </w:rPr>
                                <w:t>56</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Zone de texte 172"/>
                        <wps:cNvSpPr txBox="1"/>
                        <wps:spPr>
                          <a:xfrm>
                            <a:off x="3586401" y="-54321"/>
                            <a:ext cx="638810" cy="340360"/>
                          </a:xfrm>
                          <a:prstGeom prst="rect">
                            <a:avLst/>
                          </a:prstGeom>
                          <a:noFill/>
                          <a:ln w="6350">
                            <a:noFill/>
                          </a:ln>
                        </wps:spPr>
                        <wps:txbx>
                          <w:txbxContent>
                            <w:p w14:paraId="1E712CC3" w14:textId="233A74C6" w:rsidR="00432A63" w:rsidRPr="00F13403" w:rsidRDefault="00432A63" w:rsidP="00432A63">
                              <w:pPr>
                                <w:rPr>
                                  <w:rFonts w:ascii="Calibri" w:hAnsi="Calibri" w:cs="Calibri"/>
                                  <w:b/>
                                  <w:bCs/>
                                  <w:color w:val="63A7D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70" style="position:absolute;left:0;text-align:left;margin-left:275.25pt;margin-top:655.5pt;width:193.4pt;height:74.65pt;z-index:251689472;mso-width-relative:margin;mso-height-relative:margin" coordorigin="17685,-543" coordsize="24566,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">
                <v:group id="Groupe 75" o:spid="_x0000_s1071"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072"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56" o:title=""/>
                  </v:shape>
                  <v:shape id="Zone de texte 77" o:spid="_x0000_s1073"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7EE59300" w14:textId="77777777" w:rsidR="00432A63" w:rsidRPr="00F13403" w:rsidRDefault="00432A63" w:rsidP="00432A63">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3" o:spid="_x0000_s1074"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BC257DE" w14:textId="0FEF6DAD" w:rsidR="00432A63" w:rsidRPr="00F13403" w:rsidRDefault="001B18BE" w:rsidP="00432A63">
                        <w:pPr>
                          <w:rPr>
                            <w:rFonts w:ascii="Calibri" w:hAnsi="Calibri" w:cs="Calibri"/>
                            <w:b/>
                            <w:bCs/>
                            <w:color w:val="63A7DA"/>
                            <w:sz w:val="22"/>
                            <w:szCs w:val="22"/>
                          </w:rPr>
                        </w:pPr>
                        <w:r>
                          <w:rPr>
                            <w:rFonts w:ascii="Calibri" w:hAnsi="Calibri" w:cs="Calibri"/>
                            <w:b/>
                            <w:bCs/>
                            <w:color w:val="63A7DA"/>
                            <w:sz w:val="22"/>
                            <w:szCs w:val="22"/>
                          </w:rPr>
                          <w:t>56</w:t>
                        </w:r>
                        <w:r w:rsidR="00432A63" w:rsidRPr="00F13403">
                          <w:rPr>
                            <w:rFonts w:ascii="Calibri" w:hAnsi="Calibri" w:cs="Calibri"/>
                            <w:b/>
                            <w:bCs/>
                            <w:color w:val="63A7DA"/>
                            <w:sz w:val="22"/>
                            <w:szCs w:val="22"/>
                          </w:rPr>
                          <w:t xml:space="preserve"> OE</w:t>
                        </w:r>
                      </w:p>
                    </w:txbxContent>
                  </v:textbox>
                </v:shape>
                <v:shape id="Zone de texte 172" o:spid="_x0000_s1075" type="#_x0000_t202" style="position:absolute;left:35864;top:-543;width:6388;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E712CC3" w14:textId="233A74C6" w:rsidR="00432A63" w:rsidRPr="00F13403" w:rsidRDefault="00432A63" w:rsidP="00432A63">
                        <w:pPr>
                          <w:rPr>
                            <w:rFonts w:ascii="Calibri" w:hAnsi="Calibri" w:cs="Calibri"/>
                            <w:b/>
                            <w:bCs/>
                            <w:color w:val="63A7DA"/>
                            <w:sz w:val="22"/>
                            <w:szCs w:val="22"/>
                          </w:rPr>
                        </w:pPr>
                      </w:p>
                    </w:txbxContent>
                  </v:textbox>
                </v:shape>
              </v:group>
            </w:pict>
          </mc:Fallback>
        </mc:AlternateContent>
      </w:r>
      <w:r w:rsidR="00C94146">
        <w:rPr>
          <w:noProof/>
          <w:lang w:bidi="fr-FR"/>
        </w:rPr>
        <mc:AlternateContent>
          <mc:Choice Requires="wpg">
            <w:drawing>
              <wp:anchor distT="0" distB="0" distL="114300" distR="114300" simplePos="0" relativeHeight="251651072" behindDoc="0" locked="0" layoutInCell="1" allowOverlap="1" wp14:anchorId="0B4524A4" wp14:editId="7408C98A">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6" style="position:absolute;left:0;text-align:left;margin-left:632.25pt;margin-top:123pt;width:247.5pt;height:147.5pt;z-index:251651072;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">
                <v:shape id="Zone de texte 225" o:spid="_x0000_s1077"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03476" cy="403476"/>
                                      </a:xfrm>
                                      <a:prstGeom prst="rect">
                                        <a:avLst/>
                                      </a:prstGeom>
                                    </pic:spPr>
                                  </pic:pic>
                                </a:graphicData>
                              </a:graphic>
                            </wp:inline>
                          </w:drawing>
                        </w:r>
                      </w:p>
                    </w:txbxContent>
                  </v:textbox>
                </v:shape>
                <v:group id="Groupe 750" o:spid="_x0000_s1078"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9"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80"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sidR="00C94146">
        <w:rPr>
          <w:noProof/>
        </w:rPr>
        <mc:AlternateContent>
          <mc:Choice Requires="wps">
            <w:drawing>
              <wp:anchor distT="0" distB="0" distL="114300" distR="114300" simplePos="0" relativeHeight="251686912" behindDoc="0" locked="0" layoutInCell="1" allowOverlap="1" wp14:anchorId="182A45B8" wp14:editId="4C32AB85">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81" type="#_x0000_t202" style="position:absolute;left:0;text-align:left;margin-left:801.75pt;margin-top:187.8pt;width:47.9pt;height:25.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8448" behindDoc="0" locked="0" layoutInCell="1" allowOverlap="1" wp14:anchorId="46D86921" wp14:editId="56836DD2">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85" type="#_x0000_t202" style="position:absolute;left:0;text-align:left;margin-left:125.25pt;margin-top:615.2pt;width:382.8pt;height:29.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9536" behindDoc="0" locked="0" layoutInCell="1" allowOverlap="1" wp14:anchorId="741A3B35" wp14:editId="2B3DA6C1">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85" style="position:absolute;left:0;text-align:left;margin-left:606.95pt;margin-top:349.1pt;width:467.7pt;height:75.8pt;z-index:251649536;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vn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nvg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i+n7520EAAAXDwAADgAAAAAAAAAA&#10;AAAAAAAuAgAAZHJzL2Uyb0RvYy54bWxQSwECLQAUAAYACAAAACEAta/gmeMAAAANAQAADwAAAAAA&#10;AAAAAAAAAADHBgAAZHJzL2Rvd25yZXYueG1sUEsFBgAAAAAEAAQA8wAAANcHAAAAAA==&#10;">
                <v:group id="Groupe 179" o:spid="_x0000_s1086"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7"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8"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9"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6704" behindDoc="0" locked="0" layoutInCell="1" allowOverlap="1" wp14:anchorId="3C05BDC8" wp14:editId="77331719">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0" style="position:absolute;left:0;text-align:left;margin-left:127.25pt;margin-top:345.75pt;width:464.1pt;height:81.35pt;z-index:25165670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Mn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Rj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JoLMnQgQA&#10;AKcOAAAOAAAAAAAAAAAAAAAAAC4CAABkcnMvZTJvRG9jLnhtbFBLAQItABQABgAIAAAAIQBW2onG&#10;4wAAAAwBAAAPAAAAAAAAAAAAAAAAAJwGAABkcnMvZG93bnJldi54bWxQSwUGAAAAAAQABADzAAAA&#10;rAcAAAAA&#10;">
                <v:group id="Groupe 87" o:spid="_x0000_s1091"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2"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3"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4"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0256" behindDoc="0" locked="0" layoutInCell="1" allowOverlap="1" wp14:anchorId="1EF3F0B3" wp14:editId="7E0A03E1">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95" type="#_x0000_t202" style="position:absolute;left:0;text-align:left;margin-left:189.6pt;margin-top:347.35pt;width:68.05pt;height:62.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9232" behindDoc="0" locked="0" layoutInCell="1" allowOverlap="1" wp14:anchorId="24534709" wp14:editId="6143BADC">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96" type="#_x0000_t202" style="position:absolute;left:0;text-align:left;margin-left:616.95pt;margin-top:338.2pt;width:79.35pt;height:5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ToNg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NLIFqoj9uegl4m3fNVgEWvmwxNzqAtsCbUeHnGRCvAxOFmU1OB+/u08xiNd6KWk&#10;RZ2V1P/YMycoUV8NEvlpOB5HYabNeDIb4cZde7bXHrPXd4BSHuJUWZ7MGB/U2ZQO9AuOxDK+ii5m&#10;OL5d0nA270KvfhwpLpbLFIRStCyszcbymDqCFyF+7l6Ysyceohge4KxIVryho4/tYV/uA8gmcRWB&#10;7lE94Y8yThSeRi7OyfU+Rb3+GBa/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AusxOg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6224" behindDoc="0" locked="0" layoutInCell="1" allowOverlap="1" wp14:anchorId="70C2B691" wp14:editId="7E6467F4">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6D6E8B18" id="Groupe 51" o:spid="_x0000_s1026" style="position:absolute;margin-left:13.55pt;margin-top:-23.7pt;width:118.95pt;height:756pt;z-index:2516362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4176" behindDoc="0" locked="0" layoutInCell="1" allowOverlap="1" wp14:anchorId="2A383BE6" wp14:editId="6CF4FA44">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BD5C" id="Forme libre 33" o:spid="_x0000_s1026" style="position:absolute;margin-left:-29.1pt;margin-top:19.8pt;width:147.55pt;height:7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7248" behindDoc="0" locked="0" layoutInCell="1" allowOverlap="1" wp14:anchorId="0F85DA7E" wp14:editId="0D320202">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042BEC" id="Groupe 102" o:spid="_x0000_s1026" style="position:absolute;margin-left:1062.05pt;margin-top:-16pt;width:120.8pt;height:749.3pt;z-index:251637248;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3936" behindDoc="0" locked="0" layoutInCell="1" allowOverlap="1" wp14:anchorId="08AD7774" wp14:editId="5283D194">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2929521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8" type="#_x0000_t202" style="position:absolute;left:0;text-align:left;margin-left:581.5pt;margin-top:104.6pt;width:513.3pt;height:203.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Zc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2929521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0560" behindDoc="0" locked="0" layoutInCell="1" allowOverlap="1" wp14:anchorId="2A6E3250" wp14:editId="260C063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8" type="#_x0000_t118" style="position:absolute;left:0;text-align:left;margin-left:289.4pt;margin-top:23.15pt;width:820.5pt;height:1in;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0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mHYLt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2608" behindDoc="0" locked="0" layoutInCell="1" allowOverlap="1" wp14:anchorId="4BDC7816" wp14:editId="3657319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9" style="position:absolute;left:0;text-align:left;margin-left:257.8pt;margin-top:111.6pt;width:114.9pt;height:202.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mcntDVxtVPOLPgBjJHLy4V5r2CmG4hIHuxQdzIdINHox027UaJs60LP/90&#10;T/5IKrRy1uE2ICI/dhAkZ/qbRbqdTudzWp+szBfHM1TCW8vmrcXuzIXDYUxx973IIvkn/Sw2wZlH&#10;XNwVZUUTWIG5B+xH5SINW4qrL+Rqld1wZTykK3vvBQUn6Ajxh/4Rgh+pk5B11+55c6D8wKDBl15a&#10;t9ol16hMr1dckZak4Lplgo6fBtrnt3r2ev2ALX8B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jaRPdwIAAAgFAAAO&#10;AAAAAAAAAAAAAAAAAC4CAABkcnMvZTJvRG9jLnhtbFBLAQItABQABgAIAAAAIQBWk3Bk4AAAAAsB&#10;AAAPAAAAAAAAAAAAAAAAANEEAABkcnMvZG93bnJldi54bWxQSwUGAAAAAAQABADzAAAA3gUAAA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2064" behindDoc="0" locked="0" layoutInCell="1" allowOverlap="1" wp14:anchorId="080656D6" wp14:editId="4A163DE1">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43F4" id="Rectangle 5268" o:spid="_x0000_s1026" style="position:absolute;margin-left:-854.85pt;margin-top:188.55pt;width:198.4pt;height:47.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1040" behindDoc="0" locked="0" layoutInCell="1" allowOverlap="1" wp14:anchorId="650D4DCF" wp14:editId="5250BA47">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853A9" id="Rectangle 46" o:spid="_x0000_s1026" style="position:absolute;margin-left:-1017.75pt;margin-top:186.7pt;width:198.4pt;height:48.65pt;rotation:-90;z-index:251671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4112" behindDoc="0" locked="0" layoutInCell="1" allowOverlap="1" wp14:anchorId="7C52EB52" wp14:editId="7E0711F4">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C2F7B" id="Graphique 85" o:spid="_x0000_s1026" alt="Croissance commerciale" style="position:absolute;margin-left:647.7pt;margin-top:303.55pt;width:36.85pt;height:31.2pt;z-index:25167411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3088" behindDoc="0" locked="0" layoutInCell="1" allowOverlap="1" wp14:anchorId="0EC1A0DA" wp14:editId="7048A78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101" type="#_x0000_t202" style="position:absolute;left:0;text-align:left;margin-left:664.1pt;margin-top:291.7pt;width:340.15pt;height:55.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VkMg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CWWPjk3vIXyiDxY6CXiDF/VWOyaOf/CLGoCW0ed+2dcpAK8DE4WJRXYn3/bD/k4KoxS0qLGCup+&#10;7JkVlKhvGoc4HWZZEGV0svFkhI69jWxvI3rfLAEZGOKLMjyaId+rsyktNG/4HBbhVgwxzfHugvqz&#10;ufS98vE5cbFYxCSUoWF+rTeGB+jAeBjFa/fGrDnNy+Okn+CsRpa/G1ufG05qWOw9yDrONBDds3ri&#10;HyUcVXF6buGN3Pox6/pTmP8C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IMuFWQ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3872" behindDoc="0" locked="0" layoutInCell="1" allowOverlap="1" wp14:anchorId="427656C9" wp14:editId="2E4F3FC2">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B4B866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2" type="#_x0000_t202" style="position:absolute;left:0;text-align:left;margin-left:164.8pt;margin-top:402.65pt;width:289.25pt;height:2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C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1B4B866E">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7968" behindDoc="0" locked="0" layoutInCell="1" allowOverlap="1" wp14:anchorId="6B0CC94D" wp14:editId="2F33A2CB">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3DFC78D" id="Connecteur droit 5253" o:spid="_x0000_s1026" style="position:absolute;flip:x y;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5920" behindDoc="0" locked="0" layoutInCell="1" allowOverlap="1" wp14:anchorId="566B79DE" wp14:editId="06B03D90">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3" type="#_x0000_t202" style="position:absolute;left:0;text-align:left;margin-left:602.65pt;margin-top:424.35pt;width:304.7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C8mgQg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0016" behindDoc="0" locked="0" layoutInCell="1" allowOverlap="1" wp14:anchorId="1B3BAA04" wp14:editId="07447E97">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0" w:history="1">
                              <w:proofErr w:type="gramStart"/>
                              <w:r w:rsidR="00792F8E" w:rsidRPr="00870543">
                                <w:rPr>
                                  <w:b/>
                                  <w:bCs/>
                                  <w:color w:val="FFFFFF" w:themeColor="background1"/>
                                  <w:sz w:val="24"/>
                                  <w:szCs w:val="24"/>
                                  <w:u w:val="single"/>
                                </w:rPr>
                                <w:t>cliquez</w:t>
                              </w:r>
                              <w:proofErr w:type="gramEnd"/>
                              <w:r w:rsidR="00792F8E" w:rsidRPr="0087054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E75397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7054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4" type="#_x0000_t202" style="position:absolute;left:0;text-align:left;margin-left:1044pt;margin-top:621.7pt;width:172.45pt;height:118.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BLXzyy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70543" w:rsidP="00792F8E">
                      <w:pPr>
                        <w:jc w:val="center"/>
                        <w:rPr>
                          <w:b/>
                          <w:bCs/>
                          <w:color w:val="FFFFFF" w:themeColor="background1"/>
                          <w:sz w:val="24"/>
                          <w:szCs w:val="24"/>
                          <w:u w:val="single"/>
                        </w:rPr>
                      </w:pPr>
                      <w:hyperlink r:id="rId93" w:history="1">
                        <w:proofErr w:type="gramStart"/>
                        <w:r w:rsidR="00792F8E" w:rsidRPr="00870543">
                          <w:rPr>
                            <w:b/>
                            <w:bCs/>
                            <w:color w:val="FFFFFF" w:themeColor="background1"/>
                            <w:sz w:val="24"/>
                            <w:szCs w:val="24"/>
                            <w:u w:val="single"/>
                          </w:rPr>
                          <w:t>cliquez</w:t>
                        </w:r>
                        <w:proofErr w:type="gramEnd"/>
                        <w:r w:rsidR="00792F8E" w:rsidRPr="00870543">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E75397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7054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5200" behindDoc="0" locked="0" layoutInCell="1" allowOverlap="1" wp14:anchorId="12BFACE2" wp14:editId="69B92019">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D4AA5" id="Forme libre 25" o:spid="_x0000_s1026" style="position:absolute;margin-left:86.05pt;margin-top:18pt;width:137.25pt;height:756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1584" behindDoc="0" locked="0" layoutInCell="1" allowOverlap="1" wp14:anchorId="1456645E" wp14:editId="7E115697">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06" style="position:absolute;left:0;text-align:left;margin-left:130.6pt;margin-top:-10.9pt;width:963.35pt;height:88.85pt;z-index:25165158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FC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5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x1hQr0DAAAECwAADgAAAAAAAAAAAAAAAAAu&#10;AgAAZHJzL2Uyb0RvYy54bWxQSwECLQAUAAYACAAAACEATKuws+IAAAAMAQAADwAAAAAAAAAAAAAA&#10;AAAXBgAAZHJzL2Rvd25yZXYueG1sUEsFBgAAAAAEAAQA8wAAACYHAAAAAA==&#10;">
                <v:rect id="Rectangle 193" o:spid="_x0000_s1107"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8"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8272" behindDoc="0" locked="0" layoutInCell="1" allowOverlap="1" wp14:anchorId="24F489E7" wp14:editId="7A33D431">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4">
                            <a:extLst>
                              <a:ext uri="{96DAC541-7B7A-43D3-8B79-37D633B846F1}">
                                <asvg:svgBlip xmlns:asvg="http://schemas.microsoft.com/office/drawing/2016/SVG/main" r:embed="rId9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9" type="#_x0000_t202" style="position:absolute;left:0;text-align:left;margin-left:887pt;margin-top:666.15pt;width:22.7pt;height:2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uV2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7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8i5XZ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0320" behindDoc="0" locked="0" layoutInCell="1" allowOverlap="1" wp14:anchorId="6F486F7D" wp14:editId="31604706">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0" type="#_x0000_t202" style="position:absolute;left:0;text-align:left;margin-left:439pt;margin-top:6.05pt;width:22pt;height:30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ae5K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EB64" w14:textId="77777777" w:rsidR="008434EE" w:rsidRDefault="008434EE" w:rsidP="0063464B">
      <w:r>
        <w:separator/>
      </w:r>
    </w:p>
  </w:endnote>
  <w:endnote w:type="continuationSeparator" w:id="0">
    <w:p w14:paraId="46F8C8BF" w14:textId="77777777" w:rsidR="008434EE" w:rsidRDefault="008434EE" w:rsidP="0063464B">
      <w:r>
        <w:continuationSeparator/>
      </w:r>
    </w:p>
  </w:endnote>
  <w:endnote w:type="continuationNotice" w:id="1">
    <w:p w14:paraId="3EBA7880" w14:textId="77777777" w:rsidR="008434EE" w:rsidRDefault="008434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E382B" w14:textId="77777777" w:rsidR="008434EE" w:rsidRDefault="008434EE" w:rsidP="0063464B">
      <w:r>
        <w:separator/>
      </w:r>
    </w:p>
  </w:footnote>
  <w:footnote w:type="continuationSeparator" w:id="0">
    <w:p w14:paraId="065D721C" w14:textId="77777777" w:rsidR="008434EE" w:rsidRDefault="008434EE" w:rsidP="0063464B">
      <w:r>
        <w:continuationSeparator/>
      </w:r>
    </w:p>
  </w:footnote>
  <w:footnote w:type="continuationNotice" w:id="1">
    <w:p w14:paraId="7F8CC56B" w14:textId="77777777" w:rsidR="008434EE" w:rsidRDefault="008434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alt="Homme" style="width:5pt;height:8.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1072237963">
    <w:abstractNumId w:val="1"/>
  </w:num>
  <w:num w:numId="2" w16cid:durableId="427970565">
    <w:abstractNumId w:val="0"/>
  </w:num>
  <w:num w:numId="3" w16cid:durableId="930815002">
    <w:abstractNumId w:val="2"/>
  </w:num>
  <w:num w:numId="4" w16cid:durableId="1435201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09C"/>
    <w:rsid w:val="00050168"/>
    <w:rsid w:val="00052218"/>
    <w:rsid w:val="00057346"/>
    <w:rsid w:val="000620AD"/>
    <w:rsid w:val="0006221C"/>
    <w:rsid w:val="000628E3"/>
    <w:rsid w:val="00064ED3"/>
    <w:rsid w:val="00065B64"/>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E7650"/>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81AAA"/>
    <w:rsid w:val="00192B91"/>
    <w:rsid w:val="0019347B"/>
    <w:rsid w:val="00194B1B"/>
    <w:rsid w:val="00194D82"/>
    <w:rsid w:val="00195ED9"/>
    <w:rsid w:val="00196301"/>
    <w:rsid w:val="001A072E"/>
    <w:rsid w:val="001A1631"/>
    <w:rsid w:val="001A7B0E"/>
    <w:rsid w:val="001B0F5D"/>
    <w:rsid w:val="001B18BE"/>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1F637A"/>
    <w:rsid w:val="0020048F"/>
    <w:rsid w:val="00200E58"/>
    <w:rsid w:val="002126EB"/>
    <w:rsid w:val="00215A88"/>
    <w:rsid w:val="00216BBF"/>
    <w:rsid w:val="002229D0"/>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2696D"/>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340C"/>
    <w:rsid w:val="00394239"/>
    <w:rsid w:val="00395139"/>
    <w:rsid w:val="00396044"/>
    <w:rsid w:val="0039635A"/>
    <w:rsid w:val="0039695D"/>
    <w:rsid w:val="003A02FC"/>
    <w:rsid w:val="003A1F5D"/>
    <w:rsid w:val="003A2C0C"/>
    <w:rsid w:val="003A2DA2"/>
    <w:rsid w:val="003A46C8"/>
    <w:rsid w:val="003B0D81"/>
    <w:rsid w:val="003B1EC6"/>
    <w:rsid w:val="003B31AC"/>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3F5563"/>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663BF"/>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1969"/>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46EF"/>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3C7D"/>
    <w:rsid w:val="007E7A96"/>
    <w:rsid w:val="007F2445"/>
    <w:rsid w:val="007F423C"/>
    <w:rsid w:val="007F56F4"/>
    <w:rsid w:val="007F5817"/>
    <w:rsid w:val="007F61F1"/>
    <w:rsid w:val="007F77C0"/>
    <w:rsid w:val="007F7ABE"/>
    <w:rsid w:val="0080422D"/>
    <w:rsid w:val="00806FA2"/>
    <w:rsid w:val="00811778"/>
    <w:rsid w:val="00812FD3"/>
    <w:rsid w:val="00814DD2"/>
    <w:rsid w:val="00816199"/>
    <w:rsid w:val="0081659E"/>
    <w:rsid w:val="00820E9B"/>
    <w:rsid w:val="00826F73"/>
    <w:rsid w:val="008322EC"/>
    <w:rsid w:val="00837020"/>
    <w:rsid w:val="00842677"/>
    <w:rsid w:val="008434EE"/>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43"/>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5171A"/>
    <w:rsid w:val="00A6092E"/>
    <w:rsid w:val="00A60986"/>
    <w:rsid w:val="00A6148C"/>
    <w:rsid w:val="00A62736"/>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55FD"/>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svg"/><Relationship Id="rId21" Type="http://schemas.openxmlformats.org/officeDocument/2006/relationships/image" Target="media/image8.svg"/><Relationship Id="rId42" Type="http://schemas.openxmlformats.org/officeDocument/2006/relationships/image" Target="media/image20.png"/><Relationship Id="rId47" Type="http://schemas.openxmlformats.org/officeDocument/2006/relationships/image" Target="media/image25.svg"/><Relationship Id="rId63" Type="http://schemas.openxmlformats.org/officeDocument/2006/relationships/image" Target="media/image35.png"/><Relationship Id="rId68" Type="http://schemas.openxmlformats.org/officeDocument/2006/relationships/image" Target="media/image360.svg"/><Relationship Id="rId84" Type="http://schemas.openxmlformats.org/officeDocument/2006/relationships/image" Target="media/image42.png"/><Relationship Id="rId89" Type="http://schemas.microsoft.com/office/2007/relationships/diagramDrawing" Target="diagrams/drawing3.xml"/><Relationship Id="rId16" Type="http://schemas.openxmlformats.org/officeDocument/2006/relationships/hyperlink" Target="http://www.saint-luc-mons.be/stluc/accueil.html" TargetMode="External"/><Relationship Id="rId11" Type="http://schemas.openxmlformats.org/officeDocument/2006/relationships/image" Target="media/image2.png"/><Relationship Id="rId32" Type="http://schemas.openxmlformats.org/officeDocument/2006/relationships/diagramLayout" Target="diagrams/layout1.xml"/><Relationship Id="rId37" Type="http://schemas.openxmlformats.org/officeDocument/2006/relationships/image" Target="media/image15.svg"/><Relationship Id="rId53" Type="http://schemas.openxmlformats.org/officeDocument/2006/relationships/image" Target="media/image30.png"/><Relationship Id="rId58" Type="http://schemas.openxmlformats.org/officeDocument/2006/relationships/image" Target="media/image32.svg"/><Relationship Id="rId74" Type="http://schemas.openxmlformats.org/officeDocument/2006/relationships/diagramLayout" Target="diagrams/layout2.xml"/><Relationship Id="rId79" Type="http://schemas.openxmlformats.org/officeDocument/2006/relationships/image" Target="media/image40.sv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51.svg"/><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1.svg"/><Relationship Id="rId48" Type="http://schemas.openxmlformats.org/officeDocument/2006/relationships/image" Target="media/image26.svg"/><Relationship Id="rId64" Type="http://schemas.openxmlformats.org/officeDocument/2006/relationships/image" Target="media/image36.svg"/><Relationship Id="rId69" Type="http://schemas.openxmlformats.org/officeDocument/2006/relationships/image" Target="media/image37.png"/><Relationship Id="rId8" Type="http://schemas.openxmlformats.org/officeDocument/2006/relationships/webSettings" Target="webSettings.xml"/><Relationship Id="rId72" Type="http://schemas.openxmlformats.org/officeDocument/2006/relationships/image" Target="media/image380.svg"/><Relationship Id="rId85" Type="http://schemas.openxmlformats.org/officeDocument/2006/relationships/diagramData" Target="diagrams/data3.xml"/><Relationship Id="rId93" Type="http://schemas.openxmlformats.org/officeDocument/2006/relationships/hyperlink" Target="http://www.bassinefe-hainautcentre.be/le-rapport-analytique-et-prospectif"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particuliers/formations-forem.html" TargetMode="External"/><Relationship Id="rId25" Type="http://schemas.openxmlformats.org/officeDocument/2006/relationships/image" Target="media/image100.png"/><Relationship Id="rId33" Type="http://schemas.openxmlformats.org/officeDocument/2006/relationships/diagramQuickStyle" Target="diagrams/quickStyle1.xm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10.png"/><Relationship Id="rId67" Type="http://schemas.openxmlformats.org/officeDocument/2006/relationships/image" Target="media/image350.png"/><Relationship Id="rId20" Type="http://schemas.openxmlformats.org/officeDocument/2006/relationships/image" Target="media/image7.png"/><Relationship Id="rId41" Type="http://schemas.openxmlformats.org/officeDocument/2006/relationships/image" Target="media/image19.svg"/><Relationship Id="rId54" Type="http://schemas.openxmlformats.org/officeDocument/2006/relationships/image" Target="media/image29.png"/><Relationship Id="rId62" Type="http://schemas.openxmlformats.org/officeDocument/2006/relationships/image" Target="media/image34.svg"/><Relationship Id="rId70" Type="http://schemas.openxmlformats.org/officeDocument/2006/relationships/image" Target="media/image38.svg"/><Relationship Id="rId75" Type="http://schemas.openxmlformats.org/officeDocument/2006/relationships/diagramQuickStyle" Target="diagrams/quickStyle2.xml"/><Relationship Id="rId83" Type="http://schemas.openxmlformats.org/officeDocument/2006/relationships/image" Target="media/image41.png"/><Relationship Id="rId88" Type="http://schemas.openxmlformats.org/officeDocument/2006/relationships/diagramColors" Target="diagrams/colors3.xml"/><Relationship Id="rId91" Type="http://schemas.openxmlformats.org/officeDocument/2006/relationships/image" Target="media/image49.emf"/><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tsjll.be/" TargetMode="External"/><Relationship Id="rId23" Type="http://schemas.openxmlformats.org/officeDocument/2006/relationships/image" Target="media/image10.png"/><Relationship Id="rId28" Type="http://schemas.openxmlformats.org/officeDocument/2006/relationships/image" Target="media/image13.sv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diagramData" Target="diagrams/data1.xml"/><Relationship Id="rId44" Type="http://schemas.openxmlformats.org/officeDocument/2006/relationships/image" Target="media/image22.png"/><Relationship Id="rId60" Type="http://schemas.openxmlformats.org/officeDocument/2006/relationships/image" Target="media/image320.svg"/><Relationship Id="rId65" Type="http://schemas.openxmlformats.org/officeDocument/2006/relationships/image" Target="media/image330.png"/><Relationship Id="rId73" Type="http://schemas.openxmlformats.org/officeDocument/2006/relationships/diagramData" Target="diagrams/data2.xml"/><Relationship Id="rId78" Type="http://schemas.openxmlformats.org/officeDocument/2006/relationships/image" Target="media/image39.png"/><Relationship Id="rId81" Type="http://schemas.openxmlformats.org/officeDocument/2006/relationships/image" Target="media/image390.png"/><Relationship Id="rId86" Type="http://schemas.openxmlformats.org/officeDocument/2006/relationships/diagramLayout" Target="diagrams/layout3.xml"/><Relationship Id="rId94"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17.svg"/><Relationship Id="rId34" Type="http://schemas.openxmlformats.org/officeDocument/2006/relationships/diagramColors" Target="diagrams/colors1.xml"/><Relationship Id="rId50" Type="http://schemas.openxmlformats.org/officeDocument/2006/relationships/image" Target="media/image28.svg"/><Relationship Id="rId55" Type="http://schemas.openxmlformats.org/officeDocument/2006/relationships/image" Target="media/image30.svg"/><Relationship Id="rId76" Type="http://schemas.openxmlformats.org/officeDocument/2006/relationships/diagramColors" Target="diagrams/colors2.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70.png"/><Relationship Id="rId92" Type="http://schemas.openxmlformats.org/officeDocument/2006/relationships/image" Target="media/image50.emf"/><Relationship Id="rId2" Type="http://schemas.openxmlformats.org/officeDocument/2006/relationships/customXml" Target="../customXml/item2.xml"/><Relationship Id="rId29" Type="http://schemas.openxmlformats.org/officeDocument/2006/relationships/image" Target="media/image120.png"/><Relationship Id="rId24" Type="http://schemas.openxmlformats.org/officeDocument/2006/relationships/image" Target="media/image11.svg"/><Relationship Id="rId40" Type="http://schemas.openxmlformats.org/officeDocument/2006/relationships/image" Target="media/image18.png"/><Relationship Id="rId45" Type="http://schemas.openxmlformats.org/officeDocument/2006/relationships/image" Target="media/image23.svg"/><Relationship Id="rId66" Type="http://schemas.openxmlformats.org/officeDocument/2006/relationships/image" Target="media/image340.svg"/><Relationship Id="rId87" Type="http://schemas.openxmlformats.org/officeDocument/2006/relationships/diagramQuickStyle" Target="diagrams/quickStyle3.xml"/><Relationship Id="rId61" Type="http://schemas.openxmlformats.org/officeDocument/2006/relationships/image" Target="media/image33.png"/><Relationship Id="rId82" Type="http://schemas.openxmlformats.org/officeDocument/2006/relationships/image" Target="media/image400.svg"/><Relationship Id="rId19" Type="http://schemas.openxmlformats.org/officeDocument/2006/relationships/image" Target="media/image6.png"/><Relationship Id="rId14" Type="http://schemas.openxmlformats.org/officeDocument/2006/relationships/hyperlink" Target="http://www.itmlz.be/" TargetMode="External"/><Relationship Id="rId30" Type="http://schemas.openxmlformats.org/officeDocument/2006/relationships/image" Target="media/image130.svg"/><Relationship Id="rId35" Type="http://schemas.microsoft.com/office/2007/relationships/diagramDrawing" Target="diagrams/drawing1.xml"/><Relationship Id="rId56" Type="http://schemas.openxmlformats.org/officeDocument/2006/relationships/image" Target="media/image300.png"/><Relationship Id="rId77" Type="http://schemas.microsoft.com/office/2007/relationships/diagramDrawing" Target="diagrams/drawing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8.svg"/><Relationship Id="rId5" Type="http://schemas.openxmlformats.org/officeDocument/2006/relationships/image" Target="../media/image47.png"/><Relationship Id="rId4" Type="http://schemas.openxmlformats.org/officeDocument/2006/relationships/image" Target="../media/image46.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73E7DD48-BC93-4300-9743-0FF0E5F9DB54}">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795ADF14-2F50-4349-9EEB-F469270656A6}" type="parTrans" cxnId="{A10F9B45-FFC2-499F-B176-A4532E996C43}">
      <dgm:prSet/>
      <dgm:spPr>
        <a:ln>
          <a:solidFill>
            <a:srgbClr val="63A7DA"/>
          </a:solidFill>
        </a:ln>
      </dgm:spPr>
      <dgm:t>
        <a:bodyPr/>
        <a:lstStyle/>
        <a:p>
          <a:endParaRPr lang="fr-BE"/>
        </a:p>
      </dgm:t>
    </dgm:pt>
    <dgm:pt modelId="{A36C5B5A-4791-4183-939A-7347FBD11BB9}" type="sibTrans" cxnId="{A10F9B45-FFC2-499F-B176-A4532E996C43}">
      <dgm:prSet/>
      <dgm:spPr/>
      <dgm:t>
        <a:bodyPr/>
        <a:lstStyle/>
        <a:p>
          <a:endParaRPr lang="fr-BE"/>
        </a:p>
      </dgm:t>
    </dgm:pt>
    <dgm:pt modelId="{F5B3658C-67B2-42F8-999B-4F7E1229912E}">
      <dgm:prSet custT="1"/>
      <dgm:spPr/>
      <dgm:t>
        <a:bodyPr/>
        <a:lstStyle/>
        <a:p>
          <a:pPr>
            <a:buNone/>
          </a:pPr>
          <a:r>
            <a:rPr lang="fr-BE" sz="1200">
              <a:latin typeface="Calibri" panose="020F0502020204030204"/>
              <a:ea typeface="+mn-ea"/>
              <a:cs typeface="+mn-cs"/>
            </a:rPr>
            <a:t>Formation pour adultes</a:t>
          </a:r>
        </a:p>
      </dgm:t>
    </dgm:pt>
    <dgm:pt modelId="{680A6C6C-DE36-4668-9DB4-D94BFD2600CD}" type="parTrans" cxnId="{B8AA2063-C38A-4E1D-AB0E-5FDE31067368}">
      <dgm:prSet/>
      <dgm:spPr>
        <a:ln>
          <a:solidFill>
            <a:srgbClr val="63A7DA"/>
          </a:solidFill>
        </a:ln>
      </dgm:spPr>
      <dgm:t>
        <a:bodyPr/>
        <a:lstStyle/>
        <a:p>
          <a:endParaRPr lang="fr-BE"/>
        </a:p>
      </dgm:t>
    </dgm:pt>
    <dgm:pt modelId="{D8EF6C5D-F5F1-44E3-9412-6298374AF838}" type="sibTrans" cxnId="{B8AA2063-C38A-4E1D-AB0E-5FDE31067368}">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7EF08FF5-1837-4A19-BA44-09F0F29CA1DE}" type="pres">
      <dgm:prSet presAssocID="{795ADF14-2F50-4349-9EEB-F469270656A6}" presName="Name13" presStyleLbl="parChTrans1D2" presStyleIdx="0" presStyleCnt="2"/>
      <dgm:spPr/>
    </dgm:pt>
    <dgm:pt modelId="{EADFD8B2-3F5D-4DFE-AFB9-0A05C9188F6B}" type="pres">
      <dgm:prSet presAssocID="{73E7DD48-BC93-4300-9743-0FF0E5F9DB54}" presName="childText" presStyleLbl="bgAcc1" presStyleIdx="0" presStyleCnt="2">
        <dgm:presLayoutVars>
          <dgm:bulletEnabled val="1"/>
        </dgm:presLayoutVars>
      </dgm:prSet>
      <dgm:spPr/>
    </dgm:pt>
    <dgm:pt modelId="{9D5E266C-FDE3-444C-9B12-DC18D6CA7839}" type="pres">
      <dgm:prSet presAssocID="{680A6C6C-DE36-4668-9DB4-D94BFD2600CD}" presName="Name13" presStyleLbl="parChTrans1D2" presStyleIdx="1" presStyleCnt="2"/>
      <dgm:spPr/>
    </dgm:pt>
    <dgm:pt modelId="{D411BBBC-331C-46E1-963E-6AECF62035E8}" type="pres">
      <dgm:prSet presAssocID="{F5B3658C-67B2-42F8-999B-4F7E1229912E}"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B8AA2063-C38A-4E1D-AB0E-5FDE31067368}" srcId="{E1E31A27-682F-4524-8836-4107CDEC5323}" destId="{F5B3658C-67B2-42F8-999B-4F7E1229912E}" srcOrd="1" destOrd="0" parTransId="{680A6C6C-DE36-4668-9DB4-D94BFD2600CD}" sibTransId="{D8EF6C5D-F5F1-44E3-9412-6298374AF838}"/>
    <dgm:cxn modelId="{A10F9B45-FFC2-499F-B176-A4532E996C43}" srcId="{E1E31A27-682F-4524-8836-4107CDEC5323}" destId="{73E7DD48-BC93-4300-9743-0FF0E5F9DB54}" srcOrd="0" destOrd="0" parTransId="{795ADF14-2F50-4349-9EEB-F469270656A6}" sibTransId="{A36C5B5A-4791-4183-939A-7347FBD11BB9}"/>
    <dgm:cxn modelId="{93252967-6822-431D-9FA6-0FAA907A22C3}" type="presOf" srcId="{795ADF14-2F50-4349-9EEB-F469270656A6}" destId="{7EF08FF5-1837-4A19-BA44-09F0F29CA1DE}"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66044A6E-EA4E-4CA3-A1DD-D71920EE3100}" type="presOf" srcId="{73E7DD48-BC93-4300-9743-0FF0E5F9DB54}" destId="{EADFD8B2-3F5D-4DFE-AFB9-0A05C9188F6B}"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C78D3B2-234D-4D31-A897-CB81D761DD4D}" type="presOf" srcId="{A43A57F3-AF3F-455F-BBE4-707E4AA03B66}" destId="{530A3A9E-6430-494D-83BA-96A508010858}" srcOrd="0" destOrd="0" presId="urn:microsoft.com/office/officeart/2005/8/layout/hierarchy3"/>
    <dgm:cxn modelId="{D89ACFDF-A81E-400F-81F3-AC53EA2C3379}" type="presOf" srcId="{F5B3658C-67B2-42F8-999B-4F7E1229912E}" destId="{D411BBBC-331C-46E1-963E-6AECF62035E8}" srcOrd="0" destOrd="0" presId="urn:microsoft.com/office/officeart/2005/8/layout/hierarchy3"/>
    <dgm:cxn modelId="{E3BA78FE-21AA-4C85-B22A-152BC4AB130F}" type="presOf" srcId="{680A6C6C-DE36-4668-9DB4-D94BFD2600CD}" destId="{9D5E266C-FDE3-444C-9B12-DC18D6CA7839}"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7AB335BA-E359-4A72-BEEF-C77BD090F8B8}" type="presParOf" srcId="{D9F353A7-6BA6-4618-9297-C380F5C53C3D}" destId="{7EF08FF5-1837-4A19-BA44-09F0F29CA1DE}" srcOrd="0" destOrd="0" presId="urn:microsoft.com/office/officeart/2005/8/layout/hierarchy3"/>
    <dgm:cxn modelId="{DB1767B6-4E4F-43AA-901B-6414DC32A23A}" type="presParOf" srcId="{D9F353A7-6BA6-4618-9297-C380F5C53C3D}" destId="{EADFD8B2-3F5D-4DFE-AFB9-0A05C9188F6B}" srcOrd="1" destOrd="0" presId="urn:microsoft.com/office/officeart/2005/8/layout/hierarchy3"/>
    <dgm:cxn modelId="{CA5C0806-70F0-4789-89FE-FD71A3CE4735}" type="presParOf" srcId="{D9F353A7-6BA6-4618-9297-C380F5C53C3D}" destId="{9D5E266C-FDE3-444C-9B12-DC18D6CA7839}" srcOrd="2" destOrd="0" presId="urn:microsoft.com/office/officeart/2005/8/layout/hierarchy3"/>
    <dgm:cxn modelId="{6AC9C184-C4DA-441F-9CC8-CB149A6D9873}" type="presParOf" srcId="{D9F353A7-6BA6-4618-9297-C380F5C53C3D}" destId="{D411BBBC-331C-46E1-963E-6AECF62035E8}"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62</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1121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-72%</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7EF08FF5-1837-4A19-BA44-09F0F29CA1DE}">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EADFD8B2-3F5D-4DFE-AFB9-0A05C9188F6B}">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9D5E266C-FDE3-444C-9B12-DC18D6CA7839}">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D411BBBC-331C-46E1-963E-6AECF62035E8}">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62</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-72%</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1121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DB0CE78A-34D4-4AB8-AD3E-5A5120221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C990C1-4806-41D9-9D60-D7AC1A3A4A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AF0818-0379-4DB0-B622-F48F466457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44</Words>
  <Characters>245</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20</cp:revision>
  <cp:lastPrinted>2021-12-24T10:51:00Z</cp:lastPrinted>
  <dcterms:created xsi:type="dcterms:W3CDTF">2022-03-03T12:47:00Z</dcterms:created>
  <dcterms:modified xsi:type="dcterms:W3CDTF">2023-11-28T14:11:00Z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