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E1B55C5" wp14:editId="66D4D515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2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E904A01" wp14:editId="0DFF675D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6524D" id="Groupe 50" o:spid="_x0000_s1026" style="position:absolute;margin-left:12pt;margin-top:-29.3pt;width:118.95pt;height:756pt;z-index:25162035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1EEE829" wp14:editId="1A2D215F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FAF97" id="Rectangle 5" o:spid="_x0000_s1026" style="position:absolute;margin-left:175.2pt;margin-top:-20.3pt;width:78.5pt;height:94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25C153A" wp14:editId="5065F108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EF362" id="Forme libre 33" o:spid="_x0000_s1026" style="position:absolute;margin-left:-32pt;margin-top:-21pt;width:147.55pt;height:756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7BE4522A" wp14:editId="71DCB09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9BE03" id="Groupe 49" o:spid="_x0000_s1026" style="position:absolute;margin-left:1059.05pt;margin-top:-14.25pt;width:107.8pt;height:756pt;z-index:251619328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3BCD8C1" wp14:editId="3A6FBE9D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6E9DC" id="Forme libre 25" o:spid="_x0000_s1026" style="position:absolute;margin-left:1064.75pt;margin-top:18pt;width:123.25pt;height:75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3674F76D" w:rsidR="00902688" w:rsidRDefault="00ED6C1D" w:rsidP="00F576BD">
      <w:pPr>
        <w:rPr>
          <w:noProof/>
          <w:lang w:bidi="fr-FR"/>
        </w:rPr>
      </w:pP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C711EA1" wp14:editId="32CC3DF8">
                <wp:simplePos x="0" y="0"/>
                <wp:positionH relativeFrom="column">
                  <wp:posOffset>9784847</wp:posOffset>
                </wp:positionH>
                <wp:positionV relativeFrom="paragraph">
                  <wp:posOffset>8386590</wp:posOffset>
                </wp:positionV>
                <wp:extent cx="179705" cy="179705"/>
                <wp:effectExtent l="0" t="0" r="10795" b="10795"/>
                <wp:wrapNone/>
                <wp:docPr id="3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849B80" w14:textId="77777777" w:rsidR="00A111BA" w:rsidRPr="00876313" w:rsidRDefault="00A111BA" w:rsidP="00A111BA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11EA1" id="Rectangle 9" o:spid="_x0000_s1027" style="position:absolute;margin-left:770.45pt;margin-top:660.35pt;width:14.15pt;height:14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" fillcolor="#63a7da" strokecolor="#63a7da" strokeweight=".5pt">
                <v:textbox>
                  <w:txbxContent>
                    <w:p w14:paraId="50849B80" w14:textId="77777777" w:rsidR="00A111BA" w:rsidRPr="00876313" w:rsidRDefault="00A111BA" w:rsidP="00A111BA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2786DDED" wp14:editId="429E03C1">
                <wp:simplePos x="0" y="0"/>
                <wp:positionH relativeFrom="column">
                  <wp:posOffset>9782471</wp:posOffset>
                </wp:positionH>
                <wp:positionV relativeFrom="paragraph">
                  <wp:posOffset>8094508</wp:posOffset>
                </wp:positionV>
                <wp:extent cx="179705" cy="179705"/>
                <wp:effectExtent l="0" t="0" r="10795" b="10795"/>
                <wp:wrapNone/>
                <wp:docPr id="152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F282A7" w14:textId="77777777" w:rsidR="00F975B1" w:rsidRPr="00876313" w:rsidRDefault="00F975B1" w:rsidP="00F975B1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6DDED" id="_x0000_s1028" style="position:absolute;margin-left:770.25pt;margin-top:637.35pt;width:14.15pt;height:14.1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" fillcolor="#b4222f" strokecolor="#b4222f" strokeweight=".5pt">
                <v:textbox>
                  <w:txbxContent>
                    <w:p w14:paraId="39F282A7" w14:textId="77777777" w:rsidR="00F975B1" w:rsidRPr="00876313" w:rsidRDefault="00F975B1" w:rsidP="00F975B1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5E64AFE9" wp14:editId="0F5944E9">
                <wp:simplePos x="0" y="0"/>
                <wp:positionH relativeFrom="column">
                  <wp:posOffset>8741121</wp:posOffset>
                </wp:positionH>
                <wp:positionV relativeFrom="paragraph">
                  <wp:posOffset>8051863</wp:posOffset>
                </wp:positionV>
                <wp:extent cx="2939943" cy="107696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943" cy="107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535C77BE" w:rsidR="007F77C0" w:rsidRDefault="00ED6C1D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C4618E" w:rsidRPr="00C4618E">
                              <w:rPr>
                                <w:rFonts w:asciiTheme="minorHAnsi" w:hAnsiTheme="minorHAnsi" w:cstheme="minorHAnsi"/>
                              </w:rPr>
                              <w:t xml:space="preserve">1 </w:t>
                            </w:r>
                            <w:r w:rsidR="00281133">
                              <w:rPr>
                                <w:rFonts w:asciiTheme="minorHAnsi" w:hAnsiTheme="minorHAnsi" w:cstheme="minorHAnsi"/>
                              </w:rPr>
                              <w:t>C</w:t>
                            </w:r>
                            <w:r w:rsidR="00C4618E" w:rsidRPr="00C4618E">
                              <w:rPr>
                                <w:rFonts w:asciiTheme="minorHAnsi" w:hAnsiTheme="minorHAnsi" w:cstheme="minorHAnsi"/>
                              </w:rPr>
                              <w:t>entre de compétence</w:t>
                            </w:r>
                          </w:p>
                          <w:p w14:paraId="2B8CD003" w14:textId="059BD125" w:rsidR="00A02C9D" w:rsidRDefault="00A02C9D" w:rsidP="003306CE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F3AE34C" w14:textId="628A24F2" w:rsidR="00A111BA" w:rsidRPr="00C4618E" w:rsidRDefault="003306CE" w:rsidP="003306CE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A111BA">
                              <w:rPr>
                                <w:rFonts w:asciiTheme="minorHAnsi" w:hAnsiTheme="minorHAnsi" w:cstheme="minorHAnsi"/>
                              </w:rPr>
                              <w:t>1</w:t>
                            </w:r>
                            <w:r w:rsidR="00475420">
                              <w:rPr>
                                <w:rFonts w:asciiTheme="minorHAnsi" w:hAnsiTheme="minorHAnsi" w:cstheme="minorHAnsi"/>
                              </w:rPr>
                              <w:t xml:space="preserve"> IFAPME</w:t>
                            </w:r>
                          </w:p>
                          <w:p w14:paraId="18A2102A" w14:textId="77777777" w:rsidR="007F77C0" w:rsidRPr="00C4618E" w:rsidRDefault="007F77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29" type="#_x0000_t202" style="position:absolute;margin-left:688.3pt;margin-top:634pt;width:231.5pt;height:84.8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" filled="f" stroked="f" strokeweight=".5pt">
                <v:textbox>
                  <w:txbxContent>
                    <w:p w14:paraId="784EFCBB" w14:textId="535C77BE" w:rsidR="007F77C0" w:rsidRDefault="00ED6C1D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C4618E" w:rsidRPr="00C4618E">
                        <w:rPr>
                          <w:rFonts w:asciiTheme="minorHAnsi" w:hAnsiTheme="minorHAnsi" w:cstheme="minorHAnsi"/>
                        </w:rPr>
                        <w:t xml:space="preserve">1 </w:t>
                      </w:r>
                      <w:r w:rsidR="00281133">
                        <w:rPr>
                          <w:rFonts w:asciiTheme="minorHAnsi" w:hAnsiTheme="minorHAnsi" w:cstheme="minorHAnsi"/>
                        </w:rPr>
                        <w:t>C</w:t>
                      </w:r>
                      <w:r w:rsidR="00C4618E" w:rsidRPr="00C4618E">
                        <w:rPr>
                          <w:rFonts w:asciiTheme="minorHAnsi" w:hAnsiTheme="minorHAnsi" w:cstheme="minorHAnsi"/>
                        </w:rPr>
                        <w:t>entre de compétence</w:t>
                      </w:r>
                    </w:p>
                    <w:p w14:paraId="2B8CD003" w14:textId="059BD125" w:rsidR="00A02C9D" w:rsidRDefault="00A02C9D" w:rsidP="003306CE">
                      <w:pPr>
                        <w:tabs>
                          <w:tab w:val="left" w:pos="2020"/>
                        </w:tabs>
                        <w:spacing w:line="240" w:lineRule="exact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</w:p>
                    <w:p w14:paraId="7F3AE34C" w14:textId="628A24F2" w:rsidR="00A111BA" w:rsidRPr="00C4618E" w:rsidRDefault="003306CE" w:rsidP="003306CE">
                      <w:pPr>
                        <w:tabs>
                          <w:tab w:val="left" w:pos="2020"/>
                        </w:tabs>
                        <w:spacing w:line="240" w:lineRule="exact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A111BA">
                        <w:rPr>
                          <w:rFonts w:asciiTheme="minorHAnsi" w:hAnsiTheme="minorHAnsi" w:cstheme="minorHAnsi"/>
                        </w:rPr>
                        <w:t>1</w:t>
                      </w:r>
                      <w:r w:rsidR="00475420">
                        <w:rPr>
                          <w:rFonts w:asciiTheme="minorHAnsi" w:hAnsiTheme="minorHAnsi" w:cstheme="minorHAnsi"/>
                        </w:rPr>
                        <w:t xml:space="preserve"> IFAPME</w:t>
                      </w:r>
                    </w:p>
                    <w:p w14:paraId="18A2102A" w14:textId="77777777" w:rsidR="007F77C0" w:rsidRPr="00C4618E" w:rsidRDefault="007F77C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04A0" w:rsidRPr="003204A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AD3F38D" wp14:editId="06645621">
                <wp:simplePos x="0" y="0"/>
                <wp:positionH relativeFrom="margin">
                  <wp:posOffset>11809095</wp:posOffset>
                </wp:positionH>
                <wp:positionV relativeFrom="paragraph">
                  <wp:posOffset>5769610</wp:posOffset>
                </wp:positionV>
                <wp:extent cx="60960" cy="77470"/>
                <wp:effectExtent l="0" t="0" r="15240" b="17780"/>
                <wp:wrapNone/>
                <wp:docPr id="79" name="Ellipse 79">
                  <a:hlinkClick xmlns:a="http://schemas.openxmlformats.org/drawingml/2006/main" r:id="rId14" tooltip="IFAPME : Mécanicien entretien poids lourds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D56B46" id="Ellipse 79" o:spid="_x0000_s1026" href="https://www.ifapme.be/centre-de-formations/la-louviere" title="IFAPME : Mécanicien entretien poids lourds " style="position:absolute;margin-left:929.85pt;margin-top:454.3pt;width:4.8pt;height:6.1pt;z-index:251834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" o:button="t" fillcolor="#63a7da" strokecolor="#63a7da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3204A0" w:rsidRPr="003204A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6D4A320" wp14:editId="7670C5C6">
                <wp:simplePos x="0" y="0"/>
                <wp:positionH relativeFrom="margin">
                  <wp:posOffset>11619526</wp:posOffset>
                </wp:positionH>
                <wp:positionV relativeFrom="paragraph">
                  <wp:posOffset>5821442</wp:posOffset>
                </wp:positionV>
                <wp:extent cx="61442" cy="77871"/>
                <wp:effectExtent l="0" t="0" r="15240" b="17780"/>
                <wp:wrapNone/>
                <wp:docPr id="78" name="Ellipse 78">
                  <a:hlinkClick xmlns:a="http://schemas.openxmlformats.org/drawingml/2006/main" r:id="rId15" tooltip="CDC Forem Logistique Hainaut : Mécanicien entretien poids lourds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990861" id="Ellipse 78" o:spid="_x0000_s1026" href="https://hainaut.formation-logistique.be/" title="CDC Forem Logistique Hainaut : Mécanicien entretien poids lourds " style="position:absolute;margin-left:914.9pt;margin-top:458.4pt;width:4.85pt;height:6.15pt;z-index:251833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" o:button="t" fillcolor="#b4222f" strokecolor="#b4222f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A111B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3F1E436D" wp14:editId="15E3B5A9">
                <wp:simplePos x="0" y="0"/>
                <wp:positionH relativeFrom="page">
                  <wp:posOffset>9011708</wp:posOffset>
                </wp:positionH>
                <wp:positionV relativeFrom="paragraph">
                  <wp:posOffset>9167778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0" type="#_x0000_t202" style="position:absolute;margin-left:709.6pt;margin-top:721.85pt;width:404.7pt;height:21.85pt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fYNQIAAGE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623"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57C43247" wp14:editId="05621593">
                <wp:simplePos x="0" y="0"/>
                <wp:positionH relativeFrom="column">
                  <wp:posOffset>7702550</wp:posOffset>
                </wp:positionH>
                <wp:positionV relativeFrom="paragraph">
                  <wp:posOffset>3181350</wp:posOffset>
                </wp:positionV>
                <wp:extent cx="6048000" cy="4572000"/>
                <wp:effectExtent l="0" t="0" r="0" b="0"/>
                <wp:wrapNone/>
                <wp:docPr id="762" name="Rectangl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00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34B14" id="Rectangle 762" o:spid="_x0000_s1026" style="position:absolute;margin-left:606.5pt;margin-top:250.5pt;width:476.2pt;height:5in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" stroked="f" strokeweight="1pt">
                <v:fill r:id="rId17" o:title="" recolor="t" rotate="t" type="frame"/>
              </v:rect>
            </w:pict>
          </mc:Fallback>
        </mc:AlternateContent>
      </w:r>
      <w:r w:rsidR="001B6023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759E37EC" wp14:editId="183FE725">
                <wp:simplePos x="0" y="0"/>
                <wp:positionH relativeFrom="page">
                  <wp:posOffset>9908540</wp:posOffset>
                </wp:positionH>
                <wp:positionV relativeFrom="paragraph">
                  <wp:posOffset>7623810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1" type="#_x0000_t202" style="position:absolute;margin-left:780.2pt;margin-top:600.3pt;width:264.4pt;height:34.75pt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03E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38B36D2C" wp14:editId="01F4E20D">
                <wp:simplePos x="0" y="0"/>
                <wp:positionH relativeFrom="margin">
                  <wp:posOffset>3403600</wp:posOffset>
                </wp:positionH>
                <wp:positionV relativeFrom="paragraph">
                  <wp:posOffset>704850</wp:posOffset>
                </wp:positionV>
                <wp:extent cx="8864600" cy="10953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0E76ECA7" w:rsidR="00846231" w:rsidRDefault="00F07B0F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I</w:t>
                            </w:r>
                            <w:r w:rsidR="00846231"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 xml:space="preserve"> –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nstallation et maintenance</w:t>
                            </w:r>
                          </w:p>
                          <w:p w14:paraId="311FF67D" w14:textId="7E09961D" w:rsidR="00B61D84" w:rsidRPr="00475420" w:rsidRDefault="00FD7158" w:rsidP="00475420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I1</w:t>
                            </w:r>
                            <w:r w:rsidR="00FC03E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60</w:t>
                            </w:r>
                            <w:r w:rsidR="00C922F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4</w:t>
                            </w:r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3B475F" w:rsidRPr="003B475F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Mécanicien / Mécanicienne poids lourds</w:t>
                            </w:r>
                          </w:p>
                          <w:p w14:paraId="666B52B5" w14:textId="60AE0848" w:rsidR="00B61D84" w:rsidRPr="00B61D84" w:rsidRDefault="00B61D84" w:rsidP="00FC03E6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B61D84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Le métier fait partie de la liste 2021 des fonctions critiques </w:t>
                            </w:r>
                            <w:r w:rsidR="00470C1D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et en pénurie </w:t>
                            </w:r>
                            <w:r w:rsidRPr="00B61D84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>du Forem.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32" type="#_x0000_t202" style="position:absolute;margin-left:268pt;margin-top:55.5pt;width:698pt;height:86.25pt;z-index: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9DLGwIAADQ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" filled="f" stroked="f" strokeweight=".5pt">
                <v:textbox>
                  <w:txbxContent>
                    <w:p w14:paraId="5A093936" w14:textId="0E76ECA7" w:rsidR="00846231" w:rsidRDefault="00F07B0F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I</w:t>
                      </w:r>
                      <w:r w:rsidR="00846231"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 xml:space="preserve"> – 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nstallation et maintenance</w:t>
                      </w:r>
                    </w:p>
                    <w:p w14:paraId="311FF67D" w14:textId="7E09961D" w:rsidR="00B61D84" w:rsidRPr="00475420" w:rsidRDefault="00FD7158" w:rsidP="00475420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I1</w:t>
                      </w:r>
                      <w:r w:rsidR="00FC03E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60</w:t>
                      </w:r>
                      <w:r w:rsidR="00C922F1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4</w:t>
                      </w:r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3B475F" w:rsidRPr="003B475F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Mécanicien / Mécanicienne poids lourds</w:t>
                      </w:r>
                    </w:p>
                    <w:p w14:paraId="666B52B5" w14:textId="60AE0848" w:rsidR="00B61D84" w:rsidRPr="00B61D84" w:rsidRDefault="00B61D84" w:rsidP="00FC03E6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</w:pPr>
                      <w:r w:rsidRPr="00B61D84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Le métier fait partie de la liste 2021 des fonctions critiques </w:t>
                      </w:r>
                      <w:r w:rsidR="00470C1D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et en pénurie </w:t>
                      </w:r>
                      <w:r w:rsidRPr="00B61D84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>du Forem.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03E6">
        <w:rPr>
          <w:noProof/>
        </w:rPr>
        <w:drawing>
          <wp:anchor distT="0" distB="0" distL="114300" distR="114300" simplePos="0" relativeHeight="251555840" behindDoc="0" locked="0" layoutInCell="1" allowOverlap="1" wp14:anchorId="5EC03B03" wp14:editId="2A90AE38">
            <wp:simplePos x="0" y="0"/>
            <wp:positionH relativeFrom="column">
              <wp:posOffset>2971800</wp:posOffset>
            </wp:positionH>
            <wp:positionV relativeFrom="paragraph">
              <wp:posOffset>767715</wp:posOffset>
            </wp:positionV>
            <wp:extent cx="761201" cy="781159"/>
            <wp:effectExtent l="0" t="0" r="0" b="0"/>
            <wp:wrapNone/>
            <wp:docPr id="1113" name="Graphiqu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Graphique 111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01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CFD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5C753A8E" wp14:editId="6EF579A1">
                <wp:simplePos x="0" y="0"/>
                <wp:positionH relativeFrom="leftMargin">
                  <wp:posOffset>1426422</wp:posOffset>
                </wp:positionH>
                <wp:positionV relativeFrom="paragraph">
                  <wp:posOffset>6239828</wp:posOffset>
                </wp:positionV>
                <wp:extent cx="2323465" cy="962977"/>
                <wp:effectExtent l="0" t="5397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9629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78285C77" w:rsidR="00A72224" w:rsidRPr="009A2D8A" w:rsidRDefault="009A2D8A" w:rsidP="00F0763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6"/>
                                <w:szCs w:val="5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  <w:lang w:val="fr-BE"/>
                              </w:rPr>
                              <w:t>Mécanicien</w:t>
                            </w:r>
                            <w:r w:rsidR="003B475F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  <w:lang w:val="fr-BE"/>
                              </w:rPr>
                              <w:t>.ne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  <w:lang w:val="fr-BE"/>
                              </w:rPr>
                              <w:t xml:space="preserve"> poids lourds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3" style="position:absolute;margin-left:112.3pt;margin-top:491.35pt;width:182.95pt;height:75.8pt;rotation:-90;z-index:2515230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" fillcolor="#63a7da" stroked="f" strokeweight="1pt">
                <v:textbox>
                  <w:txbxContent>
                    <w:p w14:paraId="06F157E7" w14:textId="78285C77" w:rsidR="00A72224" w:rsidRPr="009A2D8A" w:rsidRDefault="009A2D8A" w:rsidP="00F0763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6"/>
                          <w:szCs w:val="5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  <w:lang w:val="fr-BE"/>
                        </w:rPr>
                        <w:t>Mécanicien</w:t>
                      </w:r>
                      <w:r w:rsidR="003B475F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  <w:lang w:val="fr-BE"/>
                        </w:rPr>
                        <w:t>.ne</w:t>
                      </w:r>
                      <w:r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  <w:lang w:val="fr-BE"/>
                        </w:rPr>
                        <w:t xml:space="preserve"> poids lourds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6CB6C4B8" wp14:editId="329B89E6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946A4" w14:textId="022DEFC5" w:rsidR="00193F59" w:rsidRPr="00B2250C" w:rsidRDefault="00B2250C" w:rsidP="00B2250C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r w:rsidRPr="00B2250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3F59" w:rsidRPr="00B2250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Ce métier spécifique</w:t>
                            </w:r>
                            <w:r w:rsidR="00281133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,</w:t>
                            </w:r>
                            <w:r w:rsidR="00193F59" w:rsidRPr="00B2250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attractif et repris dans la liste des fonctions critiques de façon</w:t>
                            </w:r>
                          </w:p>
                          <w:p w14:paraId="7AF7C071" w14:textId="77777777" w:rsidR="00193F59" w:rsidRPr="00193F59" w:rsidRDefault="00193F59" w:rsidP="00193F59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récurrente</w:t>
                            </w:r>
                            <w:proofErr w:type="gramEnd"/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, correspond à une demande du </w:t>
                            </w:r>
                            <w:r w:rsidRPr="00281133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marché, et e</w:t>
                            </w:r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st peu couvert dans l’offre de</w:t>
                            </w:r>
                          </w:p>
                          <w:p w14:paraId="3B19B7C2" w14:textId="77777777" w:rsidR="00B2250C" w:rsidRDefault="00193F59" w:rsidP="00193F59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formation</w:t>
                            </w:r>
                            <w:proofErr w:type="gramEnd"/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et d’insertion sur le Bassin. </w:t>
                            </w:r>
                          </w:p>
                          <w:p w14:paraId="183DEA66" w14:textId="0A44221D" w:rsidR="00193F59" w:rsidRPr="00B2250C" w:rsidRDefault="00B2250C" w:rsidP="00B2250C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r w:rsidRPr="00B2250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3F59" w:rsidRPr="00B2250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Compte tenu de la difficulté à mobiliser des candidats,</w:t>
                            </w:r>
                            <w:r w:rsidRPr="00B2250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3F59" w:rsidRPr="00B2250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il s'agit de soutenir le développement de collaborations/passerelles entre les opérateurs</w:t>
                            </w:r>
                          </w:p>
                          <w:p w14:paraId="03031E02" w14:textId="5EEDC7B7" w:rsidR="004D161A" w:rsidRPr="00E67096" w:rsidRDefault="00193F59" w:rsidP="00193F59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notamment</w:t>
                            </w:r>
                            <w:proofErr w:type="gramEnd"/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entre les filières « mécanique automobile polyvalente » de l’enseignement et la</w:t>
                            </w:r>
                            <w:r w:rsidR="00B2250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formation spécialisée proposée par le Centre de compétence </w:t>
                            </w:r>
                            <w:proofErr w:type="spellStart"/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Autotech</w:t>
                            </w:r>
                            <w:proofErr w:type="spellEnd"/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.</w:t>
                            </w:r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4" type="#_x0000_t202" style="position:absolute;margin-left:109.5pt;margin-top:262.25pt;width:443.3pt;height:126.7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" fillcolor="white [3201]" stroked="f" strokeweight=".5pt">
                <v:textbox>
                  <w:txbxContent>
                    <w:p w14:paraId="0B5946A4" w14:textId="022DEFC5" w:rsidR="00193F59" w:rsidRPr="00B2250C" w:rsidRDefault="00B2250C" w:rsidP="00B2250C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B2250C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="00193F59" w:rsidRPr="00B2250C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Ce métier spécifique</w:t>
                      </w:r>
                      <w:r w:rsidR="00281133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,</w:t>
                      </w:r>
                      <w:r w:rsidR="00193F59" w:rsidRPr="00B2250C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attractif et repris dans la liste des fonctions critiques de façon</w:t>
                      </w:r>
                    </w:p>
                    <w:p w14:paraId="7AF7C071" w14:textId="77777777" w:rsidR="00193F59" w:rsidRPr="00193F59" w:rsidRDefault="00193F59" w:rsidP="00193F59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193F59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récurrente, correspond à une demande du </w:t>
                      </w:r>
                      <w:r w:rsidRPr="00281133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marché, et e</w:t>
                      </w:r>
                      <w:r w:rsidRPr="00193F59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st peu couvert dans l’offre de</w:t>
                      </w:r>
                    </w:p>
                    <w:p w14:paraId="3B19B7C2" w14:textId="77777777" w:rsidR="00B2250C" w:rsidRDefault="00193F59" w:rsidP="00193F59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193F59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formation et d’insertion sur le Bassin. </w:t>
                      </w:r>
                    </w:p>
                    <w:p w14:paraId="183DEA66" w14:textId="0A44221D" w:rsidR="00193F59" w:rsidRPr="00B2250C" w:rsidRDefault="00B2250C" w:rsidP="00B2250C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B2250C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="00193F59" w:rsidRPr="00B2250C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Compte tenu de la difficulté à mobiliser des candidats,</w:t>
                      </w:r>
                      <w:r w:rsidRPr="00B2250C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="00193F59" w:rsidRPr="00B2250C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il s'agit de soutenir le développement de collaborations/passerelles entre les opérateurs</w:t>
                      </w:r>
                    </w:p>
                    <w:p w14:paraId="03031E02" w14:textId="5EEDC7B7" w:rsidR="004D161A" w:rsidRPr="00E67096" w:rsidRDefault="00193F59" w:rsidP="00193F59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193F59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notamment entre les filières « mécanique automobile polyvalente » de l’enseignement et la</w:t>
                      </w:r>
                      <w:r w:rsidR="00B2250C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Pr="00193F59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formation spécialisée proposée par le Centre de compétence Autotech.</w:t>
                      </w:r>
                      <w:r w:rsidRPr="00193F59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14880" behindDoc="0" locked="0" layoutInCell="1" allowOverlap="1" wp14:anchorId="0A455BD4" wp14:editId="181CA11B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5" style="position:absolute;margin-left:374.15pt;margin-top:402.95pt;width:42.85pt;height:50.6pt;flip:x;z-index:251514880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">
                <v:oval id="Ellipse 143" o:spid="_x0000_s103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7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 wp14:anchorId="71AA49BE" wp14:editId="1D5D4CEC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8" style="position:absolute;margin-left:255.5pt;margin-top:421.5pt;width:44.95pt;height:34pt;z-index:251512832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">
                <v:oval id="Ellipse 140" o:spid="_x0000_s103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0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27A47926" wp14:editId="1F5CB17C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4D078E14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 w:rsidR="00BF3E7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renforcement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  <w:r w:rsidR="00BF3E7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1" type="#_x0000_t202" style="position:absolute;margin-left:175.35pt;margin-top:212.45pt;width:404.45pt;height:57.6pt;z-index: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" filled="f" stroked="f" strokeweight=".5pt">
                <v:textbox>
                  <w:txbxContent>
                    <w:p w14:paraId="43880AAE" w14:textId="4D078E14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 w:rsidR="00BF3E7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renforcement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  <w:r w:rsidR="00BF3E7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 wp14:anchorId="1932ED54" wp14:editId="42119AEB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525120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jC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Uwli1/84mUMlZfP6j5PK8wHbe5WzQeOX8zfKqEvY0yjMA6CIxXIKsDUiOyRs&#10;uCzkU7jgYMKO8yj61rJ5CRl6qJrx3d1DofQ6uIUeua2DxXDDvRTFumNc2yu7ZFBBw/cCVTe9AkWc&#10;sW6JGUi+X7kkpLRkuqjR5RJSyC4fjQPAnX2zfuamH7P4NrkJPo3YAs5+xsFvL/ttU6zvPjad/ws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XZ4w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2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015156C8" wp14:editId="3870FE0A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752" name="Graphique 75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QM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s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67MUD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752" name="Graphique 75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03F92E38" wp14:editId="61CEA936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43142AE8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842CF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51897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c6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b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D3IRzq4AwAA+woAAA4AAAAAAAAAAAAAAAAALgIAAGRy&#10;cy9lMm9Eb2MueG1sUEsBAi0AFAAGAAgAAAAhANXq7uHiAAAADAEAAA8AAAAAAAAAAAAAAAAAEgYA&#10;AGRycy9kb3ducmV2LnhtbFBLBQYAAAAABAAEAPMAAAAh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43142AE8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842CF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2A4402D7" wp14:editId="503E65D1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753" name="Graphique 753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JO0myg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753" name="Graphique 753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470B2FA0" wp14:editId="04D4DDAB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541504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tTw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VYutTwMAAPUIAAAOAAAAAAAAAAAA&#10;AAAAAC4CAABkcnMvZTJvRG9jLnhtbFBLAQItABQABgAIAAAAIQC3EFLx4wAAAA0BAAAPAAAAAAAA&#10;AAAAAAAAAKkFAABkcnMvZG93bnJldi54bWxQSwUGAAAAAAQABADzAAAAuQYAAAAA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45917FCE" wp14:editId="75489B52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54355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HdAMAAEAJAAAOAAAAZHJzL2Uyb0RvYy54bWzcVk1v3DYQvRfIfyB4j3ellSWv4HXg2LFb&#10;wEkMOEWA3rgU9QFQIktyrXV/fR9Jab1x3B5SoCh6kcghNZx5M+9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615BCBE5" wp14:editId="7D7B8D73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4BEA876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0F54C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qe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w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2W4qn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44BEA876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0F54C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0F8AEA63" wp14:editId="07EE6DF1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23230C30">
                                  <wp:extent cx="3263265" cy="2071194"/>
                                  <wp:effectExtent l="0" t="38100" r="0" b="24765"/>
                                  <wp:docPr id="754" name="Diagramme 75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1" r:lo="rId32" r:qs="rId33" r:cs="rId3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0" type="#_x0000_t118" style="position:absolute;margin-left:98.85pt;margin-top:278.3pt;width:467.15pt;height:374.8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JqDfHV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23230C30">
                            <wp:extent cx="3263265" cy="2071194"/>
                            <wp:effectExtent l="0" t="38100" r="0" b="24765"/>
                            <wp:docPr id="754" name="Diagramme 75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1" r:lo="rId32" r:qs="rId33" r:cs="rId3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6395DC2B" wp14:editId="60FC5F16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67FF3" id="Connecteur droit 5207" o:spid="_x0000_s1026" style="position:absolute;flip:y;z-index: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71B6F692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CD8B319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8C9">
              <w:rPr>
                <w:b/>
                <w:color w:val="63A7DA"/>
                <w:kern w:val="0"/>
                <w:szCs w:val="24"/>
              </w:rPr>
              <w:t>3</w:t>
            </w:r>
            <w:r w:rsidR="00B717C4">
              <w:rPr>
                <w:b/>
                <w:color w:val="63A7DA"/>
                <w:kern w:val="0"/>
                <w:szCs w:val="24"/>
              </w:rPr>
              <w:t>50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0B075C8E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</w:t>
            </w:r>
            <w:r w:rsidR="00E2483D">
              <w:rPr>
                <w:color w:val="63A7DA"/>
                <w:kern w:val="0"/>
                <w:szCs w:val="24"/>
              </w:rPr>
              <w:t xml:space="preserve">e </w:t>
            </w:r>
            <w:r w:rsidR="007D585B">
              <w:t xml:space="preserve"> </w:t>
            </w:r>
            <w:r w:rsidR="00B717C4">
              <w:rPr>
                <w:color w:val="63A7DA"/>
                <w:kern w:val="0"/>
                <w:szCs w:val="24"/>
              </w:rPr>
              <w:t>mécanicien poids lourds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26EF0C3F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05B9356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5A7E">
              <w:rPr>
                <w:b/>
                <w:color w:val="63A7DA"/>
                <w:kern w:val="0"/>
                <w:szCs w:val="24"/>
              </w:rPr>
              <w:t>1</w:t>
            </w:r>
            <w:r w:rsidRPr="002D374E">
              <w:rPr>
                <w:b/>
                <w:color w:val="63A7DA"/>
                <w:kern w:val="0"/>
                <w:szCs w:val="24"/>
              </w:rPr>
              <w:t>0</w:t>
            </w:r>
            <w:r w:rsidR="00EF5A7E">
              <w:rPr>
                <w:b/>
                <w:color w:val="63A7DA"/>
                <w:kern w:val="0"/>
                <w:szCs w:val="24"/>
              </w:rPr>
              <w:t xml:space="preserve"> </w:t>
            </w:r>
            <w:r w:rsidR="00477952">
              <w:rPr>
                <w:b/>
                <w:color w:val="63A7DA"/>
                <w:kern w:val="0"/>
                <w:szCs w:val="24"/>
              </w:rPr>
              <w:t xml:space="preserve">DEI sur 10 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</w:t>
            </w:r>
          </w:p>
          <w:p w14:paraId="31EA2AFC" w14:textId="476AC06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44300822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01B4DB8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1257192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326C7C62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681E2A66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6CEEE193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663D1B23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4B32D80F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7897A152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6C14B9E0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650B5E4D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</w:t>
            </w:r>
            <w:r w:rsidR="00477952">
              <w:rPr>
                <w:b/>
                <w:noProof/>
                <w:color w:val="63A7DA"/>
                <w:kern w:val="0"/>
                <w:szCs w:val="24"/>
              </w:rPr>
              <w:t>4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1F861DA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EC678A">
              <w:rPr>
                <w:noProof/>
                <w:color w:val="63A7DA"/>
                <w:kern w:val="0"/>
                <w:szCs w:val="24"/>
              </w:rPr>
              <w:t>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  <w:r w:rsidR="00477952">
              <w:rPr>
                <w:noProof/>
                <w:color w:val="63A7DA"/>
                <w:kern w:val="0"/>
                <w:szCs w:val="24"/>
              </w:rPr>
              <w:t xml:space="preserve"> et plus</w:t>
            </w:r>
          </w:p>
        </w:tc>
      </w:tr>
    </w:tbl>
    <w:p w14:paraId="7A5E464D" w14:textId="78EF341B" w:rsidR="003A2DA2" w:rsidRDefault="00C94146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82A45B8" wp14:editId="51B32F67">
                <wp:simplePos x="0" y="0"/>
                <wp:positionH relativeFrom="column">
                  <wp:posOffset>10182225</wp:posOffset>
                </wp:positionH>
                <wp:positionV relativeFrom="paragraph">
                  <wp:posOffset>2385060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0DAAA567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61" type="#_x0000_t202" style="position:absolute;left:0;text-align:left;margin-left:801.75pt;margin-top:187.8pt;width:47.9pt;height:25.6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" filled="f" stroked="f" strokeweight=".5pt">
                <v:textbox>
                  <w:txbxContent>
                    <w:p w14:paraId="31070F26" w14:textId="0DAAA567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6D86921" wp14:editId="583D9B05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1382AD26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2443B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62" type="#_x0000_t202" style="position:absolute;left:0;text-align:left;margin-left:125.25pt;margin-top:615.2pt;width:382.8pt;height:29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" fillcolor="#63a7da" strokecolor="#63a7da" strokeweight=".5pt">
                <v:textbox>
                  <w:txbxContent>
                    <w:p w14:paraId="6844C92E" w14:textId="1382AD26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2443B5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741A3B35" wp14:editId="4E71064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3" style="position:absolute;left:0;text-align:left;margin-left:606.95pt;margin-top:349.1pt;width:467.7pt;height:75.8pt;z-index:25163315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uWpiJ20EAAAXDwAADgAAAAAAAAAA&#10;AAAAAAAuAgAAZHJzL2Uyb0RvYy54bWxQSwECLQAUAAYACAAAACEAta/gmeMAAAANAQAADwAAAAAA&#10;AAAAAAAAAADHBgAAZHJzL2Rvd25yZXYueG1sUEsFBgAAAAAEAAQA8wAAANcHAAAAAA==&#10;">
                <v:group id="Groupe 179" o:spid="_x0000_s1064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5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6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7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d'oeuvre</w:t>
                        </w:r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C05BDC8" wp14:editId="6109B39E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8" style="position:absolute;left:0;text-align:left;margin-left:127.25pt;margin-top:345.75pt;width:464.1pt;height:81.35pt;z-index:251650560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G9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TSy&#10;bulfXMPRF4Vy/k+o4B7k+BoKlSB8ubnPrcO5j9f++/L0DwA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M4zcb1E&#10;BAAApw4AAA4AAAAAAAAAAAAAAAAALgIAAGRycy9lMm9Eb2MueG1sUEsBAi0AFAAGAAgAAAAhAFba&#10;icbjAAAADAEAAA8AAAAAAAAAAAAAAAAAngYAAGRycy9kb3ducmV2LnhtbFBLBQYAAAAABAAEAPMA&#10;AACuBwAAAAA=&#10;">
                <v:group id="Groupe 87" o:spid="_x0000_s1069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0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1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2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EF3F0B3" wp14:editId="4C3CA39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130" name="Graphique 1130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131" name="Graphique 1131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3" type="#_x0000_t202" style="position:absolute;left:0;text-align:left;margin-left:189.6pt;margin-top:347.35pt;width:68.05pt;height:62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E5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uPcV+c51pQfMJ6lTiXOyEWJJpbC+WdhIQv0Dan7JyxFRbiMjhZnW7K//uYP+WALUc4a&#10;yCzj7udOWMVZ9V2Dx9v+cBh0GTfD0fUAG3sZWV9G9K6+Jyi5j0dlZDRDvq9OZmGpfsOLmIdbERJa&#10;4u6M+5N57zvx40VJNZ/HJCjRCL/UKyND6QBrgPilfRPWHHkIWnikkyDF5AMdXW5HyHznqSgjVwHo&#10;DtUj/lBxpPD44sIzudzHrPf/wuw3AA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OO80Tk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130" name="Graphique 1130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131" name="Graphique 1131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4534709" wp14:editId="4D5CC6F9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132" name="Graphique 1132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4" type="#_x0000_t202" style="position:absolute;left:0;text-align:left;margin-left:616.95pt;margin-top:338.2pt;width:79.35pt;height:59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BVn/tg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132" name="Graphique 1132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70C2B691" wp14:editId="7B4A269B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94F63" id="Groupe 51" o:spid="_x0000_s1026" style="position:absolute;margin-left:13.55pt;margin-top:-23.7pt;width:118.95pt;height:756pt;z-index:2516096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A383BE6" wp14:editId="66B7F494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B03AA" id="Forme libre 33" o:spid="_x0000_s1026" style="position:absolute;margin-left:-29.1pt;margin-top:19.8pt;width:147.55pt;height:756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0F85DA7E" wp14:editId="3A2EBDBD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7ED9C" id="Groupe 102" o:spid="_x0000_s1026" style="position:absolute;margin-left:1062.05pt;margin-top:-16pt;width:120.8pt;height:749.3pt;z-index:25161164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8AD7774" wp14:editId="2E31CBAF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0A01103">
                                  <wp:extent cx="5972810" cy="2133600"/>
                                  <wp:effectExtent l="19050" t="38100" r="0" b="57150"/>
                                  <wp:docPr id="1133" name="Diagramme 113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3" r:lo="rId64" r:qs="rId65" r:cs="rId6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75" type="#_x0000_t202" style="position:absolute;left:0;text-align:left;margin-left:581.5pt;margin-top:104.6pt;width:513.3pt;height:203.5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0A01103">
                            <wp:extent cx="5972810" cy="2133600"/>
                            <wp:effectExtent l="19050" t="38100" r="0" b="57150"/>
                            <wp:docPr id="1133" name="Diagramme 113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3" r:lo="rId64" r:qs="rId65" r:cs="rId6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6E3250" wp14:editId="475FD2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6" type="#_x0000_t118" style="position:absolute;left:0;text-align:left;margin-left:289.4pt;margin-top:23.15pt;width:820.5pt;height:1in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F1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Z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8G5RdY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BDC7816" wp14:editId="420C7EB2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57FE9B85" w:rsidR="005077B9" w:rsidRDefault="009272B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1134" name="Graphique 1134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06C5BF7" w14:textId="722B07B6" w:rsidR="005077B9" w:rsidRDefault="00E800C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569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D9B6E4" w14:textId="67ABAF2E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7" style="position:absolute;left:0;text-align:left;margin-left:257.8pt;margin-top:111.6pt;width:114.9pt;height:202.1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57FE9B85" w:rsidR="005077B9" w:rsidRDefault="009272B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1134" name="Graphique 1134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406C5BF7" w14:textId="722B07B6" w:rsidR="005077B9" w:rsidRDefault="00E800C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569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D9B6E4" w14:textId="67ABAF2E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80656D6" wp14:editId="74655C89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1AC5B" id="Rectangle 5268" o:spid="_x0000_s1026" style="position:absolute;margin-left:-854.85pt;margin-top:188.55pt;width:198.4pt;height:47.5pt;rotation:90;z-index:251682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4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50D4DCF" wp14:editId="6F9BE6DB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F4413" id="Rectangle 46" o:spid="_x0000_s1026" style="position:absolute;margin-left:-1017.75pt;margin-top:186.7pt;width:198.4pt;height:48.65pt;rotation:-90;z-index:2516782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4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7C52EB52" wp14:editId="4AF45FC3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3A4944" id="Graphique 85" o:spid="_x0000_s1026" alt="Croissance commerciale" style="position:absolute;margin-left:647.7pt;margin-top:303.55pt;width:36.85pt;height:31.2pt;z-index:25168640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EC1A0DA" wp14:editId="1C0A8D97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11D13C0" w:rsidR="003F1FDB" w:rsidRPr="00D02F28" w:rsidRDefault="007F61F1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1E41A5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0,3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D9CF5C3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9,9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8" type="#_x0000_t202" style="position:absolute;left:0;text-align:left;margin-left:664.1pt;margin-top:291.7pt;width:340.15pt;height:55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BjCFer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11D13C0" w:rsidR="003F1FDB" w:rsidRPr="00D02F28" w:rsidRDefault="007F61F1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1E41A5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0,3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D9CF5C3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9,9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7656C9" wp14:editId="5BE693D9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3DB349BD">
                                  <wp:extent cx="3405351" cy="2490470"/>
                                  <wp:effectExtent l="0" t="0" r="0" b="5080"/>
                                  <wp:docPr id="1135" name="Diagramme 113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5" r:lo="rId76" r:qs="rId77" r:cs="rId7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79" type="#_x0000_t202" style="position:absolute;left:0;text-align:left;margin-left:164.8pt;margin-top:402.65pt;width:289.25pt;height:212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pc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c40OW+yhfKIC1rouXeGr2oc&#10;Ys2cf2UWycadUMD+BQ+pAJvByaKkAvvrb/chHznAKCUtiqeg7ueeWUGJ+q6RndlwMglqi85kejdC&#10;x95GtrcRvW8eAfU5xKdieDRDvldnU1po3lHny9AVQ0xz7F1QfzYffS9pfCdcLJcxCfVlmF/rjeGh&#10;dIA1QPzWvTNrTjx4pPAZzjJj+Qc6+tyekOXeg6wjVwHoHtUT/qjNyPbpHQXx3/ox6/raF78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BbP1pc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3DB349BD">
                            <wp:extent cx="3405351" cy="2490470"/>
                            <wp:effectExtent l="0" t="0" r="0" b="5080"/>
                            <wp:docPr id="1135" name="Diagramme 113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5" r:lo="rId76" r:qs="rId77" r:cs="rId78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37C2DC4D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BAAF6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6B79DE" wp14:editId="11A0EAAA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0" type="#_x0000_t202" style="position:absolute;left:0;text-align:left;margin-left:602.65pt;margin-top:424.35pt;width:304.75pt;height:2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AieZoM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B3BAA04" wp14:editId="78341531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0" w:history="1">
                              <w:proofErr w:type="gramStart"/>
                              <w:r w:rsidR="00792F8E" w:rsidRPr="00A6575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A6575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7BCE985D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A6575F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136" name="Image 1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1" type="#_x0000_t202" style="position:absolute;left:0;text-align:left;margin-left:1044pt;margin-top:621.7pt;width:172.45pt;height:118.9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281133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3" w:history="1">
                        <w:r w:rsidR="00792F8E" w:rsidRPr="00A6575F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7BCE985D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 scanne</w:t>
                      </w:r>
                      <w:r w:rsidR="00A6575F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136" name="Image 1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2BFACE2" wp14:editId="011DF590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F652D" id="Forme libre 25" o:spid="_x0000_s1026" style="position:absolute;margin-left:86.05pt;margin-top:18pt;width:137.25pt;height:756pt;z-index:251604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456645E" wp14:editId="7562330E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2" style="position:absolute;left:0;text-align:left;margin-left:130.6pt;margin-top:-10.9pt;width:963.35pt;height:88.85pt;z-index:251640320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yXVI2r0DAAAECwAADgAAAAAAAAAAAAAAAAAu&#10;AgAAZHJzL2Uyb0RvYy54bWxQSwECLQAUAAYACAAAACEATKuws+IAAAAMAQAADwAAAAAAAAAAAAAA&#10;AAAXBgAAZHJzL2Rvd25yZXYueG1sUEsFBgAAAAAEAAQA8wAAACYHAAAAAA==&#10;">
                <v:rect id="Rectangle 193" o:spid="_x0000_s1083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4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4F489E7" wp14:editId="534DA48F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5" type="#_x0000_t202" style="position:absolute;left:0;text-align:left;margin-left:887pt;margin-top:666.15pt;width:22.7pt;height:22.7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" stroked="f" strokeweight=".5pt">
                <v:fill r:id="rId87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F486F7D" wp14:editId="64AEECB8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6" type="#_x0000_t202" style="position:absolute;left:0;text-align:left;margin-left:439pt;margin-top:6.05pt;width:22pt;height:30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B66rKz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3EB6E55A" w14:textId="5D43DEC4" w:rsidR="00B14BE0" w:rsidRPr="00B14BE0" w:rsidRDefault="00B14BE0" w:rsidP="00B14BE0">
      <w:pPr>
        <w:rPr>
          <w:lang w:bidi="fr-FR"/>
        </w:rPr>
      </w:pPr>
    </w:p>
    <w:p w14:paraId="0FC5F8D2" w14:textId="38E74E2E" w:rsidR="00B14BE0" w:rsidRPr="00B14BE0" w:rsidRDefault="00B14BE0" w:rsidP="00B14BE0">
      <w:pPr>
        <w:rPr>
          <w:lang w:bidi="fr-FR"/>
        </w:rPr>
      </w:pPr>
    </w:p>
    <w:p w14:paraId="1CAF15E7" w14:textId="03E7F492" w:rsidR="00B14BE0" w:rsidRPr="00B14BE0" w:rsidRDefault="00B14BE0" w:rsidP="00B14BE0">
      <w:pPr>
        <w:rPr>
          <w:lang w:bidi="fr-FR"/>
        </w:rPr>
      </w:pPr>
    </w:p>
    <w:p w14:paraId="749E3A9C" w14:textId="753B6E00" w:rsidR="00B14BE0" w:rsidRPr="00B14BE0" w:rsidRDefault="00B14BE0" w:rsidP="00B14BE0">
      <w:pPr>
        <w:rPr>
          <w:lang w:bidi="fr-FR"/>
        </w:rPr>
      </w:pPr>
    </w:p>
    <w:p w14:paraId="03F7F59B" w14:textId="5A95FBAC" w:rsidR="00B14BE0" w:rsidRPr="00B14BE0" w:rsidRDefault="00B14BE0" w:rsidP="00B14BE0">
      <w:pPr>
        <w:rPr>
          <w:lang w:bidi="fr-FR"/>
        </w:rPr>
      </w:pPr>
    </w:p>
    <w:p w14:paraId="46E4D072" w14:textId="531D92E2" w:rsidR="00B14BE0" w:rsidRPr="00B14BE0" w:rsidRDefault="00B14BE0" w:rsidP="00B14BE0">
      <w:pPr>
        <w:rPr>
          <w:lang w:bidi="fr-FR"/>
        </w:rPr>
      </w:pPr>
    </w:p>
    <w:p w14:paraId="3098D067" w14:textId="717FD343" w:rsidR="00B14BE0" w:rsidRPr="00B14BE0" w:rsidRDefault="00B14BE0" w:rsidP="00B14BE0">
      <w:pPr>
        <w:rPr>
          <w:lang w:bidi="fr-FR"/>
        </w:rPr>
      </w:pPr>
    </w:p>
    <w:p w14:paraId="4FD894FE" w14:textId="42D8C497" w:rsidR="00B14BE0" w:rsidRPr="00B14BE0" w:rsidRDefault="00B14BE0" w:rsidP="00B14BE0">
      <w:pPr>
        <w:rPr>
          <w:lang w:bidi="fr-FR"/>
        </w:rPr>
      </w:pPr>
    </w:p>
    <w:p w14:paraId="10FAB96A" w14:textId="7DA7C1D7" w:rsidR="00B14BE0" w:rsidRPr="00B14BE0" w:rsidRDefault="00B14BE0" w:rsidP="00B14BE0">
      <w:pPr>
        <w:rPr>
          <w:lang w:bidi="fr-FR"/>
        </w:rPr>
      </w:pPr>
    </w:p>
    <w:p w14:paraId="27C44700" w14:textId="0BAEF329" w:rsidR="00B14BE0" w:rsidRPr="00B14BE0" w:rsidRDefault="00281133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B4524A4" wp14:editId="70471BD8">
                <wp:simplePos x="0" y="0"/>
                <wp:positionH relativeFrom="column">
                  <wp:posOffset>8031480</wp:posOffset>
                </wp:positionH>
                <wp:positionV relativeFrom="paragraph">
                  <wp:posOffset>145415</wp:posOffset>
                </wp:positionV>
                <wp:extent cx="3143250" cy="182880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828800"/>
                          <a:chOff x="-351316" y="230732"/>
                          <a:chExt cx="3145129" cy="1830847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83CDA13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13.396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129" name="Graphique 1129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87140" y="230732"/>
                            <a:ext cx="706673" cy="1830847"/>
                            <a:chOff x="76223" y="180026"/>
                            <a:chExt cx="634301" cy="149994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108015" y="1399901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B0440B2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76223" y="180026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50042A1A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="00C9414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7" style="position:absolute;margin-left:632.4pt;margin-top:11.45pt;width:247.5pt;height:2in;z-index:251639296;mso-width-relative:margin;mso-height-relative:margin" coordorigin="-3513,2307" coordsize="31451,1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">
                <v:shape id="Zone de texte 225" o:spid="_x0000_s1088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83CDA13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13.396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129" name="Graphique 1129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9" style="position:absolute;left:20871;top:2307;width:7067;height:18308" coordorigin="762,1800" coordsize="6343,1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90" type="#_x0000_t202" style="position:absolute;left:1080;top:13999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B0440B2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91" type="#_x0000_t202" style="position:absolute;left:762;top:1800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50042A1A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18</w:t>
                          </w:r>
                          <w:r w:rsidR="00C9414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</w:t>
                          </w: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C5ED9C8" w14:textId="0DD5C76B" w:rsidR="00B14BE0" w:rsidRPr="00B14BE0" w:rsidRDefault="00B14BE0" w:rsidP="00B14BE0">
      <w:pPr>
        <w:rPr>
          <w:lang w:bidi="fr-FR"/>
        </w:rPr>
      </w:pPr>
    </w:p>
    <w:p w14:paraId="5D500DCA" w14:textId="632DE7E1" w:rsidR="00B14BE0" w:rsidRPr="00B14BE0" w:rsidRDefault="00B14BE0" w:rsidP="00B14BE0">
      <w:pPr>
        <w:rPr>
          <w:lang w:bidi="fr-FR"/>
        </w:rPr>
      </w:pPr>
    </w:p>
    <w:p w14:paraId="73259959" w14:textId="0478D9C8" w:rsidR="00B14BE0" w:rsidRPr="00B14BE0" w:rsidRDefault="00B14BE0" w:rsidP="00B14BE0">
      <w:pPr>
        <w:rPr>
          <w:lang w:bidi="fr-FR"/>
        </w:rPr>
      </w:pPr>
    </w:p>
    <w:p w14:paraId="2B47773E" w14:textId="6FB65818" w:rsidR="00B14BE0" w:rsidRPr="00B14BE0" w:rsidRDefault="00B14BE0" w:rsidP="00B14BE0">
      <w:pPr>
        <w:rPr>
          <w:lang w:bidi="fr-FR"/>
        </w:rPr>
      </w:pPr>
    </w:p>
    <w:p w14:paraId="415E7100" w14:textId="5F21F693" w:rsidR="00B14BE0" w:rsidRPr="00B14BE0" w:rsidRDefault="00B14BE0" w:rsidP="00B14BE0">
      <w:pPr>
        <w:rPr>
          <w:lang w:bidi="fr-FR"/>
        </w:rPr>
      </w:pPr>
    </w:p>
    <w:p w14:paraId="34FD3C9F" w14:textId="720B63B8" w:rsidR="00B14BE0" w:rsidRPr="00B14BE0" w:rsidRDefault="00B14BE0" w:rsidP="00B14BE0">
      <w:pPr>
        <w:rPr>
          <w:lang w:bidi="fr-FR"/>
        </w:rPr>
      </w:pPr>
    </w:p>
    <w:p w14:paraId="39FD8062" w14:textId="4D32F0DD" w:rsidR="00B14BE0" w:rsidRPr="00B14BE0" w:rsidRDefault="00B14BE0" w:rsidP="00B14BE0">
      <w:pPr>
        <w:rPr>
          <w:lang w:bidi="fr-FR"/>
        </w:rPr>
      </w:pPr>
    </w:p>
    <w:p w14:paraId="364F3024" w14:textId="16F6B776" w:rsidR="00B14BE0" w:rsidRPr="00B14BE0" w:rsidRDefault="00B14BE0" w:rsidP="00B14BE0">
      <w:pPr>
        <w:rPr>
          <w:lang w:bidi="fr-FR"/>
        </w:rPr>
      </w:pPr>
    </w:p>
    <w:p w14:paraId="11E8F04E" w14:textId="305789EC" w:rsidR="00B14BE0" w:rsidRPr="00B14BE0" w:rsidRDefault="00B14BE0" w:rsidP="00B14BE0">
      <w:pPr>
        <w:rPr>
          <w:lang w:bidi="fr-FR"/>
        </w:rPr>
      </w:pPr>
    </w:p>
    <w:p w14:paraId="2952F54F" w14:textId="6E99919E" w:rsidR="00B14BE0" w:rsidRPr="00B14BE0" w:rsidRDefault="00B14BE0" w:rsidP="00B14BE0">
      <w:pPr>
        <w:rPr>
          <w:lang w:bidi="fr-FR"/>
        </w:rPr>
      </w:pPr>
    </w:p>
    <w:p w14:paraId="147443E7" w14:textId="4B5D9ECD" w:rsidR="00B14BE0" w:rsidRPr="00B14BE0" w:rsidRDefault="00B14BE0" w:rsidP="00B14BE0">
      <w:pPr>
        <w:rPr>
          <w:lang w:bidi="fr-FR"/>
        </w:rPr>
      </w:pPr>
    </w:p>
    <w:p w14:paraId="61A20CEA" w14:textId="20D6632C" w:rsidR="00B14BE0" w:rsidRPr="00B14BE0" w:rsidRDefault="00B14BE0" w:rsidP="00B14BE0">
      <w:pPr>
        <w:rPr>
          <w:lang w:bidi="fr-FR"/>
        </w:rPr>
      </w:pPr>
    </w:p>
    <w:p w14:paraId="5BA7539E" w14:textId="3D3FBCED" w:rsidR="00B14BE0" w:rsidRPr="00B14BE0" w:rsidRDefault="00B14BE0" w:rsidP="00B14BE0">
      <w:pPr>
        <w:rPr>
          <w:lang w:bidi="fr-FR"/>
        </w:rPr>
      </w:pPr>
    </w:p>
    <w:p w14:paraId="513F927C" w14:textId="0EE37657" w:rsidR="00B14BE0" w:rsidRPr="00B14BE0" w:rsidRDefault="00B14BE0" w:rsidP="00B14BE0">
      <w:pPr>
        <w:rPr>
          <w:lang w:bidi="fr-FR"/>
        </w:rPr>
      </w:pPr>
    </w:p>
    <w:p w14:paraId="473FB289" w14:textId="71B0FDD2" w:rsidR="00B14BE0" w:rsidRPr="00B14BE0" w:rsidRDefault="00B14BE0" w:rsidP="00B14BE0">
      <w:pPr>
        <w:rPr>
          <w:lang w:bidi="fr-FR"/>
        </w:rPr>
      </w:pPr>
    </w:p>
    <w:p w14:paraId="2E064924" w14:textId="4230BAA0" w:rsidR="00B14BE0" w:rsidRPr="00B14BE0" w:rsidRDefault="00B14BE0" w:rsidP="00B14BE0">
      <w:pPr>
        <w:rPr>
          <w:lang w:bidi="fr-FR"/>
        </w:rPr>
      </w:pPr>
    </w:p>
    <w:p w14:paraId="62747014" w14:textId="27FC94F2" w:rsidR="00B14BE0" w:rsidRPr="00B14BE0" w:rsidRDefault="00B14BE0" w:rsidP="00B14BE0">
      <w:pPr>
        <w:rPr>
          <w:lang w:bidi="fr-FR"/>
        </w:rPr>
      </w:pPr>
    </w:p>
    <w:p w14:paraId="1FEACE0D" w14:textId="0DEF7CCD" w:rsidR="00B14BE0" w:rsidRPr="00B14BE0" w:rsidRDefault="00B14BE0" w:rsidP="00B14BE0">
      <w:pPr>
        <w:rPr>
          <w:lang w:bidi="fr-FR"/>
        </w:rPr>
      </w:pPr>
    </w:p>
    <w:p w14:paraId="3793812A" w14:textId="30CF070B" w:rsidR="00B14BE0" w:rsidRPr="00B14BE0" w:rsidRDefault="00B14BE0" w:rsidP="00B14BE0">
      <w:pPr>
        <w:rPr>
          <w:lang w:bidi="fr-FR"/>
        </w:rPr>
      </w:pPr>
    </w:p>
    <w:p w14:paraId="114E0239" w14:textId="78B7F449" w:rsidR="00B14BE0" w:rsidRPr="00B14BE0" w:rsidRDefault="00B14BE0" w:rsidP="00B14BE0">
      <w:pPr>
        <w:rPr>
          <w:lang w:bidi="fr-FR"/>
        </w:rPr>
      </w:pPr>
    </w:p>
    <w:p w14:paraId="44237B79" w14:textId="20449A9D" w:rsidR="00B14BE0" w:rsidRPr="00B14BE0" w:rsidRDefault="00B14BE0" w:rsidP="00B14BE0">
      <w:pPr>
        <w:rPr>
          <w:lang w:bidi="fr-FR"/>
        </w:rPr>
      </w:pPr>
    </w:p>
    <w:p w14:paraId="02EC41B8" w14:textId="3CA1EAAA" w:rsidR="00B14BE0" w:rsidRPr="00B14BE0" w:rsidRDefault="00B14BE0" w:rsidP="00B14BE0">
      <w:pPr>
        <w:rPr>
          <w:lang w:bidi="fr-FR"/>
        </w:rPr>
      </w:pPr>
    </w:p>
    <w:p w14:paraId="2AB445CA" w14:textId="60E6328B" w:rsidR="00B14BE0" w:rsidRPr="00B14BE0" w:rsidRDefault="00B14BE0" w:rsidP="00B14BE0">
      <w:pPr>
        <w:rPr>
          <w:lang w:bidi="fr-FR"/>
        </w:rPr>
      </w:pPr>
    </w:p>
    <w:p w14:paraId="7A2DE85E" w14:textId="4E38513D" w:rsidR="00B14BE0" w:rsidRPr="00B14BE0" w:rsidRDefault="00B14BE0" w:rsidP="00B14BE0">
      <w:pPr>
        <w:rPr>
          <w:lang w:bidi="fr-FR"/>
        </w:rPr>
      </w:pPr>
    </w:p>
    <w:p w14:paraId="61916AFF" w14:textId="22C2B0AD" w:rsidR="00B14BE0" w:rsidRPr="00B14BE0" w:rsidRDefault="00B14BE0" w:rsidP="00B14BE0">
      <w:pPr>
        <w:rPr>
          <w:lang w:bidi="fr-FR"/>
        </w:rPr>
      </w:pPr>
    </w:p>
    <w:p w14:paraId="22008FE0" w14:textId="0A9C529B" w:rsidR="00B14BE0" w:rsidRPr="00B14BE0" w:rsidRDefault="00B14BE0" w:rsidP="00B14BE0">
      <w:pPr>
        <w:rPr>
          <w:lang w:bidi="fr-FR"/>
        </w:rPr>
      </w:pPr>
    </w:p>
    <w:p w14:paraId="2A19A9B3" w14:textId="35900401" w:rsidR="00B14BE0" w:rsidRPr="00B14BE0" w:rsidRDefault="00B14BE0" w:rsidP="00B14BE0">
      <w:pPr>
        <w:rPr>
          <w:lang w:bidi="fr-FR"/>
        </w:rPr>
      </w:pPr>
    </w:p>
    <w:p w14:paraId="70F67B3E" w14:textId="3AE2F468" w:rsidR="00B14BE0" w:rsidRPr="00B14BE0" w:rsidRDefault="00B14BE0" w:rsidP="00B14BE0">
      <w:pPr>
        <w:rPr>
          <w:lang w:bidi="fr-FR"/>
        </w:rPr>
      </w:pPr>
    </w:p>
    <w:p w14:paraId="2FC70F6D" w14:textId="02A793AE" w:rsidR="00B14BE0" w:rsidRPr="00B14BE0" w:rsidRDefault="00B14BE0" w:rsidP="00B14BE0">
      <w:pPr>
        <w:rPr>
          <w:lang w:bidi="fr-FR"/>
        </w:rPr>
      </w:pPr>
    </w:p>
    <w:p w14:paraId="71D92DD5" w14:textId="33C04A5B" w:rsidR="00B14BE0" w:rsidRPr="00B14BE0" w:rsidRDefault="00B14BE0" w:rsidP="00B14BE0">
      <w:pPr>
        <w:rPr>
          <w:lang w:bidi="fr-FR"/>
        </w:rPr>
      </w:pPr>
    </w:p>
    <w:p w14:paraId="72F146EB" w14:textId="2D3A989D" w:rsidR="00B14BE0" w:rsidRPr="00B14BE0" w:rsidRDefault="00B14BE0" w:rsidP="00B14BE0">
      <w:pPr>
        <w:rPr>
          <w:lang w:bidi="fr-FR"/>
        </w:rPr>
      </w:pPr>
    </w:p>
    <w:p w14:paraId="3BFD8099" w14:textId="073B44F4" w:rsidR="00B14BE0" w:rsidRPr="00B14BE0" w:rsidRDefault="00B14BE0" w:rsidP="00B14BE0">
      <w:pPr>
        <w:rPr>
          <w:lang w:bidi="fr-FR"/>
        </w:rPr>
      </w:pPr>
    </w:p>
    <w:p w14:paraId="07D0F02D" w14:textId="759AB647" w:rsidR="00B14BE0" w:rsidRPr="00B14BE0" w:rsidRDefault="00B14BE0" w:rsidP="00B14BE0">
      <w:pPr>
        <w:rPr>
          <w:lang w:bidi="fr-FR"/>
        </w:rPr>
      </w:pPr>
    </w:p>
    <w:p w14:paraId="4B4FAA05" w14:textId="4A3A4EC4" w:rsidR="00B14BE0" w:rsidRPr="00B14BE0" w:rsidRDefault="00B14BE0" w:rsidP="00B14BE0">
      <w:pPr>
        <w:rPr>
          <w:lang w:bidi="fr-FR"/>
        </w:rPr>
      </w:pPr>
    </w:p>
    <w:p w14:paraId="39ECA3F3" w14:textId="465A6696" w:rsidR="00B14BE0" w:rsidRPr="00B14BE0" w:rsidRDefault="00B14BE0" w:rsidP="00B14BE0">
      <w:pPr>
        <w:rPr>
          <w:lang w:bidi="fr-FR"/>
        </w:rPr>
      </w:pPr>
    </w:p>
    <w:p w14:paraId="151E6302" w14:textId="49C90763" w:rsidR="00B14BE0" w:rsidRPr="00B14BE0" w:rsidRDefault="00B14BE0" w:rsidP="00B14BE0">
      <w:pPr>
        <w:rPr>
          <w:lang w:bidi="fr-FR"/>
        </w:rPr>
      </w:pPr>
    </w:p>
    <w:p w14:paraId="402D3BA1" w14:textId="22556116" w:rsidR="00B14BE0" w:rsidRPr="00B14BE0" w:rsidRDefault="00B14BE0" w:rsidP="00B14BE0">
      <w:pPr>
        <w:rPr>
          <w:lang w:bidi="fr-FR"/>
        </w:rPr>
      </w:pPr>
    </w:p>
    <w:p w14:paraId="407A5B6A" w14:textId="3111C3DB" w:rsidR="00B14BE0" w:rsidRPr="00B14BE0" w:rsidRDefault="00B14BE0" w:rsidP="00B14BE0">
      <w:pPr>
        <w:rPr>
          <w:lang w:bidi="fr-FR"/>
        </w:rPr>
      </w:pPr>
    </w:p>
    <w:p w14:paraId="119373F1" w14:textId="53DFCDD5" w:rsidR="00B14BE0" w:rsidRPr="00B14BE0" w:rsidRDefault="00B14BE0" w:rsidP="00B14BE0">
      <w:pPr>
        <w:rPr>
          <w:lang w:bidi="fr-FR"/>
        </w:rPr>
      </w:pPr>
    </w:p>
    <w:p w14:paraId="2EEF6810" w14:textId="64AEDAA4" w:rsidR="00B14BE0" w:rsidRPr="00B14BE0" w:rsidRDefault="00B14BE0" w:rsidP="00B14BE0">
      <w:pPr>
        <w:rPr>
          <w:lang w:bidi="fr-FR"/>
        </w:rPr>
      </w:pPr>
    </w:p>
    <w:p w14:paraId="63B66FC1" w14:textId="1079AB52" w:rsidR="00B14BE0" w:rsidRPr="00B14BE0" w:rsidRDefault="00A6575F" w:rsidP="00B14BE0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137442D" wp14:editId="0433C3B4">
                <wp:simplePos x="0" y="0"/>
                <wp:positionH relativeFrom="margin">
                  <wp:posOffset>14185899</wp:posOffset>
                </wp:positionH>
                <wp:positionV relativeFrom="paragraph">
                  <wp:posOffset>32385</wp:posOffset>
                </wp:positionV>
                <wp:extent cx="427567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67" cy="398145"/>
                        </a:xfrm>
                        <a:prstGeom prst="rect">
                          <a:avLst/>
                        </a:prstGeom>
                        <a:blipFill>
                          <a:blip r:embed="rId92">
                            <a:extLs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2" style="position:absolute;margin-left:1117pt;margin-top:2.55pt;width:33.65pt;height:31.3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" stroked="f" strokeweight="1pt">
                <v:fill r:id="rId94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86C665" w14:textId="40B9A9B0" w:rsidR="00B14BE0" w:rsidRPr="00B14BE0" w:rsidRDefault="00B14BE0" w:rsidP="00B14BE0">
      <w:pPr>
        <w:rPr>
          <w:lang w:bidi="fr-FR"/>
        </w:rPr>
      </w:pPr>
    </w:p>
    <w:p w14:paraId="434297AB" w14:textId="6C477834" w:rsidR="00B14BE0" w:rsidRPr="00B14BE0" w:rsidRDefault="00B14BE0" w:rsidP="00B14BE0">
      <w:pPr>
        <w:rPr>
          <w:lang w:bidi="fr-FR"/>
        </w:rPr>
      </w:pPr>
    </w:p>
    <w:p w14:paraId="4E0AE861" w14:textId="57561A89" w:rsidR="00B14BE0" w:rsidRPr="00B14BE0" w:rsidRDefault="00C13DAA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A01BEE" wp14:editId="4F95C1F8">
                <wp:simplePos x="0" y="0"/>
                <wp:positionH relativeFrom="column">
                  <wp:posOffset>7277735</wp:posOffset>
                </wp:positionH>
                <wp:positionV relativeFrom="paragraph">
                  <wp:posOffset>54610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93" type="#_x0000_t202" style="position:absolute;margin-left:573.05pt;margin-top:4.3pt;width:281.15pt;height:26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EE942D1" w14:textId="7561C742" w:rsidR="00B14BE0" w:rsidRPr="00B14BE0" w:rsidRDefault="00B14BE0" w:rsidP="00B14BE0">
      <w:pPr>
        <w:rPr>
          <w:lang w:bidi="fr-FR"/>
        </w:rPr>
      </w:pPr>
    </w:p>
    <w:p w14:paraId="15537577" w14:textId="483E21ED" w:rsidR="00B14BE0" w:rsidRPr="00B14BE0" w:rsidRDefault="00C13DAA" w:rsidP="00B14BE0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10784" behindDoc="0" locked="0" layoutInCell="1" allowOverlap="1" wp14:anchorId="50595FB6" wp14:editId="12A85EFC">
                <wp:simplePos x="0" y="0"/>
                <wp:positionH relativeFrom="column">
                  <wp:posOffset>7618491</wp:posOffset>
                </wp:positionH>
                <wp:positionV relativeFrom="paragraph">
                  <wp:posOffset>10694</wp:posOffset>
                </wp:positionV>
                <wp:extent cx="5468620" cy="1365811"/>
                <wp:effectExtent l="0" t="0" r="0" b="635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365811"/>
                          <a:chOff x="0" y="0"/>
                          <a:chExt cx="3378200" cy="2160853"/>
                        </a:xfrm>
                      </wpg:grpSpPr>
                      <wps:wsp>
                        <wps:cNvPr id="190" name="Zone de texte 190"/>
                        <wps:cNvSpPr txBox="1"/>
                        <wps:spPr>
                          <a:xfrm>
                            <a:off x="446161" y="1602055"/>
                            <a:ext cx="1092200" cy="5587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2267A" w14:textId="404EEB44" w:rsidR="00EC4912" w:rsidRPr="00B04CE8" w:rsidRDefault="00B04CE8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0" y="0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5645" w14:textId="0A15CB7A" w:rsidR="00EC4912" w:rsidRPr="007D1C3A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Inscrits dans la filièr</w:t>
                              </w:r>
                              <w:r w:rsidR="00001B75"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e</w:t>
                              </w:r>
                              <w:r w:rsidR="00B04CE8" w:rsidRPr="007D1C3A">
                                <w:t xml:space="preserve"> </w:t>
                              </w:r>
                              <w:r w:rsidR="00B04CE8"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Mécanicien</w:t>
                              </w:r>
                              <w:r w:rsidR="004A56E4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 poids lourds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94" style="position:absolute;margin-left:599.9pt;margin-top:.85pt;width:430.6pt;height:107.55pt;z-index:251510784;mso-width-relative:margin;mso-height-relative:margin" coordsize="33782,21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">
                <v:shape id="Zone de texte 190" o:spid="_x0000_s1095" type="#_x0000_t202" style="position:absolute;left:4461;top:1602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3812267A" w14:textId="404EEB44" w:rsidR="00EC4912" w:rsidRPr="00B04CE8" w:rsidRDefault="00B04CE8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544" o:spid="_x0000_s1096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5C265645" w14:textId="0A15CB7A" w:rsidR="00EC4912" w:rsidRPr="007D1C3A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Inscrits dans la filièr</w:t>
                        </w:r>
                        <w:r w:rsidR="00001B75"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e</w:t>
                        </w:r>
                        <w:r w:rsidR="00B04CE8" w:rsidRPr="007D1C3A">
                          <w:t xml:space="preserve"> </w:t>
                        </w:r>
                        <w:r w:rsidR="00B04CE8"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Mécanicien</w:t>
                        </w:r>
                        <w:r w:rsidR="004A56E4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 poids lourds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964813" w14:textId="251F24C6" w:rsidR="00B14BE0" w:rsidRPr="00B14BE0" w:rsidRDefault="009A5852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DC409E7" wp14:editId="6E028A99">
                <wp:simplePos x="0" y="0"/>
                <wp:positionH relativeFrom="column">
                  <wp:posOffset>10207782</wp:posOffset>
                </wp:positionH>
                <wp:positionV relativeFrom="paragraph">
                  <wp:posOffset>63821</wp:posOffset>
                </wp:positionV>
                <wp:extent cx="0" cy="117695"/>
                <wp:effectExtent l="0" t="0" r="38100" b="15875"/>
                <wp:wrapNone/>
                <wp:docPr id="108" name="Connecteur droi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769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AA0FB" id="Connecteur droit 108" o:spid="_x0000_s1026" style="position:absolute;flip:y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3.75pt,5.05pt" to="803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" strokecolor="#63a7da [3209]">
                <v:stroke dashstyle="dash"/>
              </v:line>
            </w:pict>
          </mc:Fallback>
        </mc:AlternateContent>
      </w:r>
      <w:r w:rsidR="002D0843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BE743A6" wp14:editId="1F09CE34">
                <wp:simplePos x="0" y="0"/>
                <wp:positionH relativeFrom="column">
                  <wp:posOffset>3439946</wp:posOffset>
                </wp:positionH>
                <wp:positionV relativeFrom="paragraph">
                  <wp:posOffset>9016</wp:posOffset>
                </wp:positionV>
                <wp:extent cx="667156" cy="329883"/>
                <wp:effectExtent l="0" t="0" r="0" b="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56" cy="329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24082" w14:textId="7827C94D" w:rsidR="00603F37" w:rsidRPr="00F13403" w:rsidRDefault="005B7F3A" w:rsidP="00603F3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200</w:t>
                            </w:r>
                            <w:r w:rsidR="00603F37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743A6" id="Zone de texte 91" o:spid="_x0000_s1097" type="#_x0000_t202" style="position:absolute;margin-left:270.85pt;margin-top:.7pt;width:52.55pt;height:2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" filled="f" stroked="f" strokeweight=".5pt">
                <v:textbox>
                  <w:txbxContent>
                    <w:p w14:paraId="18F24082" w14:textId="7827C94D" w:rsidR="00603F37" w:rsidRPr="00F13403" w:rsidRDefault="005B7F3A" w:rsidP="00603F37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200</w:t>
                      </w:r>
                      <w:r w:rsidR="00603F37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OE</w:t>
                      </w:r>
                    </w:p>
                  </w:txbxContent>
                </v:textbox>
              </v:shape>
            </w:pict>
          </mc:Fallback>
        </mc:AlternateContent>
      </w:r>
      <w:r w:rsidR="002D0843" w:rsidRPr="00603F37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A95C8E9" wp14:editId="563874BC">
                <wp:simplePos x="0" y="0"/>
                <wp:positionH relativeFrom="column">
                  <wp:posOffset>3142615</wp:posOffset>
                </wp:positionH>
                <wp:positionV relativeFrom="paragraph">
                  <wp:posOffset>655955</wp:posOffset>
                </wp:positionV>
                <wp:extent cx="1085850" cy="459740"/>
                <wp:effectExtent l="0" t="0" r="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5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C6289" w14:textId="77777777" w:rsidR="00603F37" w:rsidRPr="00F13403" w:rsidRDefault="00603F37" w:rsidP="00603F3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TRANSPORT ET LOGISTIQUE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5C8E9" id="Zone de texte 80" o:spid="_x0000_s1098" type="#_x0000_t202" style="position:absolute;margin-left:247.45pt;margin-top:51.65pt;width:85.5pt;height:36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" filled="f" stroked="f" strokeweight=".5pt">
                <v:textbox>
                  <w:txbxContent>
                    <w:p w14:paraId="491C6289" w14:textId="77777777" w:rsidR="00603F37" w:rsidRPr="00F13403" w:rsidRDefault="00603F37" w:rsidP="00603F3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  <w:lang w:val="nl-NL"/>
                        </w:rPr>
                      </w:pPr>
                      <w:r w:rsidRPr="00F13403">
                        <w:rPr>
                          <w:rFonts w:ascii="Calibri" w:hAnsi="Calibri" w:cs="Calibri"/>
                          <w:color w:val="63A7DA"/>
                          <w:sz w:val="22"/>
                          <w:szCs w:val="22"/>
                          <w:lang w:val="nl-NL"/>
                        </w:rPr>
                        <w:t>TRANSPORT ET LOGISTIQUE</w:t>
                      </w:r>
                    </w:p>
                  </w:txbxContent>
                </v:textbox>
              </v:shape>
            </w:pict>
          </mc:Fallback>
        </mc:AlternateContent>
      </w:r>
      <w:r w:rsidR="002D0843" w:rsidRPr="00926D6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552FFD6" wp14:editId="4EE333F3">
                <wp:simplePos x="0" y="0"/>
                <wp:positionH relativeFrom="column">
                  <wp:posOffset>5460365</wp:posOffset>
                </wp:positionH>
                <wp:positionV relativeFrom="paragraph">
                  <wp:posOffset>706755</wp:posOffset>
                </wp:positionV>
                <wp:extent cx="885190" cy="247650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CED6F" w14:textId="77777777" w:rsidR="00926D66" w:rsidRPr="00F13403" w:rsidRDefault="00926D66" w:rsidP="00926D6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INDUSTRIE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2FFD6" id="Zone de texte 77" o:spid="_x0000_s1099" type="#_x0000_t202" style="position:absolute;margin-left:429.95pt;margin-top:55.65pt;width:69.7pt;height:19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" filled="f" stroked="f" strokeweight=".5pt">
                <v:textbox>
                  <w:txbxContent>
                    <w:p w14:paraId="31BCED6F" w14:textId="77777777" w:rsidR="00926D66" w:rsidRPr="00F13403" w:rsidRDefault="00926D66" w:rsidP="00926D6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  <w:lang w:val="nl-NL"/>
                        </w:rPr>
                      </w:pPr>
                      <w:r w:rsidRPr="00F13403">
                        <w:rPr>
                          <w:rFonts w:ascii="Calibri" w:hAnsi="Calibri" w:cs="Calibri"/>
                          <w:color w:val="63A7DA"/>
                          <w:sz w:val="22"/>
                          <w:szCs w:val="22"/>
                          <w:lang w:val="nl-NL"/>
                        </w:rPr>
                        <w:t>INDUSTRIE</w:t>
                      </w:r>
                    </w:p>
                  </w:txbxContent>
                </v:textbox>
              </v:shape>
            </w:pict>
          </mc:Fallback>
        </mc:AlternateContent>
      </w:r>
      <w:r w:rsidR="002D0843" w:rsidRPr="00603F37">
        <w:rPr>
          <w:noProof/>
        </w:rPr>
        <w:drawing>
          <wp:anchor distT="0" distB="0" distL="114300" distR="114300" simplePos="0" relativeHeight="251836416" behindDoc="0" locked="0" layoutInCell="1" allowOverlap="1" wp14:anchorId="655E750E" wp14:editId="43266881">
            <wp:simplePos x="0" y="0"/>
            <wp:positionH relativeFrom="column">
              <wp:posOffset>3418840</wp:posOffset>
            </wp:positionH>
            <wp:positionV relativeFrom="paragraph">
              <wp:posOffset>245745</wp:posOffset>
            </wp:positionV>
            <wp:extent cx="560070" cy="431800"/>
            <wp:effectExtent l="0" t="0" r="0" b="0"/>
            <wp:wrapNone/>
            <wp:docPr id="85" name="Graphiqu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raphique 79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843"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52A4B622" wp14:editId="686E70D8">
                <wp:simplePos x="0" y="0"/>
                <wp:positionH relativeFrom="column">
                  <wp:posOffset>2242185</wp:posOffset>
                </wp:positionH>
                <wp:positionV relativeFrom="paragraph">
                  <wp:posOffset>17780</wp:posOffset>
                </wp:positionV>
                <wp:extent cx="3011805" cy="348615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1805" cy="348615"/>
                          <a:chOff x="406483" y="-36310"/>
                          <a:chExt cx="3012838" cy="348950"/>
                        </a:xfrm>
                      </wpg:grpSpPr>
                      <wps:wsp>
                        <wps:cNvPr id="82" name="Zone de texte 82"/>
                        <wps:cNvSpPr txBox="1"/>
                        <wps:spPr>
                          <a:xfrm>
                            <a:off x="406483" y="-17560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FA965" w14:textId="6D3ED46C" w:rsidR="00432A63" w:rsidRPr="00F13403" w:rsidRDefault="00490C13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231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Zone de texte 172"/>
                        <wps:cNvSpPr txBox="1"/>
                        <wps:spPr>
                          <a:xfrm>
                            <a:off x="2780511" y="-36310"/>
                            <a:ext cx="63881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712CC3" w14:textId="43F74ED2" w:rsidR="00432A63" w:rsidRPr="00F13403" w:rsidRDefault="00926D66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40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100" style="position:absolute;margin-left:176.55pt;margin-top:1.4pt;width:237.15pt;height:27.45pt;z-index:251553792;mso-width-relative:margin;mso-height-relative:margin" coordorigin="4064,-363" coordsize="30128,3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">
                <v:shape id="Zone de texte 82" o:spid="_x0000_s1101" type="#_x0000_t202" style="position:absolute;left:4064;top:-175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96FA965" w14:textId="6D3ED46C" w:rsidR="00432A63" w:rsidRPr="00F13403" w:rsidRDefault="00490C13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231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172" o:spid="_x0000_s1102" type="#_x0000_t202" style="position:absolute;left:27805;top:-363;width:6388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1E712CC3" w14:textId="43F74ED2" w:rsidR="00432A63" w:rsidRPr="00F13403" w:rsidRDefault="00926D66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40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0843" w:rsidRPr="00926D6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BBDE78E" wp14:editId="6FEBFF9C">
                <wp:simplePos x="0" y="0"/>
                <wp:positionH relativeFrom="column">
                  <wp:posOffset>5617845</wp:posOffset>
                </wp:positionH>
                <wp:positionV relativeFrom="paragraph">
                  <wp:posOffset>12700</wp:posOffset>
                </wp:positionV>
                <wp:extent cx="610235" cy="329565"/>
                <wp:effectExtent l="0" t="0" r="0" b="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D83B5" w14:textId="3C91BA65" w:rsidR="00926D66" w:rsidRPr="00F13403" w:rsidRDefault="00926D66" w:rsidP="00926D6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40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DE78E" id="Zone de texte 83" o:spid="_x0000_s1103" type="#_x0000_t202" style="position:absolute;margin-left:442.35pt;margin-top:1pt;width:48.05pt;height:25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" filled="f" stroked="f" strokeweight=".5pt">
                <v:textbox>
                  <w:txbxContent>
                    <w:p w14:paraId="37ED83B5" w14:textId="3C91BA65" w:rsidR="00926D66" w:rsidRPr="00F13403" w:rsidRDefault="00926D66" w:rsidP="00926D66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40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OE</w:t>
                      </w:r>
                    </w:p>
                  </w:txbxContent>
                </v:textbox>
              </v:shape>
            </w:pict>
          </mc:Fallback>
        </mc:AlternateContent>
      </w:r>
      <w:r w:rsidR="002D0843" w:rsidRPr="00926D66">
        <w:rPr>
          <w:noProof/>
          <w:lang w:bidi="fr-FR"/>
        </w:rPr>
        <w:drawing>
          <wp:anchor distT="0" distB="0" distL="114300" distR="114300" simplePos="0" relativeHeight="251841536" behindDoc="0" locked="0" layoutInCell="1" allowOverlap="1" wp14:anchorId="7382F62C" wp14:editId="6A023312">
            <wp:simplePos x="0" y="0"/>
            <wp:positionH relativeFrom="column">
              <wp:posOffset>5651500</wp:posOffset>
            </wp:positionH>
            <wp:positionV relativeFrom="paragraph">
              <wp:posOffset>280670</wp:posOffset>
            </wp:positionV>
            <wp:extent cx="482600" cy="447675"/>
            <wp:effectExtent l="0" t="0" r="0" b="0"/>
            <wp:wrapNone/>
            <wp:docPr id="76" name="Graphiqu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aphique 76"/>
                    <pic:cNvPicPr>
                      <a:picLocks noChangeAspect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E9AA4" w14:textId="36D276DA" w:rsidR="00B14BE0" w:rsidRPr="00B14BE0" w:rsidRDefault="00281133" w:rsidP="00B14BE0">
      <w:pPr>
        <w:rPr>
          <w:lang w:bidi="fr-FR"/>
        </w:rPr>
      </w:pPr>
      <w:r>
        <w:rPr>
          <w:noProof/>
          <w:sz w:val="22"/>
          <w:szCs w:val="22"/>
          <w:lang w:bidi="fr-FR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3B601EB8" wp14:editId="3383F880">
                <wp:simplePos x="0" y="0"/>
                <wp:positionH relativeFrom="column">
                  <wp:posOffset>1958340</wp:posOffset>
                </wp:positionH>
                <wp:positionV relativeFrom="paragraph">
                  <wp:posOffset>142875</wp:posOffset>
                </wp:positionV>
                <wp:extent cx="1231900" cy="1188720"/>
                <wp:effectExtent l="0" t="0" r="0" b="0"/>
                <wp:wrapNone/>
                <wp:docPr id="1141" name="Groupe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900" cy="1188720"/>
                          <a:chOff x="-156837" y="0"/>
                          <a:chExt cx="1576499" cy="1416082"/>
                        </a:xfrm>
                      </wpg:grpSpPr>
                      <pic:pic xmlns:pic="http://schemas.openxmlformats.org/drawingml/2006/picture">
                        <pic:nvPicPr>
                          <pic:cNvPr id="410" name="Graphique 410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045" y="0"/>
                            <a:ext cx="771302" cy="639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Zone de texte 411"/>
                        <wps:cNvSpPr txBox="1"/>
                        <wps:spPr>
                          <a:xfrm>
                            <a:off x="-156837" y="639445"/>
                            <a:ext cx="1576499" cy="776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DB75BF" w14:textId="77777777" w:rsidR="00A67F0A" w:rsidRPr="006E149E" w:rsidRDefault="00A67F0A" w:rsidP="00A67F0A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63A7DA" w:themeColor="accent6"/>
                                  <w:lang w:val="nl-NL"/>
                                </w:rPr>
                              </w:pPr>
                              <w:r w:rsidRPr="006E149E">
                                <w:rPr>
                                  <w:rFonts w:ascii="HELVETICA NEUE CONDENSED" w:hAnsi="HELVETICA NEUE CONDENSED"/>
                                  <w:color w:val="63A7DA" w:themeColor="accent6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01EB8" id="Groupe 1141" o:spid="_x0000_s1104" style="position:absolute;margin-left:154.2pt;margin-top:11.25pt;width:97pt;height:93.6pt;z-index:251570176;mso-width-relative:margin;mso-height-relative:margin" coordorigin="-1568" coordsize="15764,1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">
                <v:shape id="Graphique 410" o:spid="_x0000_s1105" type="#_x0000_t75" style="position:absolute;left:2420;width:7713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">
                  <v:imagedata r:id="rId101" o:title=""/>
                </v:shape>
                <v:shape id="Zone de texte 411" o:spid="_x0000_s1106" type="#_x0000_t202" style="position:absolute;left:-1568;top:6394;width:15764;height: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" filled="f" stroked="f" strokeweight=".5pt">
                  <v:textbox>
                    <w:txbxContent>
                      <w:p w14:paraId="04DB75BF" w14:textId="77777777" w:rsidR="00A67F0A" w:rsidRPr="006E149E" w:rsidRDefault="00A67F0A" w:rsidP="00A67F0A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63A7DA" w:themeColor="accent6"/>
                            <w:lang w:val="nl-NL"/>
                          </w:rPr>
                        </w:pPr>
                        <w:r w:rsidRPr="006E149E">
                          <w:rPr>
                            <w:rFonts w:ascii="HELVETICA NEUE CONDENSED" w:hAnsi="HELVETICA NEUE CONDENSED"/>
                            <w:color w:val="63A7DA" w:themeColor="accent6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585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06B6D3D" wp14:editId="20A924AA">
                <wp:simplePos x="0" y="0"/>
                <wp:positionH relativeFrom="column">
                  <wp:posOffset>11275858</wp:posOffset>
                </wp:positionH>
                <wp:positionV relativeFrom="paragraph">
                  <wp:posOffset>44450</wp:posOffset>
                </wp:positionV>
                <wp:extent cx="0" cy="168017"/>
                <wp:effectExtent l="0" t="0" r="38100" b="22860"/>
                <wp:wrapNone/>
                <wp:docPr id="96" name="Connecteur droi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01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640411" id="Connecteur droit 96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7.85pt,3.5pt" to="887.8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" strokecolor="#63a7da [3209]">
                <v:stroke dashstyle="dash"/>
              </v:line>
            </w:pict>
          </mc:Fallback>
        </mc:AlternateContent>
      </w:r>
      <w:r w:rsidR="009A585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4D64B7F" wp14:editId="2F8C4E4A">
                <wp:simplePos x="0" y="0"/>
                <wp:positionH relativeFrom="column">
                  <wp:posOffset>9110817</wp:posOffset>
                </wp:positionH>
                <wp:positionV relativeFrom="paragraph">
                  <wp:posOffset>62230</wp:posOffset>
                </wp:positionV>
                <wp:extent cx="9053" cy="149910"/>
                <wp:effectExtent l="0" t="0" r="29210" b="21590"/>
                <wp:wrapNone/>
                <wp:docPr id="95" name="Connecteur droi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53" cy="14991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AC6B9" id="Connecteur droit 95" o:spid="_x0000_s1026" style="position:absolute;flip:x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7.4pt,4.9pt" to="718.1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" strokecolor="#63a7da [3209]">
                <v:stroke dashstyle="dash"/>
              </v:line>
            </w:pict>
          </mc:Fallback>
        </mc:AlternateContent>
      </w:r>
      <w:r w:rsidR="009A585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CA1C6DC" wp14:editId="48F3675A">
                <wp:simplePos x="0" y="0"/>
                <wp:positionH relativeFrom="column">
                  <wp:posOffset>9112312</wp:posOffset>
                </wp:positionH>
                <wp:positionV relativeFrom="paragraph">
                  <wp:posOffset>53573</wp:posOffset>
                </wp:positionV>
                <wp:extent cx="2154725" cy="0"/>
                <wp:effectExtent l="0" t="0" r="0" b="0"/>
                <wp:wrapNone/>
                <wp:docPr id="94" name="Connecteur droi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472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9B80CA" id="Connecteur droit 94" o:spid="_x0000_s1026" style="position:absolute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7.5pt,4.2pt" to="887.1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" strokecolor="#63a7da [3209]">
                <v:stroke dashstyle="dash"/>
              </v:line>
            </w:pict>
          </mc:Fallback>
        </mc:AlternateContent>
      </w:r>
      <w:r w:rsidR="002D0843" w:rsidRPr="002D084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FCDECAB" wp14:editId="021BCC14">
                <wp:simplePos x="0" y="0"/>
                <wp:positionH relativeFrom="column">
                  <wp:posOffset>4582581</wp:posOffset>
                </wp:positionH>
                <wp:positionV relativeFrom="paragraph">
                  <wp:posOffset>62520</wp:posOffset>
                </wp:positionV>
                <wp:extent cx="597529" cy="561315"/>
                <wp:effectExtent l="0" t="0" r="12700" b="10795"/>
                <wp:wrapNone/>
                <wp:docPr id="195" name="Ellips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29" cy="561315"/>
                        </a:xfrm>
                        <a:prstGeom prst="ellipse">
                          <a:avLst/>
                        </a:prstGeom>
                        <a:blipFill>
                          <a:blip r:embed="rId102">
                            <a:extLs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rgbClr val="63A7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A71F4" id="Ellipse 195" o:spid="_x0000_s1026" style="position:absolute;margin-left:360.85pt;margin-top:4.9pt;width:47.05pt;height:44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" strokecolor="#63a7da" strokeweight="1pt">
                <v:fill r:id="rId104" o:title="" recolor="t" rotate="t" type="frame"/>
                <v:stroke joinstyle="miter"/>
              </v:oval>
            </w:pict>
          </mc:Fallback>
        </mc:AlternateContent>
      </w:r>
    </w:p>
    <w:p w14:paraId="5698E056" w14:textId="44097E30" w:rsidR="00B14BE0" w:rsidRDefault="004A56E4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8893C82" wp14:editId="0CADCFFC">
                <wp:simplePos x="0" y="0"/>
                <wp:positionH relativeFrom="column">
                  <wp:posOffset>10783570</wp:posOffset>
                </wp:positionH>
                <wp:positionV relativeFrom="paragraph">
                  <wp:posOffset>27142</wp:posOffset>
                </wp:positionV>
                <wp:extent cx="856615" cy="514350"/>
                <wp:effectExtent l="0" t="0" r="19685" b="19050"/>
                <wp:wrapNone/>
                <wp:docPr id="92" name="El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544762" w14:textId="32153151" w:rsidR="004A56E4" w:rsidRPr="00E8742B" w:rsidRDefault="004A56E4" w:rsidP="004A56E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2 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93C82" id="Ellipse 92" o:spid="_x0000_s1107" style="position:absolute;margin-left:849.1pt;margin-top:2.15pt;width:67.45pt;height:40.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" fillcolor="#63a7da" strokecolor="#63a7da" strokeweight="1pt">
                <v:stroke joinstyle="miter"/>
                <v:textbox>
                  <w:txbxContent>
                    <w:p w14:paraId="4F544762" w14:textId="32153151" w:rsidR="004A56E4" w:rsidRPr="00E8742B" w:rsidRDefault="004A56E4" w:rsidP="004A56E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2 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0F54CD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9498E79" wp14:editId="71017B38">
                <wp:simplePos x="0" y="0"/>
                <wp:positionH relativeFrom="column">
                  <wp:posOffset>8685486</wp:posOffset>
                </wp:positionH>
                <wp:positionV relativeFrom="paragraph">
                  <wp:posOffset>11985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4146B48D" w:rsidR="00DD3AC6" w:rsidRPr="00E8742B" w:rsidRDefault="004A56E4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203</w:t>
                            </w:r>
                            <w:r w:rsidR="00820705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108" style="position:absolute;margin-left:683.9pt;margin-top:.95pt;width:67.45pt;height:40.5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" fillcolor="#63a7da" strokecolor="#63a7da" strokeweight="1pt">
                <v:stroke joinstyle="miter"/>
                <v:textbox>
                  <w:txbxContent>
                    <w:p w14:paraId="1FB229A2" w14:textId="4146B48D" w:rsidR="00DD3AC6" w:rsidRPr="00E8742B" w:rsidRDefault="004A56E4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203</w:t>
                      </w:r>
                      <w:r w:rsidR="00820705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</w:p>
    <w:p w14:paraId="40AEA280" w14:textId="40F4512F" w:rsidR="00B14BE0" w:rsidRPr="00B14BE0" w:rsidRDefault="004A56E4" w:rsidP="00B14BE0">
      <w:pPr>
        <w:tabs>
          <w:tab w:val="left" w:pos="2300"/>
        </w:tabs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7DB5788" wp14:editId="26FF11E5">
                <wp:simplePos x="0" y="0"/>
                <wp:positionH relativeFrom="column">
                  <wp:posOffset>10375271</wp:posOffset>
                </wp:positionH>
                <wp:positionV relativeFrom="paragraph">
                  <wp:posOffset>377913</wp:posOffset>
                </wp:positionV>
                <wp:extent cx="1768050" cy="353055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50" cy="35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3B592" w14:textId="31E8D9C5" w:rsidR="004A56E4" w:rsidRPr="00B04CE8" w:rsidRDefault="004A56E4" w:rsidP="004A56E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IFAPME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B5788" id="Zone de texte 93" o:spid="_x0000_s1109" type="#_x0000_t202" style="position:absolute;margin-left:816.95pt;margin-top:29.75pt;width:139.2pt;height:27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" filled="f" stroked="f" strokeweight=".5pt">
                <v:textbox>
                  <w:txbxContent>
                    <w:p w14:paraId="2D73B592" w14:textId="31E8D9C5" w:rsidR="004A56E4" w:rsidRPr="00B04CE8" w:rsidRDefault="004A56E4" w:rsidP="004A56E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IFAPME</w:t>
                      </w:r>
                    </w:p>
                  </w:txbxContent>
                </v:textbox>
              </v:shape>
            </w:pict>
          </mc:Fallback>
        </mc:AlternateContent>
      </w:r>
      <w:r w:rsidR="002D0843" w:rsidRPr="002D084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F265168" wp14:editId="4AEDDC08">
                <wp:simplePos x="0" y="0"/>
                <wp:positionH relativeFrom="column">
                  <wp:posOffset>4157131</wp:posOffset>
                </wp:positionH>
                <wp:positionV relativeFrom="paragraph">
                  <wp:posOffset>341920</wp:posOffset>
                </wp:positionV>
                <wp:extent cx="1441123" cy="623570"/>
                <wp:effectExtent l="0" t="0" r="0" b="508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123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48DFC5" w14:textId="77777777" w:rsidR="002D0843" w:rsidRPr="002D0843" w:rsidRDefault="002D0843" w:rsidP="002D0843">
                            <w:pPr>
                              <w:jc w:val="center"/>
                              <w:rPr>
                                <w:rFonts w:ascii="HELVETICA NEUE CONDENSED" w:hAnsi="HELVETICA NEUE CONDENSED"/>
                                <w:b/>
                                <w:bCs/>
                                <w:color w:val="63A7DA" w:themeColor="accent6"/>
                                <w:sz w:val="16"/>
                                <w:szCs w:val="16"/>
                              </w:rPr>
                            </w:pPr>
                            <w:r w:rsidRPr="002D0843">
                              <w:rPr>
                                <w:rFonts w:ascii="HELVETICA NEUE CONDENSED" w:hAnsi="HELVETICA NEUE CONDENSED"/>
                                <w:color w:val="63A7DA" w:themeColor="accent6"/>
                                <w:sz w:val="16"/>
                                <w:szCs w:val="16"/>
                              </w:rPr>
                              <w:t>ACTIVITÉS DE SERVICES ADMINISTRATIFS ET DE SOUTIEN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65168" id="Zone de texte 197" o:spid="_x0000_s1110" type="#_x0000_t202" style="position:absolute;margin-left:327.35pt;margin-top:26.9pt;width:113.45pt;height:49.1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" filled="f" stroked="f" strokeweight=".5pt">
                <v:textbox>
                  <w:txbxContent>
                    <w:p w14:paraId="7C48DFC5" w14:textId="77777777" w:rsidR="002D0843" w:rsidRPr="002D0843" w:rsidRDefault="002D0843" w:rsidP="002D0843">
                      <w:pPr>
                        <w:jc w:val="center"/>
                        <w:rPr>
                          <w:rFonts w:ascii="HELVETICA NEUE CONDENSED" w:hAnsi="HELVETICA NEUE CONDENSED"/>
                          <w:b/>
                          <w:bCs/>
                          <w:color w:val="63A7DA" w:themeColor="accent6"/>
                          <w:sz w:val="16"/>
                          <w:szCs w:val="16"/>
                        </w:rPr>
                      </w:pPr>
                      <w:r w:rsidRPr="002D0843">
                        <w:rPr>
                          <w:rFonts w:ascii="HELVETICA NEUE CONDENSED" w:hAnsi="HELVETICA NEUE CONDENSED"/>
                          <w:color w:val="63A7DA" w:themeColor="accent6"/>
                          <w:sz w:val="16"/>
                          <w:szCs w:val="16"/>
                        </w:rPr>
                        <w:t>ACTIVITÉS DE SERVICES ADMINISTRATIFS ET DE SOUTIEN</w:t>
                      </w:r>
                    </w:p>
                  </w:txbxContent>
                </v:textbox>
              </v:shape>
            </w:pict>
          </mc:Fallback>
        </mc:AlternateContent>
      </w:r>
      <w:r w:rsidR="00B14BE0">
        <w:rPr>
          <w:lang w:bidi="fr-FR"/>
        </w:rPr>
        <w:tab/>
      </w:r>
    </w:p>
    <w:sectPr w:rsidR="00B14BE0" w:rsidRPr="00B14BE0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F0268" w14:textId="77777777" w:rsidR="003A19DC" w:rsidRDefault="003A19DC" w:rsidP="0063464B">
      <w:r>
        <w:separator/>
      </w:r>
    </w:p>
  </w:endnote>
  <w:endnote w:type="continuationSeparator" w:id="0">
    <w:p w14:paraId="14E3B3E1" w14:textId="77777777" w:rsidR="003A19DC" w:rsidRDefault="003A19DC" w:rsidP="0063464B">
      <w:r>
        <w:continuationSeparator/>
      </w:r>
    </w:p>
  </w:endnote>
  <w:endnote w:type="continuationNotice" w:id="1">
    <w:p w14:paraId="6CC864E7" w14:textId="77777777" w:rsidR="003A19DC" w:rsidRDefault="003A19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E1804" w14:textId="77777777" w:rsidR="003A19DC" w:rsidRDefault="003A19DC" w:rsidP="0063464B">
      <w:r>
        <w:separator/>
      </w:r>
    </w:p>
  </w:footnote>
  <w:footnote w:type="continuationSeparator" w:id="0">
    <w:p w14:paraId="1C706468" w14:textId="77777777" w:rsidR="003A19DC" w:rsidRDefault="003A19DC" w:rsidP="0063464B">
      <w:r>
        <w:continuationSeparator/>
      </w:r>
    </w:p>
  </w:footnote>
  <w:footnote w:type="continuationNotice" w:id="1">
    <w:p w14:paraId="142E3D28" w14:textId="77777777" w:rsidR="003A19DC" w:rsidRDefault="003A19D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9" type="#_x0000_t75" alt="Homme" style="width:5.7pt;height:9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79D5FE7"/>
    <w:multiLevelType w:val="hybridMultilevel"/>
    <w:tmpl w:val="63ECF532"/>
    <w:lvl w:ilvl="0" w:tplc="3EF6E96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6586D"/>
    <w:multiLevelType w:val="hybridMultilevel"/>
    <w:tmpl w:val="44BE7BD4"/>
    <w:lvl w:ilvl="0" w:tplc="FA148BC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11980021">
    <w:abstractNumId w:val="1"/>
  </w:num>
  <w:num w:numId="2" w16cid:durableId="1908958863">
    <w:abstractNumId w:val="0"/>
  </w:num>
  <w:num w:numId="3" w16cid:durableId="1833835256">
    <w:abstractNumId w:val="3"/>
  </w:num>
  <w:num w:numId="4" w16cid:durableId="1410299935">
    <w:abstractNumId w:val="5"/>
  </w:num>
  <w:num w:numId="5" w16cid:durableId="811823089">
    <w:abstractNumId w:val="4"/>
  </w:num>
  <w:num w:numId="6" w16cid:durableId="977297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12244"/>
    <w:rsid w:val="0001549A"/>
    <w:rsid w:val="00015E15"/>
    <w:rsid w:val="000167B3"/>
    <w:rsid w:val="00021DD5"/>
    <w:rsid w:val="000247A1"/>
    <w:rsid w:val="00026609"/>
    <w:rsid w:val="000304DA"/>
    <w:rsid w:val="00032CFB"/>
    <w:rsid w:val="00033400"/>
    <w:rsid w:val="00033ECD"/>
    <w:rsid w:val="00036493"/>
    <w:rsid w:val="00044C2E"/>
    <w:rsid w:val="00046281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57DB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1EAC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54C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5154"/>
    <w:rsid w:val="00116347"/>
    <w:rsid w:val="001165B6"/>
    <w:rsid w:val="00117683"/>
    <w:rsid w:val="00120B73"/>
    <w:rsid w:val="00121489"/>
    <w:rsid w:val="00122551"/>
    <w:rsid w:val="0012438A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462"/>
    <w:rsid w:val="00154BC8"/>
    <w:rsid w:val="001554D7"/>
    <w:rsid w:val="001574CA"/>
    <w:rsid w:val="00165B27"/>
    <w:rsid w:val="00171086"/>
    <w:rsid w:val="00174FEC"/>
    <w:rsid w:val="00177086"/>
    <w:rsid w:val="00192B91"/>
    <w:rsid w:val="001930E4"/>
    <w:rsid w:val="0019347B"/>
    <w:rsid w:val="00193CE7"/>
    <w:rsid w:val="00193F59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B6023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02F4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35C5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2536"/>
    <w:rsid w:val="0024339E"/>
    <w:rsid w:val="00243CEE"/>
    <w:rsid w:val="002443B5"/>
    <w:rsid w:val="00245829"/>
    <w:rsid w:val="002461C7"/>
    <w:rsid w:val="00246C9E"/>
    <w:rsid w:val="0024786E"/>
    <w:rsid w:val="002576B5"/>
    <w:rsid w:val="002601C0"/>
    <w:rsid w:val="002644B0"/>
    <w:rsid w:val="002664C0"/>
    <w:rsid w:val="0027350F"/>
    <w:rsid w:val="0027425A"/>
    <w:rsid w:val="00274EA0"/>
    <w:rsid w:val="00281133"/>
    <w:rsid w:val="00283735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13E"/>
    <w:rsid w:val="002C4DB8"/>
    <w:rsid w:val="002D0843"/>
    <w:rsid w:val="002D374E"/>
    <w:rsid w:val="002D537D"/>
    <w:rsid w:val="002D56CE"/>
    <w:rsid w:val="002D6E60"/>
    <w:rsid w:val="002D74B7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470C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04A0"/>
    <w:rsid w:val="00322EEA"/>
    <w:rsid w:val="00323882"/>
    <w:rsid w:val="00323B64"/>
    <w:rsid w:val="003242F6"/>
    <w:rsid w:val="00324D48"/>
    <w:rsid w:val="003306CE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08ED"/>
    <w:rsid w:val="003615CE"/>
    <w:rsid w:val="003636D5"/>
    <w:rsid w:val="003653D6"/>
    <w:rsid w:val="00365F54"/>
    <w:rsid w:val="003679A8"/>
    <w:rsid w:val="00370731"/>
    <w:rsid w:val="003724F6"/>
    <w:rsid w:val="00373F97"/>
    <w:rsid w:val="00374B16"/>
    <w:rsid w:val="00377D51"/>
    <w:rsid w:val="003810E7"/>
    <w:rsid w:val="00384651"/>
    <w:rsid w:val="00384983"/>
    <w:rsid w:val="00384B54"/>
    <w:rsid w:val="00384E46"/>
    <w:rsid w:val="003850E2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9DC"/>
    <w:rsid w:val="003A1F5D"/>
    <w:rsid w:val="003A2C0C"/>
    <w:rsid w:val="003A2DA2"/>
    <w:rsid w:val="003A46C8"/>
    <w:rsid w:val="003B0D81"/>
    <w:rsid w:val="003B1EC6"/>
    <w:rsid w:val="003B475F"/>
    <w:rsid w:val="003B633A"/>
    <w:rsid w:val="003B7DE5"/>
    <w:rsid w:val="003C266E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8C5"/>
    <w:rsid w:val="003E6DBE"/>
    <w:rsid w:val="003E75E0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6D4F"/>
    <w:rsid w:val="00447495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3A04"/>
    <w:rsid w:val="004653F9"/>
    <w:rsid w:val="00465DB0"/>
    <w:rsid w:val="00470C1D"/>
    <w:rsid w:val="00471F62"/>
    <w:rsid w:val="004737ED"/>
    <w:rsid w:val="0047382B"/>
    <w:rsid w:val="004746A5"/>
    <w:rsid w:val="00475420"/>
    <w:rsid w:val="00477952"/>
    <w:rsid w:val="004804D2"/>
    <w:rsid w:val="00481D59"/>
    <w:rsid w:val="004854C3"/>
    <w:rsid w:val="00490B4D"/>
    <w:rsid w:val="00490C13"/>
    <w:rsid w:val="00493ADE"/>
    <w:rsid w:val="00497F24"/>
    <w:rsid w:val="004A0CB3"/>
    <w:rsid w:val="004A3B7D"/>
    <w:rsid w:val="004A42EE"/>
    <w:rsid w:val="004A4E15"/>
    <w:rsid w:val="004A56E4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0BAA"/>
    <w:rsid w:val="0050223A"/>
    <w:rsid w:val="00503E9D"/>
    <w:rsid w:val="00506892"/>
    <w:rsid w:val="00506CE3"/>
    <w:rsid w:val="005077B9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2B8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B7F3A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6F5C"/>
    <w:rsid w:val="005F70E4"/>
    <w:rsid w:val="006016CF"/>
    <w:rsid w:val="006029B2"/>
    <w:rsid w:val="00602C84"/>
    <w:rsid w:val="00603F37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092"/>
    <w:rsid w:val="00684228"/>
    <w:rsid w:val="0069702F"/>
    <w:rsid w:val="006977DF"/>
    <w:rsid w:val="00697EFD"/>
    <w:rsid w:val="006A0F41"/>
    <w:rsid w:val="006A2910"/>
    <w:rsid w:val="006A2B65"/>
    <w:rsid w:val="006A3589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149E"/>
    <w:rsid w:val="006E425C"/>
    <w:rsid w:val="006E6AB5"/>
    <w:rsid w:val="006F1741"/>
    <w:rsid w:val="006F4478"/>
    <w:rsid w:val="006F5D00"/>
    <w:rsid w:val="006F6B41"/>
    <w:rsid w:val="006F6EE0"/>
    <w:rsid w:val="006F6F9C"/>
    <w:rsid w:val="00700EAE"/>
    <w:rsid w:val="0070308B"/>
    <w:rsid w:val="00703DA5"/>
    <w:rsid w:val="00706C1B"/>
    <w:rsid w:val="00710BF9"/>
    <w:rsid w:val="00711F80"/>
    <w:rsid w:val="00716056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13F8"/>
    <w:rsid w:val="00752557"/>
    <w:rsid w:val="00756079"/>
    <w:rsid w:val="00756C68"/>
    <w:rsid w:val="00760806"/>
    <w:rsid w:val="0076255B"/>
    <w:rsid w:val="007656EA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37CE"/>
    <w:rsid w:val="00797B93"/>
    <w:rsid w:val="007A46F8"/>
    <w:rsid w:val="007A5132"/>
    <w:rsid w:val="007A6739"/>
    <w:rsid w:val="007B5BD4"/>
    <w:rsid w:val="007B698F"/>
    <w:rsid w:val="007C076A"/>
    <w:rsid w:val="007C0E7F"/>
    <w:rsid w:val="007C0F06"/>
    <w:rsid w:val="007C20A3"/>
    <w:rsid w:val="007C35FF"/>
    <w:rsid w:val="007C6332"/>
    <w:rsid w:val="007C6D05"/>
    <w:rsid w:val="007C7DC3"/>
    <w:rsid w:val="007D132F"/>
    <w:rsid w:val="007D1C3A"/>
    <w:rsid w:val="007D2077"/>
    <w:rsid w:val="007D585B"/>
    <w:rsid w:val="007D6BC7"/>
    <w:rsid w:val="007E03B8"/>
    <w:rsid w:val="007E0DF3"/>
    <w:rsid w:val="007E1318"/>
    <w:rsid w:val="007E2DFA"/>
    <w:rsid w:val="007E7A96"/>
    <w:rsid w:val="007F2445"/>
    <w:rsid w:val="007F423C"/>
    <w:rsid w:val="007F56F4"/>
    <w:rsid w:val="007F5817"/>
    <w:rsid w:val="007F61F1"/>
    <w:rsid w:val="007F77C0"/>
    <w:rsid w:val="007F7ABE"/>
    <w:rsid w:val="0080422D"/>
    <w:rsid w:val="00806FA2"/>
    <w:rsid w:val="008070D6"/>
    <w:rsid w:val="00810DF7"/>
    <w:rsid w:val="00811778"/>
    <w:rsid w:val="00814303"/>
    <w:rsid w:val="00814DD2"/>
    <w:rsid w:val="00816199"/>
    <w:rsid w:val="0081659E"/>
    <w:rsid w:val="00820705"/>
    <w:rsid w:val="00820E9B"/>
    <w:rsid w:val="00826F73"/>
    <w:rsid w:val="008322EC"/>
    <w:rsid w:val="00832373"/>
    <w:rsid w:val="00837020"/>
    <w:rsid w:val="00842677"/>
    <w:rsid w:val="00842CFD"/>
    <w:rsid w:val="008461F3"/>
    <w:rsid w:val="00846231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277"/>
    <w:rsid w:val="008E5623"/>
    <w:rsid w:val="008E64BD"/>
    <w:rsid w:val="008F1019"/>
    <w:rsid w:val="008F1F4A"/>
    <w:rsid w:val="0090235F"/>
    <w:rsid w:val="009023A1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6D66"/>
    <w:rsid w:val="00927175"/>
    <w:rsid w:val="009272B8"/>
    <w:rsid w:val="009278BB"/>
    <w:rsid w:val="00940155"/>
    <w:rsid w:val="00940BA8"/>
    <w:rsid w:val="00943CC3"/>
    <w:rsid w:val="00945DB5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7649C"/>
    <w:rsid w:val="009805E9"/>
    <w:rsid w:val="00980A4D"/>
    <w:rsid w:val="00983AC1"/>
    <w:rsid w:val="00990811"/>
    <w:rsid w:val="009A23E7"/>
    <w:rsid w:val="009A2D8A"/>
    <w:rsid w:val="009A5852"/>
    <w:rsid w:val="009A7468"/>
    <w:rsid w:val="009B16AA"/>
    <w:rsid w:val="009B28A7"/>
    <w:rsid w:val="009B6F84"/>
    <w:rsid w:val="009B7F4D"/>
    <w:rsid w:val="009C4E80"/>
    <w:rsid w:val="009D3E65"/>
    <w:rsid w:val="009D684D"/>
    <w:rsid w:val="009E5386"/>
    <w:rsid w:val="009F3A5C"/>
    <w:rsid w:val="009F439D"/>
    <w:rsid w:val="009F7ED1"/>
    <w:rsid w:val="00A01A66"/>
    <w:rsid w:val="00A02C9D"/>
    <w:rsid w:val="00A055D4"/>
    <w:rsid w:val="00A06C36"/>
    <w:rsid w:val="00A10082"/>
    <w:rsid w:val="00A111BA"/>
    <w:rsid w:val="00A161F0"/>
    <w:rsid w:val="00A16CC8"/>
    <w:rsid w:val="00A17589"/>
    <w:rsid w:val="00A22D44"/>
    <w:rsid w:val="00A24434"/>
    <w:rsid w:val="00A25BA2"/>
    <w:rsid w:val="00A25CE7"/>
    <w:rsid w:val="00A260A2"/>
    <w:rsid w:val="00A263EE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4745A"/>
    <w:rsid w:val="00A50EA7"/>
    <w:rsid w:val="00A6092E"/>
    <w:rsid w:val="00A60986"/>
    <w:rsid w:val="00A6148C"/>
    <w:rsid w:val="00A62EF6"/>
    <w:rsid w:val="00A645AF"/>
    <w:rsid w:val="00A64710"/>
    <w:rsid w:val="00A6575F"/>
    <w:rsid w:val="00A65C97"/>
    <w:rsid w:val="00A67F0A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84C50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4CE8"/>
    <w:rsid w:val="00B06520"/>
    <w:rsid w:val="00B11133"/>
    <w:rsid w:val="00B119F5"/>
    <w:rsid w:val="00B12E7A"/>
    <w:rsid w:val="00B14BE0"/>
    <w:rsid w:val="00B16C0D"/>
    <w:rsid w:val="00B2027D"/>
    <w:rsid w:val="00B2036E"/>
    <w:rsid w:val="00B20F53"/>
    <w:rsid w:val="00B2250C"/>
    <w:rsid w:val="00B30861"/>
    <w:rsid w:val="00B33A88"/>
    <w:rsid w:val="00B33AEE"/>
    <w:rsid w:val="00B33BC9"/>
    <w:rsid w:val="00B3761E"/>
    <w:rsid w:val="00B41645"/>
    <w:rsid w:val="00B4177E"/>
    <w:rsid w:val="00B43415"/>
    <w:rsid w:val="00B44396"/>
    <w:rsid w:val="00B44F85"/>
    <w:rsid w:val="00B452A4"/>
    <w:rsid w:val="00B47424"/>
    <w:rsid w:val="00B55B0E"/>
    <w:rsid w:val="00B5672C"/>
    <w:rsid w:val="00B57714"/>
    <w:rsid w:val="00B57BEB"/>
    <w:rsid w:val="00B61D84"/>
    <w:rsid w:val="00B62942"/>
    <w:rsid w:val="00B64576"/>
    <w:rsid w:val="00B64C1C"/>
    <w:rsid w:val="00B6723D"/>
    <w:rsid w:val="00B717C4"/>
    <w:rsid w:val="00B748C9"/>
    <w:rsid w:val="00B8006D"/>
    <w:rsid w:val="00B82F5E"/>
    <w:rsid w:val="00B836AA"/>
    <w:rsid w:val="00B8385C"/>
    <w:rsid w:val="00B857CF"/>
    <w:rsid w:val="00B872B9"/>
    <w:rsid w:val="00B914E3"/>
    <w:rsid w:val="00B93B8F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F3E7F"/>
    <w:rsid w:val="00C0555A"/>
    <w:rsid w:val="00C1193B"/>
    <w:rsid w:val="00C12EAC"/>
    <w:rsid w:val="00C13DAA"/>
    <w:rsid w:val="00C14AF6"/>
    <w:rsid w:val="00C17F7C"/>
    <w:rsid w:val="00C2116F"/>
    <w:rsid w:val="00C23867"/>
    <w:rsid w:val="00C26D21"/>
    <w:rsid w:val="00C33C1E"/>
    <w:rsid w:val="00C432CA"/>
    <w:rsid w:val="00C4618E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772C6"/>
    <w:rsid w:val="00C86195"/>
    <w:rsid w:val="00C869B3"/>
    <w:rsid w:val="00C87B26"/>
    <w:rsid w:val="00C90B7E"/>
    <w:rsid w:val="00C91027"/>
    <w:rsid w:val="00C922F1"/>
    <w:rsid w:val="00C94146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C6428"/>
    <w:rsid w:val="00CD67E5"/>
    <w:rsid w:val="00CE05AF"/>
    <w:rsid w:val="00CE1245"/>
    <w:rsid w:val="00CE3A2B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35EAC"/>
    <w:rsid w:val="00D4489D"/>
    <w:rsid w:val="00D512A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83D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67096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1C38"/>
    <w:rsid w:val="00E9460C"/>
    <w:rsid w:val="00EA107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E49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D6C1D"/>
    <w:rsid w:val="00ED75F1"/>
    <w:rsid w:val="00EE1949"/>
    <w:rsid w:val="00EE4563"/>
    <w:rsid w:val="00EE5094"/>
    <w:rsid w:val="00EE7954"/>
    <w:rsid w:val="00EF26FC"/>
    <w:rsid w:val="00EF2B57"/>
    <w:rsid w:val="00EF50CD"/>
    <w:rsid w:val="00EF5A7E"/>
    <w:rsid w:val="00F0208A"/>
    <w:rsid w:val="00F020CD"/>
    <w:rsid w:val="00F060C5"/>
    <w:rsid w:val="00F068B9"/>
    <w:rsid w:val="00F06C96"/>
    <w:rsid w:val="00F07635"/>
    <w:rsid w:val="00F07B0F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1623"/>
    <w:rsid w:val="00F5375D"/>
    <w:rsid w:val="00F53CBC"/>
    <w:rsid w:val="00F54324"/>
    <w:rsid w:val="00F57166"/>
    <w:rsid w:val="00F576BD"/>
    <w:rsid w:val="00F57F7F"/>
    <w:rsid w:val="00F62ECA"/>
    <w:rsid w:val="00F72355"/>
    <w:rsid w:val="00F732AA"/>
    <w:rsid w:val="00F76CD6"/>
    <w:rsid w:val="00F77FBA"/>
    <w:rsid w:val="00F812AA"/>
    <w:rsid w:val="00F86EE3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0A1"/>
    <w:rsid w:val="00FA5F70"/>
    <w:rsid w:val="00FB139B"/>
    <w:rsid w:val="00FB1848"/>
    <w:rsid w:val="00FB1F1B"/>
    <w:rsid w:val="00FB3149"/>
    <w:rsid w:val="00FB610E"/>
    <w:rsid w:val="00FC03E6"/>
    <w:rsid w:val="00FC06D3"/>
    <w:rsid w:val="00FC3724"/>
    <w:rsid w:val="00FD0A94"/>
    <w:rsid w:val="00FD0A9D"/>
    <w:rsid w:val="00FD24EC"/>
    <w:rsid w:val="00FD7158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0.svg"/><Relationship Id="rId21" Type="http://schemas.openxmlformats.org/officeDocument/2006/relationships/image" Target="media/image10.svg"/><Relationship Id="rId42" Type="http://schemas.openxmlformats.org/officeDocument/2006/relationships/image" Target="media/image22.png"/><Relationship Id="rId47" Type="http://schemas.openxmlformats.org/officeDocument/2006/relationships/image" Target="media/image27.svg"/><Relationship Id="rId63" Type="http://schemas.openxmlformats.org/officeDocument/2006/relationships/diagramData" Target="diagrams/data2.xml"/><Relationship Id="rId68" Type="http://schemas.openxmlformats.org/officeDocument/2006/relationships/image" Target="media/image35.png"/><Relationship Id="rId84" Type="http://schemas.openxmlformats.org/officeDocument/2006/relationships/image" Target="media/image460.emf"/><Relationship Id="rId89" Type="http://schemas.openxmlformats.org/officeDocument/2006/relationships/image" Target="media/image48.svg"/><Relationship Id="rId16" Type="http://schemas.openxmlformats.org/officeDocument/2006/relationships/image" Target="media/image5.png"/><Relationship Id="rId11" Type="http://schemas.openxmlformats.org/officeDocument/2006/relationships/image" Target="media/image2.png"/><Relationship Id="rId32" Type="http://schemas.openxmlformats.org/officeDocument/2006/relationships/diagramLayout" Target="diagrams/layout1.xml"/><Relationship Id="rId37" Type="http://schemas.openxmlformats.org/officeDocument/2006/relationships/image" Target="media/image17.svg"/><Relationship Id="rId58" Type="http://schemas.openxmlformats.org/officeDocument/2006/relationships/image" Target="media/image330.svg"/><Relationship Id="rId74" Type="http://schemas.openxmlformats.org/officeDocument/2006/relationships/image" Target="media/image41.png"/><Relationship Id="rId79" Type="http://schemas.microsoft.com/office/2007/relationships/diagramDrawing" Target="diagrams/drawing3.xml"/><Relationship Id="rId102" Type="http://schemas.openxmlformats.org/officeDocument/2006/relationships/image" Target="media/image59.png"/><Relationship Id="rId5" Type="http://schemas.openxmlformats.org/officeDocument/2006/relationships/numbering" Target="numbering.xml"/><Relationship Id="rId90" Type="http://schemas.openxmlformats.org/officeDocument/2006/relationships/image" Target="media/image500.png"/><Relationship Id="rId95" Type="http://schemas.openxmlformats.org/officeDocument/2006/relationships/image" Target="media/image52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43" Type="http://schemas.openxmlformats.org/officeDocument/2006/relationships/image" Target="media/image23.svg"/><Relationship Id="rId48" Type="http://schemas.openxmlformats.org/officeDocument/2006/relationships/image" Target="media/image28.svg"/><Relationship Id="rId64" Type="http://schemas.openxmlformats.org/officeDocument/2006/relationships/diagramLayout" Target="diagrams/layout2.xml"/><Relationship Id="rId69" Type="http://schemas.openxmlformats.org/officeDocument/2006/relationships/image" Target="media/image36.svg"/><Relationship Id="rId80" Type="http://schemas.openxmlformats.org/officeDocument/2006/relationships/hyperlink" Target="http://www.bassinefe-hainautcentre.be/le-rapport-analytique-et-prospectif" TargetMode="External"/><Relationship Id="rId85" Type="http://schemas.openxmlformats.org/officeDocument/2006/relationships/image" Target="media/image45.png"/><Relationship Id="rId12" Type="http://schemas.openxmlformats.org/officeDocument/2006/relationships/image" Target="media/image3.svg"/><Relationship Id="rId17" Type="http://schemas.openxmlformats.org/officeDocument/2006/relationships/image" Target="media/image6.png"/><Relationship Id="rId25" Type="http://schemas.openxmlformats.org/officeDocument/2006/relationships/image" Target="media/image120.png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3.png"/><Relationship Id="rId67" Type="http://schemas.microsoft.com/office/2007/relationships/diagramDrawing" Target="diagrams/drawing2.xml"/><Relationship Id="rId103" Type="http://schemas.openxmlformats.org/officeDocument/2006/relationships/image" Target="media/image60.svg"/><Relationship Id="rId20" Type="http://schemas.openxmlformats.org/officeDocument/2006/relationships/image" Target="media/image9.png"/><Relationship Id="rId41" Type="http://schemas.openxmlformats.org/officeDocument/2006/relationships/image" Target="media/image21.svg"/><Relationship Id="rId62" Type="http://schemas.openxmlformats.org/officeDocument/2006/relationships/image" Target="media/image350.svg"/><Relationship Id="rId75" Type="http://schemas.openxmlformats.org/officeDocument/2006/relationships/diagramData" Target="diagrams/data3.xml"/><Relationship Id="rId83" Type="http://schemas.openxmlformats.org/officeDocument/2006/relationships/hyperlink" Target="http://www.bassinefe-hainautcentre.be/le-rapport-analytique-et-prospectif" TargetMode="External"/><Relationship Id="rId88" Type="http://schemas.openxmlformats.org/officeDocument/2006/relationships/image" Target="media/image47.png"/><Relationship Id="rId91" Type="http://schemas.openxmlformats.org/officeDocument/2006/relationships/image" Target="media/image510.svg"/><Relationship Id="rId96" Type="http://schemas.openxmlformats.org/officeDocument/2006/relationships/image" Target="media/image53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hainaut.formation-logistique.be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sv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20.png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diagramData" Target="diagrams/data1.xml"/><Relationship Id="rId44" Type="http://schemas.openxmlformats.org/officeDocument/2006/relationships/image" Target="media/image24.png"/><Relationship Id="rId52" Type="http://schemas.openxmlformats.org/officeDocument/2006/relationships/image" Target="media/image32.svg"/><Relationship Id="rId60" Type="http://schemas.openxmlformats.org/officeDocument/2006/relationships/image" Target="media/image34.svg"/><Relationship Id="rId65" Type="http://schemas.openxmlformats.org/officeDocument/2006/relationships/diagramQuickStyle" Target="diagrams/quickStyle2.xml"/><Relationship Id="rId73" Type="http://schemas.openxmlformats.org/officeDocument/2006/relationships/image" Target="media/image37.png"/><Relationship Id="rId78" Type="http://schemas.openxmlformats.org/officeDocument/2006/relationships/diagramColors" Target="diagrams/colors3.xml"/><Relationship Id="rId81" Type="http://schemas.openxmlformats.org/officeDocument/2006/relationships/image" Target="media/image44.emf"/><Relationship Id="rId86" Type="http://schemas.openxmlformats.org/officeDocument/2006/relationships/image" Target="media/image46.svg"/><Relationship Id="rId94" Type="http://schemas.openxmlformats.org/officeDocument/2006/relationships/image" Target="media/image54.png"/><Relationship Id="rId99" Type="http://schemas.openxmlformats.org/officeDocument/2006/relationships/image" Target="media/image57.png"/><Relationship Id="rId101" Type="http://schemas.openxmlformats.org/officeDocument/2006/relationships/image" Target="media/image6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19.svg"/><Relationship Id="rId34" Type="http://schemas.openxmlformats.org/officeDocument/2006/relationships/diagramColors" Target="diagrams/colors1.xml"/><Relationship Id="rId50" Type="http://schemas.openxmlformats.org/officeDocument/2006/relationships/image" Target="media/image30.svg"/><Relationship Id="rId55" Type="http://schemas.openxmlformats.org/officeDocument/2006/relationships/image" Target="media/image300.png"/><Relationship Id="rId76" Type="http://schemas.openxmlformats.org/officeDocument/2006/relationships/diagramLayout" Target="diagrams/layout3.xml"/><Relationship Id="rId97" Type="http://schemas.openxmlformats.org/officeDocument/2006/relationships/image" Target="media/image55.png"/><Relationship Id="rId104" Type="http://schemas.openxmlformats.org/officeDocument/2006/relationships/image" Target="media/image64.png"/><Relationship Id="rId7" Type="http://schemas.openxmlformats.org/officeDocument/2006/relationships/settings" Target="settings.xml"/><Relationship Id="rId71" Type="http://schemas.openxmlformats.org/officeDocument/2006/relationships/image" Target="media/image360.png"/><Relationship Id="rId92" Type="http://schemas.openxmlformats.org/officeDocument/2006/relationships/image" Target="media/image50.png"/><Relationship Id="rId2" Type="http://schemas.openxmlformats.org/officeDocument/2006/relationships/customXml" Target="../customXml/item2.xml"/><Relationship Id="rId29" Type="http://schemas.openxmlformats.org/officeDocument/2006/relationships/image" Target="media/image140.png"/><Relationship Id="rId24" Type="http://schemas.openxmlformats.org/officeDocument/2006/relationships/image" Target="media/image13.svg"/><Relationship Id="rId40" Type="http://schemas.openxmlformats.org/officeDocument/2006/relationships/image" Target="media/image20.png"/><Relationship Id="rId45" Type="http://schemas.openxmlformats.org/officeDocument/2006/relationships/image" Target="media/image25.svg"/><Relationship Id="rId66" Type="http://schemas.openxmlformats.org/officeDocument/2006/relationships/diagramColors" Target="diagrams/colors2.xml"/><Relationship Id="rId87" Type="http://schemas.openxmlformats.org/officeDocument/2006/relationships/image" Target="media/image49.png"/><Relationship Id="rId61" Type="http://schemas.openxmlformats.org/officeDocument/2006/relationships/image" Target="media/image340.png"/><Relationship Id="rId19" Type="http://schemas.openxmlformats.org/officeDocument/2006/relationships/image" Target="media/image8.svg"/><Relationship Id="rId14" Type="http://schemas.openxmlformats.org/officeDocument/2006/relationships/hyperlink" Target="https://www.ifapme.be/centre-de-formations/la-louviere" TargetMode="External"/><Relationship Id="rId30" Type="http://schemas.openxmlformats.org/officeDocument/2006/relationships/image" Target="media/image150.svg"/><Relationship Id="rId35" Type="http://schemas.microsoft.com/office/2007/relationships/diagramDrawing" Target="diagrams/drawing1.xml"/><Relationship Id="rId56" Type="http://schemas.openxmlformats.org/officeDocument/2006/relationships/image" Target="media/image310.svg"/><Relationship Id="rId77" Type="http://schemas.openxmlformats.org/officeDocument/2006/relationships/diagramQuickStyle" Target="diagrams/quickStyle3.xml"/><Relationship Id="rId100" Type="http://schemas.openxmlformats.org/officeDocument/2006/relationships/image" Target="media/image58.svg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72" Type="http://schemas.openxmlformats.org/officeDocument/2006/relationships/image" Target="media/image370.svg"/><Relationship Id="rId93" Type="http://schemas.openxmlformats.org/officeDocument/2006/relationships/image" Target="media/image51.svg"/><Relationship Id="rId98" Type="http://schemas.openxmlformats.org/officeDocument/2006/relationships/image" Target="media/image56.sv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svg"/><Relationship Id="rId1" Type="http://schemas.openxmlformats.org/officeDocument/2006/relationships/image" Target="../media/image38.png"/><Relationship Id="rId6" Type="http://schemas.openxmlformats.org/officeDocument/2006/relationships/image" Target="../media/image43.svg"/><Relationship Id="rId5" Type="http://schemas.openxmlformats.org/officeDocument/2006/relationships/image" Target="../media/image42.png"/><Relationship Id="rId4" Type="http://schemas.openxmlformats.org/officeDocument/2006/relationships/image" Target="../media/image41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svg"/><Relationship Id="rId1" Type="http://schemas.openxmlformats.org/officeDocument/2006/relationships/image" Target="../media/image38.png"/><Relationship Id="rId6" Type="http://schemas.openxmlformats.org/officeDocument/2006/relationships/image" Target="../media/image43.svg"/><Relationship Id="rId5" Type="http://schemas.openxmlformats.org/officeDocument/2006/relationships/image" Target="../media/image42.png"/><Relationship Id="rId4" Type="http://schemas.openxmlformats.org/officeDocument/2006/relationships/image" Target="../media/image41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BB3A48D-7957-47A3-B173-5809DE182DFC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F4EB53BF-65D8-4121-96F8-D45130B29869}" type="parTrans" cxnId="{DAE2D113-0D42-4C14-B111-B1F5AA388DD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A74FC99A-9BC8-4E0A-811A-DFD1F686A6A6}" type="sibTrans" cxnId="{DAE2D113-0D42-4C14-B111-B1F5AA388DDB}">
      <dgm:prSet/>
      <dgm:spPr/>
      <dgm:t>
        <a:bodyPr/>
        <a:lstStyle/>
        <a:p>
          <a:endParaRPr lang="fr-BE"/>
        </a:p>
      </dgm:t>
    </dgm:pt>
    <dgm:pt modelId="{78F8E69D-7D3E-427C-8396-F699F2812AC6}">
      <dgm:prSet/>
      <dgm:spPr/>
      <dgm:t>
        <a:bodyPr/>
        <a:lstStyle/>
        <a:p>
          <a:r>
            <a:rPr lang="fr-BE"/>
            <a:t>Foramtion pour adultes</a:t>
          </a:r>
        </a:p>
      </dgm:t>
    </dgm:pt>
    <dgm:pt modelId="{450CC8F5-29CE-48C2-9B9E-AB3259E11392}" type="parTrans" cxnId="{48AA1592-8965-4D8A-BD89-D550AA8803C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8A6380-7719-4552-9348-041070F8BD55}" type="sibTrans" cxnId="{48AA1592-8965-4D8A-BD89-D550AA8803CB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732EF4A4-E016-4AA1-ACA2-06D3358BD2F4}" type="pres">
      <dgm:prSet presAssocID="{F4EB53BF-65D8-4121-96F8-D45130B29869}" presName="Name13" presStyleLbl="parChTrans1D2" presStyleIdx="0" presStyleCnt="2"/>
      <dgm:spPr/>
    </dgm:pt>
    <dgm:pt modelId="{42C1694B-D45A-4E81-85E7-4E4AD9BED55C}" type="pres">
      <dgm:prSet presAssocID="{3BB3A48D-7957-47A3-B173-5809DE182DFC}" presName="childText" presStyleLbl="bgAcc1" presStyleIdx="0" presStyleCnt="2">
        <dgm:presLayoutVars>
          <dgm:bulletEnabled val="1"/>
        </dgm:presLayoutVars>
      </dgm:prSet>
      <dgm:spPr/>
    </dgm:pt>
    <dgm:pt modelId="{D6F7EB7E-B39D-4E6C-91B5-DF420C689897}" type="pres">
      <dgm:prSet presAssocID="{450CC8F5-29CE-48C2-9B9E-AB3259E11392}" presName="Name13" presStyleLbl="parChTrans1D2" presStyleIdx="1" presStyleCnt="2"/>
      <dgm:spPr/>
    </dgm:pt>
    <dgm:pt modelId="{F3B3F330-4552-4A27-8A87-C35E019AE677}" type="pres">
      <dgm:prSet presAssocID="{78F8E69D-7D3E-427C-8396-F699F2812AC6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9F81A510-B47E-46CA-832D-7E2FD816C980}" type="presOf" srcId="{F4EB53BF-65D8-4121-96F8-D45130B29869}" destId="{732EF4A4-E016-4AA1-ACA2-06D3358BD2F4}" srcOrd="0" destOrd="0" presId="urn:microsoft.com/office/officeart/2005/8/layout/hierarchy3"/>
    <dgm:cxn modelId="{DAE2D113-0D42-4C14-B111-B1F5AA388DDB}" srcId="{E1E31A27-682F-4524-8836-4107CDEC5323}" destId="{3BB3A48D-7957-47A3-B173-5809DE182DFC}" srcOrd="0" destOrd="0" parTransId="{F4EB53BF-65D8-4121-96F8-D45130B29869}" sibTransId="{A74FC99A-9BC8-4E0A-811A-DFD1F686A6A6}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F6E3611F-70DD-47B4-AF1F-B574CBA2B021}" type="presOf" srcId="{450CC8F5-29CE-48C2-9B9E-AB3259E11392}" destId="{D6F7EB7E-B39D-4E6C-91B5-DF420C689897}" srcOrd="0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8CD5E92E-5848-40E1-987B-A580087D3D28}" type="presOf" srcId="{3BB3A48D-7957-47A3-B173-5809DE182DFC}" destId="{42C1694B-D45A-4E81-85E7-4E4AD9BED55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48AA1592-8965-4D8A-BD89-D550AA8803CB}" srcId="{E1E31A27-682F-4524-8836-4107CDEC5323}" destId="{78F8E69D-7D3E-427C-8396-F699F2812AC6}" srcOrd="1" destOrd="0" parTransId="{450CC8F5-29CE-48C2-9B9E-AB3259E11392}" sibTransId="{968A6380-7719-4552-9348-041070F8BD55}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EF751AB4-9334-4531-A1B3-59322E1062B6}" type="presOf" srcId="{78F8E69D-7D3E-427C-8396-F699F2812AC6}" destId="{F3B3F330-4552-4A27-8A87-C35E019AE677}" srcOrd="0" destOrd="0" presId="urn:microsoft.com/office/officeart/2005/8/layout/hierarchy3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F4FA15DD-0E77-41FB-93E6-548E46B19906}" type="presParOf" srcId="{D9F353A7-6BA6-4618-9297-C380F5C53C3D}" destId="{732EF4A4-E016-4AA1-ACA2-06D3358BD2F4}" srcOrd="0" destOrd="0" presId="urn:microsoft.com/office/officeart/2005/8/layout/hierarchy3"/>
    <dgm:cxn modelId="{AFA18444-3335-4D27-9A46-B0724C15EC1A}" type="presParOf" srcId="{D9F353A7-6BA6-4618-9297-C380F5C53C3D}" destId="{42C1694B-D45A-4E81-85E7-4E4AD9BED55C}" srcOrd="1" destOrd="0" presId="urn:microsoft.com/office/officeart/2005/8/layout/hierarchy3"/>
    <dgm:cxn modelId="{0E383ED4-71CD-43D9-BACB-27EB4E517E40}" type="presParOf" srcId="{D9F353A7-6BA6-4618-9297-C380F5C53C3D}" destId="{D6F7EB7E-B39D-4E6C-91B5-DF420C689897}" srcOrd="2" destOrd="0" presId="urn:microsoft.com/office/officeart/2005/8/layout/hierarchy3"/>
    <dgm:cxn modelId="{E66EA5FF-D927-439F-BA6B-F4E4548C111D}" type="presParOf" srcId="{D9F353A7-6BA6-4618-9297-C380F5C53C3D}" destId="{F3B3F330-4552-4A27-8A87-C35E019AE677}" srcOrd="3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9731" custLinFactNeighborY="92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62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548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-63%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732EF4A4-E016-4AA1-ACA2-06D3358BD2F4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C1694B-D45A-4E81-85E7-4E4AD9BED55C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555322" y="757336"/>
        <a:ext cx="911208" cy="556520"/>
      </dsp:txXfrm>
    </dsp:sp>
    <dsp:sp modelId="{D6F7EB7E-B39D-4E6C-91B5-DF420C68989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B3F330-4552-4A27-8A87-C35E019AE677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Foramtion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599535" y="9151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599535" y="9151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-63%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548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375605-2413-44B8-A13D-35ACC14855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2B3D8D6-1FC6-4D08-9264-11B7991ADE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C4FC77-BDFB-466A-81D7-143E00C8B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25</TotalTime>
  <Pages>2</Pages>
  <Words>52</Words>
  <Characters>287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25</cp:revision>
  <cp:lastPrinted>2021-12-24T10:51:00Z</cp:lastPrinted>
  <dcterms:created xsi:type="dcterms:W3CDTF">2022-03-18T13:57:00Z</dcterms:created>
  <dcterms:modified xsi:type="dcterms:W3CDTF">2023-11-28T14:34:00Z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