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72DCF5D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F2032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31BCC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69657" id="Forme libre 33" o:spid="_x0000_s1026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54882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3638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B9C9B3F" w:rsidR="00902688" w:rsidRDefault="008D3BAB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54119831">
                <wp:simplePos x="0" y="0"/>
                <wp:positionH relativeFrom="leftMargin">
                  <wp:posOffset>1631791</wp:posOffset>
                </wp:positionH>
                <wp:positionV relativeFrom="paragraph">
                  <wp:posOffset>6216173</wp:posOffset>
                </wp:positionV>
                <wp:extent cx="2323465" cy="902652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02652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3FFAAC6D" w:rsidR="00A72224" w:rsidRPr="0017238A" w:rsidRDefault="008D3BAB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8D3BAB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Maroquinier / Maroquinière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28.5pt;margin-top:489.45pt;width:182.95pt;height:71.0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" fillcolor="#63a7da" stroked="f" strokeweight="1pt">
                <v:textbox>
                  <w:txbxContent>
                    <w:p w14:paraId="06F157E7" w14:textId="3FFAAC6D" w:rsidR="00A72224" w:rsidRPr="0017238A" w:rsidRDefault="008D3BAB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8D3BAB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Maroquinier / Maroquinière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7FC842E4">
                <wp:simplePos x="0" y="0"/>
                <wp:positionH relativeFrom="margin">
                  <wp:posOffset>1764665</wp:posOffset>
                </wp:positionH>
                <wp:positionV relativeFrom="paragraph">
                  <wp:posOffset>603250</wp:posOffset>
                </wp:positionV>
                <wp:extent cx="8754701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701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C3E5B" w14:textId="57591B35" w:rsidR="00A72224" w:rsidRPr="00036493" w:rsidRDefault="00663DC5" w:rsidP="00663DC5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663DC5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B – Art et Façonnage d’ouvrages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663DC5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d’art</w:t>
                            </w:r>
                            <w:r w:rsidRPr="00663DC5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          </w:t>
                            </w:r>
                            <w:r w:rsidR="0089356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B 1</w:t>
                            </w:r>
                            <w:r w:rsidR="009361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802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8D3BAB" w:rsidRPr="008D3BA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Maroquinier / Maroquinière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138.95pt;margin-top:47.5pt;width:689.35pt;height:80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" filled="f" stroked="f" strokeweight=".5pt">
                <v:textbox>
                  <w:txbxContent>
                    <w:p w14:paraId="7CAC3E5B" w14:textId="57591B35" w:rsidR="00A72224" w:rsidRPr="00036493" w:rsidRDefault="00663DC5" w:rsidP="00663DC5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663DC5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B – Art et Façonnage d’ouvrages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663DC5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d’art</w:t>
                      </w:r>
                      <w:r w:rsidRPr="00663DC5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c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          </w:t>
                      </w:r>
                      <w:r w:rsidR="0089356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B 1</w:t>
                      </w:r>
                      <w:r w:rsidR="00936108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802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8D3BAB" w:rsidRPr="008D3BA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Maroquinier / Maroquinière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3DC5">
        <w:rPr>
          <w:noProof/>
        </w:rPr>
        <w:drawing>
          <wp:anchor distT="0" distB="0" distL="114300" distR="114300" simplePos="0" relativeHeight="251777024" behindDoc="0" locked="0" layoutInCell="1" allowOverlap="1" wp14:anchorId="7C4DE21D" wp14:editId="7BCAEA53">
            <wp:simplePos x="0" y="0"/>
            <wp:positionH relativeFrom="column">
              <wp:posOffset>3058160</wp:posOffset>
            </wp:positionH>
            <wp:positionV relativeFrom="paragraph">
              <wp:posOffset>758190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1B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632E026D" wp14:editId="38B3E9A6">
                <wp:simplePos x="0" y="0"/>
                <wp:positionH relativeFrom="column">
                  <wp:posOffset>1308226</wp:posOffset>
                </wp:positionH>
                <wp:positionV relativeFrom="paragraph">
                  <wp:posOffset>2646944</wp:posOffset>
                </wp:positionV>
                <wp:extent cx="5866130" cy="251686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5168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26B088B6" w14:textId="67DF5F63" w:rsidR="00A72224" w:rsidRPr="00936108" w:rsidRDefault="00670D33" w:rsidP="0093610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936108" w:rsidRP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Dans la même logique que pour la bijouterie, par rapport à un métier de niche non couvert</w:t>
                            </w:r>
                            <w:r w:rsid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36108" w:rsidRP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par une offre de formation sur notre territoire, l’IBEFE souhaite inscrire ce métier dans la</w:t>
                            </w:r>
                            <w:r w:rsid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36108" w:rsidRP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liste des thématiques communes du Bassin pour envisager une création, à titre pilote et à</w:t>
                            </w:r>
                            <w:r w:rsid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36108" w:rsidRP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petite échelle.</w:t>
                            </w: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8" style="position:absolute;margin-left:103pt;margin-top:208.4pt;width:461.9pt;height:198.2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26B088B6" w14:textId="67DF5F63" w:rsidR="00A72224" w:rsidRPr="00936108" w:rsidRDefault="00670D33" w:rsidP="00936108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936108" w:rsidRP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Dans la même logique que pour la bijouterie, par rapport à un métier de niche non couvert</w:t>
                      </w:r>
                      <w:r w:rsid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36108" w:rsidRP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par une offre de formation sur notre territoire, l’IBEFE souhaite inscrire ce métier dans la</w:t>
                      </w:r>
                      <w:r w:rsid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36108" w:rsidRP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liste des thématiques communes du Bassin pour envisager une création, à titre pilote et à</w:t>
                      </w:r>
                      <w:r w:rsid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36108" w:rsidRP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petite échelle.</w:t>
                      </w: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666D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56512" behindDoc="0" locked="0" layoutInCell="1" allowOverlap="1" wp14:anchorId="0A455BD4" wp14:editId="37F25528">
                <wp:simplePos x="0" y="0"/>
                <wp:positionH relativeFrom="column">
                  <wp:posOffset>4895850</wp:posOffset>
                </wp:positionH>
                <wp:positionV relativeFrom="paragraph">
                  <wp:posOffset>5227320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29" style="position:absolute;margin-left:385.5pt;margin-top:411.6pt;width:42.85pt;height:50.6pt;flip:x;z-index:25145651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">
                <v:oval id="Ellipse 143" o:spid="_x0000_s103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1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666D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 wp14:anchorId="71AA49BE" wp14:editId="5CF2D4D1">
                <wp:simplePos x="0" y="0"/>
                <wp:positionH relativeFrom="margin">
                  <wp:posOffset>3098800</wp:posOffset>
                </wp:positionH>
                <wp:positionV relativeFrom="paragraph">
                  <wp:posOffset>5486401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45850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2" style="position:absolute;margin-left:244pt;margin-top:6in;width:43.95pt;height:34pt;z-index:251454464;mso-position-horizontal-relative:margin;mso-width-relative:margin;mso-height-relative:margin" coordorigin="114300,45850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">
                <v:oval id="Ellipse 140" o:spid="_x0000_s103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4" type="#_x0000_t202" style="position:absolute;left:122974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70D33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1A11FDEB">
                <wp:simplePos x="0" y="0"/>
                <wp:positionH relativeFrom="margin">
                  <wp:posOffset>2322214</wp:posOffset>
                </wp:positionH>
                <wp:positionV relativeFrom="paragraph">
                  <wp:posOffset>2773694</wp:posOffset>
                </wp:positionV>
                <wp:extent cx="5015620" cy="606582"/>
                <wp:effectExtent l="0" t="0" r="0" b="317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620" cy="6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090A548" w:rsidR="00A72224" w:rsidRPr="00BF1FFD" w:rsidRDefault="00BF1FFD" w:rsidP="00BF1F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BF1FF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souhaite encourager la création d'une formation </w:t>
                            </w:r>
                            <w:r w:rsidR="00EC11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à titre pilote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5" type="#_x0000_t202" style="position:absolute;margin-left:182.85pt;margin-top:218.4pt;width:394.95pt;height:4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" filled="f" stroked="f" strokeweight=".5pt">
                <v:textbox>
                  <w:txbxContent>
                    <w:p w14:paraId="621463FE" w14:textId="1090A548" w:rsidR="00A72224" w:rsidRPr="00BF1FFD" w:rsidRDefault="00BF1FFD" w:rsidP="00BF1FFD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BF1FF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souhaite encourager la création d'une formation </w:t>
                      </w:r>
                      <w:r w:rsidR="00EC11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à titre pilote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1639167F">
                <wp:simplePos x="0" y="0"/>
                <wp:positionH relativeFrom="page">
                  <wp:posOffset>10392410</wp:posOffset>
                </wp:positionH>
                <wp:positionV relativeFrom="paragraph">
                  <wp:posOffset>8033548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6" type="#_x0000_t202" style="position:absolute;margin-left:818.3pt;margin-top:632.55pt;width:311.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64E5D" wp14:editId="4E09E615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0ED5F72F" w:rsidR="007965C8" w:rsidRPr="007965C8" w:rsidRDefault="007965C8" w:rsidP="007965C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64E5D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37" type="#_x0000_t202" style="position:absolute;margin-left:798.75pt;margin-top:603.3pt;width:300.1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" filled="f" stroked="f" strokeweight=".5pt">
                <v:textbox>
                  <w:txbxContent>
                    <w:p w14:paraId="1FD5D3E6" w14:textId="0ED5F72F" w:rsidR="007965C8" w:rsidRPr="007965C8" w:rsidRDefault="007965C8" w:rsidP="007965C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6F7A307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8" type="#_x0000_t202" style="position:absolute;margin-left:830.5pt;margin-top:573.9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Czl2TzOAIAAGM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6C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768F5F" wp14:editId="4FB7030D">
                <wp:simplePos x="0" y="0"/>
                <wp:positionH relativeFrom="column">
                  <wp:posOffset>9772160</wp:posOffset>
                </wp:positionH>
                <wp:positionV relativeFrom="paragraph">
                  <wp:posOffset>4412049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8989" w14:textId="739B97BC" w:rsidR="005D76C0" w:rsidRPr="005D76C0" w:rsidRDefault="005D76C0" w:rsidP="005D76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F5F" id="Rectangle 20" o:spid="_x0000_s1039" style="position:absolute;margin-left:769.45pt;margin-top:347.4pt;width:235.5pt;height:8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" filled="f" strokecolor="red" strokeweight="1pt">
                <v:textbox>
                  <w:txbxContent>
                    <w:p w14:paraId="21848989" w14:textId="739B97BC" w:rsidR="005D76C0" w:rsidRPr="005D76C0" w:rsidRDefault="005D76C0" w:rsidP="005D76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77E9E380" wp14:editId="4D719679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88B77" id="Rectangle 150" o:spid="_x0000_s1026" style="position:absolute;margin-left:641.95pt;margin-top:221.95pt;width:477.9pt;height:360.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17" o:title="" recolor="t" rotate="t" type="frame"/>
              </v:rect>
            </w:pict>
          </mc:Fallback>
        </mc:AlternateContent>
      </w:r>
      <w:r w:rsidR="00FE7D5C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569CBBAE">
                <wp:simplePos x="0" y="0"/>
                <wp:positionH relativeFrom="column">
                  <wp:posOffset>1253905</wp:posOffset>
                </wp:positionH>
                <wp:positionV relativeFrom="paragraph">
                  <wp:posOffset>3751467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1DE7908">
                                  <wp:extent cx="3263265" cy="2071194"/>
                                  <wp:effectExtent l="0" t="38100" r="0" b="24765"/>
                                  <wp:docPr id="55" name="Diagramme 5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8.75pt;margin-top:295.4pt;width:467.15pt;height:3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1DE7908">
                            <wp:extent cx="3263265" cy="2071194"/>
                            <wp:effectExtent l="0" t="38100" r="0" b="24765"/>
                            <wp:docPr id="55" name="Diagramme 5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0416C" wp14:editId="0B20E9CA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1EEDA" id="Connecteur droit 1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F0B012" wp14:editId="11A2A2B1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B58CC" id="Connecteur droit 10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267609D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5D66EC76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6" name="Graphique 56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6" name="Graphique 56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508A5809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D28BE55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8666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D28BE55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8666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6660440F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7" name="Graphique 5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7" name="Graphique 5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161FD7C8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5EA5CF73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41496F70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9913B4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866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19913B4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8666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B004F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52E0E71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4B04CA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995">
              <w:rPr>
                <w:b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45A2173" w:rsidR="0044550E" w:rsidRPr="002D374E" w:rsidRDefault="004E11B5" w:rsidP="00021F54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440160" w:rsidRPr="00440160">
              <w:rPr>
                <w:color w:val="63A7DA"/>
                <w:kern w:val="0"/>
                <w:szCs w:val="24"/>
              </w:rPr>
              <w:t>Fabricant</w:t>
            </w:r>
            <w:r w:rsidR="00440160">
              <w:rPr>
                <w:color w:val="63A7DA"/>
                <w:kern w:val="0"/>
                <w:szCs w:val="24"/>
              </w:rPr>
              <w:t xml:space="preserve"> </w:t>
            </w:r>
            <w:r w:rsidR="00440160" w:rsidRPr="00440160">
              <w:rPr>
                <w:color w:val="63A7DA"/>
                <w:kern w:val="0"/>
                <w:szCs w:val="24"/>
              </w:rPr>
              <w:t>d'articles en cuir et autres matériaux souples (hors vêtement)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7F81AFA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1E768540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6962">
              <w:rPr>
                <w:b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8007CA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617E5E">
              <w:rPr>
                <w:color w:val="63A7DA"/>
                <w:kern w:val="0"/>
                <w:szCs w:val="24"/>
              </w:rPr>
              <w:t>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65C7BAB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25E8F9E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5C7556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7B24256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B47A9F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28AFDD5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3EE7E75C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18223D8E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6528E35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78263BB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737C77B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1C6B2B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9EDF464" w:rsidR="00C4680C" w:rsidRPr="00C4680C" w:rsidRDefault="004E11B5" w:rsidP="00C4680C">
            <w:pPr>
              <w:spacing w:after="160" w:line="259" w:lineRule="auto"/>
              <w:jc w:val="right"/>
              <w:rPr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50 ans</w:t>
            </w:r>
            <w:r w:rsidR="001C6B2B">
              <w:rPr>
                <w:noProof/>
                <w:color w:val="63A7DA"/>
                <w:kern w:val="0"/>
                <w:szCs w:val="24"/>
              </w:rPr>
              <w:t xml:space="preserve"> et +</w:t>
            </w:r>
          </w:p>
        </w:tc>
      </w:tr>
    </w:tbl>
    <w:p w14:paraId="7A5E464D" w14:textId="270BF7E8" w:rsidR="003A2DA2" w:rsidRPr="00B2027D" w:rsidRDefault="00E83A5D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01D9929C">
                <wp:simplePos x="0" y="0"/>
                <wp:positionH relativeFrom="column">
                  <wp:posOffset>8016892</wp:posOffset>
                </wp:positionH>
                <wp:positionV relativeFrom="paragraph">
                  <wp:posOffset>1503626</wp:posOffset>
                </wp:positionV>
                <wp:extent cx="2978785" cy="1993265"/>
                <wp:effectExtent l="0" t="0" r="0" b="698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93265"/>
                          <a:chOff x="0" y="85640"/>
                          <a:chExt cx="2979480" cy="199412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07630" y="85640"/>
                            <a:ext cx="971850" cy="1994129"/>
                            <a:chOff x="4856" y="61159"/>
                            <a:chExt cx="872319" cy="1633717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56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4856" y="98948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21861" y="6115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0" style="position:absolute;left:0;text-align:left;margin-left:631.25pt;margin-top:118.4pt;width:234.55pt;height:156.95pt;z-index:251712512;mso-width-relative:margin;mso-height-relative:margin" coordorigin=",856" coordsize="29794,19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">
                <v:shape id="Zone de texte 225" o:spid="_x0000_s1061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2" style="position:absolute;left:20076;top:856;width:9718;height:19941" coordorigin="48,611" coordsize="8723,1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3" type="#_x0000_t202" style="position:absolute;left:48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4" type="#_x0000_t202" style="position:absolute;left:48;top:98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5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6" type="#_x0000_t202" style="position:absolute;left:3218;top:61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6613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513DB949">
                <wp:simplePos x="0" y="0"/>
                <wp:positionH relativeFrom="column">
                  <wp:posOffset>2390285</wp:posOffset>
                </wp:positionH>
                <wp:positionV relativeFrom="paragraph">
                  <wp:posOffset>5484394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1EE137B8">
                                  <wp:extent cx="3405351" cy="2490470"/>
                                  <wp:effectExtent l="0" t="0" r="4318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0" r:lo="rId51" r:qs="rId52" r:cs="rId5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67" type="#_x0000_t202" style="position:absolute;left:0;text-align:left;margin-left:188.2pt;margin-top:431.8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Fj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1EE137B8">
                            <wp:extent cx="3405351" cy="2490470"/>
                            <wp:effectExtent l="0" t="0" r="4318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0" r:lo="rId51" r:qs="rId52" r:cs="rId5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4E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11324950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35FC140">
                                  <wp:extent cx="5802328" cy="2085975"/>
                                  <wp:effectExtent l="1905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5" r:lo="rId56" r:qs="rId57" r:cs="rId5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8" type="#_x0000_t202" style="position:absolute;left:0;text-align:left;margin-left:579.3pt;margin-top:105.95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AW0Wya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35FC140">
                            <wp:extent cx="5802328" cy="2085975"/>
                            <wp:effectExtent l="1905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5" r:lo="rId56" r:qs="rId57" r:cs="rId5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516F65C0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69" type="#_x0000_t202" style="position:absolute;left:0;text-align:left;margin-left:856.5pt;margin-top:728.85pt;width:197.95pt;height:19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1F19E18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0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7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5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7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0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1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195C0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314DC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2697D85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4A1F5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92B9F5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2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4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5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JgyZ+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83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0UOdN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4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AwUTNR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6FBAE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667DA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49961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2C146E2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E8666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5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eVD4T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2C146E2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E8666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DEA0D2E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BE748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6B763B8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6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dy9XZ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3E9CA70F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7" style="position:absolute;left:0;text-align:left;margin-left:1117pt;margin-top:589pt;width:27pt;height:31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" stroked="f" strokeweight="1pt">
                <v:fill r:id="rId83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4" w:history="1">
                              <w:proofErr w:type="gramStart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B6F8C5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E8666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8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yn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GPr0h2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CvOHKc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63DC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6" w:history="1">
                        <w:proofErr w:type="gramStart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B6F8C5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E8666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3853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9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At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6L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mHvwLb0DAAAECwAADgAAAAAAAAAAAAAAAAAu&#10;AgAAZHJzL2Uyb0RvYy54bWxQSwECLQAUAAYACAAAACEATKuws+IAAAAMAQAADwAAAAAAAAAAAAAA&#10;AAAXBgAAZHJzL2Rvd25yZXYueG1sUEsFBgAAAAAEAAQA8wAAACYHAAAAAA==&#10;">
                <v:rect id="Rectangle 193" o:spid="_x0000_s109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2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8VjcQIAAPsEAAAOAAAAZHJzL2Uyb0RvYy54bWysVN9P2zAQfp+0/8Hy&#10;+0haCm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VGZG3GQ6h1djKPeXyFMUhzWQ57J4nCL7xqaF4IdYdzg4OWlJnCuRYh3AmllCU+iYbylozVAyWCS&#10;OOsAf/7pPdkTRqTlrCcK1Dz82AhUnJkrRzv2abZYJM7ky+Lo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7PFY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3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Ah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eH/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7TYA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67194" w14:textId="77777777" w:rsidR="007A71B5" w:rsidRDefault="007A71B5" w:rsidP="0063464B">
      <w:r>
        <w:separator/>
      </w:r>
    </w:p>
  </w:endnote>
  <w:endnote w:type="continuationSeparator" w:id="0">
    <w:p w14:paraId="500F7FB1" w14:textId="77777777" w:rsidR="007A71B5" w:rsidRDefault="007A71B5" w:rsidP="0063464B">
      <w:r>
        <w:continuationSeparator/>
      </w:r>
    </w:p>
  </w:endnote>
  <w:endnote w:type="continuationNotice" w:id="1">
    <w:p w14:paraId="5ECFEAC6" w14:textId="77777777" w:rsidR="007A71B5" w:rsidRDefault="007A71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51442" w14:textId="77777777" w:rsidR="007A71B5" w:rsidRDefault="007A71B5" w:rsidP="0063464B">
      <w:r>
        <w:separator/>
      </w:r>
    </w:p>
  </w:footnote>
  <w:footnote w:type="continuationSeparator" w:id="0">
    <w:p w14:paraId="07A71F1F" w14:textId="77777777" w:rsidR="007A71B5" w:rsidRDefault="007A71B5" w:rsidP="0063464B">
      <w:r>
        <w:continuationSeparator/>
      </w:r>
    </w:p>
  </w:footnote>
  <w:footnote w:type="continuationNotice" w:id="1">
    <w:p w14:paraId="0A949CD5" w14:textId="77777777" w:rsidR="007A71B5" w:rsidRDefault="007A71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59539456">
    <w:abstractNumId w:val="1"/>
  </w:num>
  <w:num w:numId="2" w16cid:durableId="442310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A7DEA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0A07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4AAC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72CB"/>
    <w:rsid w:val="00350C48"/>
    <w:rsid w:val="00352BD4"/>
    <w:rsid w:val="003578BD"/>
    <w:rsid w:val="00361971"/>
    <w:rsid w:val="003636D5"/>
    <w:rsid w:val="00365F54"/>
    <w:rsid w:val="003679A8"/>
    <w:rsid w:val="00370731"/>
    <w:rsid w:val="003724F6"/>
    <w:rsid w:val="00373995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7FDD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160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17E5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3DC5"/>
    <w:rsid w:val="00667054"/>
    <w:rsid w:val="00670BED"/>
    <w:rsid w:val="00670D33"/>
    <w:rsid w:val="00671F7E"/>
    <w:rsid w:val="00674192"/>
    <w:rsid w:val="006742A5"/>
    <w:rsid w:val="00676962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25FA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A71B5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773CA"/>
    <w:rsid w:val="00883003"/>
    <w:rsid w:val="008876F7"/>
    <w:rsid w:val="00887B70"/>
    <w:rsid w:val="0089356D"/>
    <w:rsid w:val="008A1E15"/>
    <w:rsid w:val="008B6019"/>
    <w:rsid w:val="008C0468"/>
    <w:rsid w:val="008C0E89"/>
    <w:rsid w:val="008C3482"/>
    <w:rsid w:val="008C38CE"/>
    <w:rsid w:val="008D0974"/>
    <w:rsid w:val="008D2FE4"/>
    <w:rsid w:val="008D3BAB"/>
    <w:rsid w:val="008E5623"/>
    <w:rsid w:val="008E64BD"/>
    <w:rsid w:val="008F1F4A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36108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513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C5EEC"/>
    <w:rsid w:val="00AD203C"/>
    <w:rsid w:val="00AD2B29"/>
    <w:rsid w:val="00AD3C32"/>
    <w:rsid w:val="00AE0598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020D"/>
    <w:rsid w:val="00B62942"/>
    <w:rsid w:val="00B6723D"/>
    <w:rsid w:val="00B803C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12EAC"/>
    <w:rsid w:val="00C16BDE"/>
    <w:rsid w:val="00C17F7C"/>
    <w:rsid w:val="00C2116F"/>
    <w:rsid w:val="00C23867"/>
    <w:rsid w:val="00C26D21"/>
    <w:rsid w:val="00C33C1E"/>
    <w:rsid w:val="00C4680C"/>
    <w:rsid w:val="00C46879"/>
    <w:rsid w:val="00C50DF2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0119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A5D"/>
    <w:rsid w:val="00E83FF6"/>
    <w:rsid w:val="00E8470E"/>
    <w:rsid w:val="00E8666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094C"/>
    <w:rsid w:val="00EC11B4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diagramColors" Target="diagrams/colors1.xml"/><Relationship Id="rId42" Type="http://schemas.openxmlformats.org/officeDocument/2006/relationships/image" Target="media/image22.svg"/><Relationship Id="rId47" Type="http://schemas.openxmlformats.org/officeDocument/2006/relationships/image" Target="media/image27.svg"/><Relationship Id="rId63" Type="http://schemas.openxmlformats.org/officeDocument/2006/relationships/image" Target="media/image37.svg"/><Relationship Id="rId68" Type="http://schemas.openxmlformats.org/officeDocument/2006/relationships/image" Target="media/image380.svg"/><Relationship Id="rId84" Type="http://schemas.openxmlformats.org/officeDocument/2006/relationships/hyperlink" Target="http://www.bassinefe-hainautcentre.be/le-rapport-analytique-et-prospectif" TargetMode="External"/><Relationship Id="rId89" Type="http://schemas.openxmlformats.org/officeDocument/2006/relationships/image" Target="media/image49.sv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4.svg"/><Relationship Id="rId37" Type="http://schemas.openxmlformats.org/officeDocument/2006/relationships/image" Target="media/image17.png"/><Relationship Id="rId53" Type="http://schemas.openxmlformats.org/officeDocument/2006/relationships/diagramColors" Target="diagrams/colors2.xml"/><Relationship Id="rId58" Type="http://schemas.openxmlformats.org/officeDocument/2006/relationships/diagramColors" Target="diagrams/colors3.xml"/><Relationship Id="rId74" Type="http://schemas.openxmlformats.org/officeDocument/2006/relationships/image" Target="media/image41.svg"/><Relationship Id="rId79" Type="http://schemas.openxmlformats.org/officeDocument/2006/relationships/image" Target="media/image43.png"/><Relationship Id="rId5" Type="http://schemas.openxmlformats.org/officeDocument/2006/relationships/numbering" Target="numbering.xml"/><Relationship Id="rId90" Type="http://schemas.openxmlformats.org/officeDocument/2006/relationships/image" Target="media/image53.png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image" Target="media/image11.png"/><Relationship Id="rId30" Type="http://schemas.openxmlformats.org/officeDocument/2006/relationships/image" Target="media/image120.sv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diagramLayout" Target="diagrams/layout3.xml"/><Relationship Id="rId69" Type="http://schemas.openxmlformats.org/officeDocument/2006/relationships/image" Target="media/image38.png"/><Relationship Id="rId77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diagramLayout" Target="diagrams/layout2.xml"/><Relationship Id="rId72" Type="http://schemas.openxmlformats.org/officeDocument/2006/relationships/image" Target="media/image400.svg"/><Relationship Id="rId80" Type="http://schemas.openxmlformats.org/officeDocument/2006/relationships/image" Target="media/image44.svg"/><Relationship Id="rId85" Type="http://schemas.openxmlformats.org/officeDocument/2006/relationships/image" Target="media/image47.emf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33" Type="http://schemas.openxmlformats.org/officeDocument/2006/relationships/image" Target="media/image130.png"/><Relationship Id="rId38" Type="http://schemas.openxmlformats.org/officeDocument/2006/relationships/image" Target="media/image18.svg"/><Relationship Id="rId46" Type="http://schemas.openxmlformats.org/officeDocument/2006/relationships/image" Target="media/image26.png"/><Relationship Id="rId59" Type="http://schemas.microsoft.com/office/2007/relationships/diagramDrawing" Target="diagrams/drawing3.xml"/><Relationship Id="rId67" Type="http://schemas.openxmlformats.org/officeDocument/2006/relationships/image" Target="media/image370.pn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1.png"/><Relationship Id="rId54" Type="http://schemas.microsoft.com/office/2007/relationships/diagramDrawing" Target="diagrams/drawing2.xml"/><Relationship Id="rId62" Type="http://schemas.openxmlformats.org/officeDocument/2006/relationships/image" Target="media/image36.png"/><Relationship Id="rId70" Type="http://schemas.openxmlformats.org/officeDocument/2006/relationships/image" Target="media/image39.svg"/><Relationship Id="rId75" Type="http://schemas.openxmlformats.org/officeDocument/2006/relationships/image" Target="media/image410.png"/><Relationship Id="rId83" Type="http://schemas.openxmlformats.org/officeDocument/2006/relationships/image" Target="media/image49.png"/><Relationship Id="rId88" Type="http://schemas.openxmlformats.org/officeDocument/2006/relationships/image" Target="media/image48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8.png"/><Relationship Id="rId28" Type="http://schemas.openxmlformats.org/officeDocument/2006/relationships/image" Target="media/image12.svg"/><Relationship Id="rId36" Type="http://schemas.openxmlformats.org/officeDocument/2006/relationships/image" Target="media/image16.svg"/><Relationship Id="rId49" Type="http://schemas.openxmlformats.org/officeDocument/2006/relationships/image" Target="media/image28.svg"/><Relationship Id="rId57" Type="http://schemas.openxmlformats.org/officeDocument/2006/relationships/diagramQuickStyle" Target="diagrams/quickStyle3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4.svg"/><Relationship Id="rId52" Type="http://schemas.openxmlformats.org/officeDocument/2006/relationships/diagramQuickStyle" Target="diagrams/quickStyle2.xml"/><Relationship Id="rId60" Type="http://schemas.openxmlformats.org/officeDocument/2006/relationships/image" Target="media/image34.png"/><Relationship Id="rId65" Type="http://schemas.openxmlformats.org/officeDocument/2006/relationships/image" Target="media/image350.png"/><Relationship Id="rId73" Type="http://schemas.openxmlformats.org/officeDocument/2006/relationships/image" Target="media/image40.png"/><Relationship Id="rId78" Type="http://schemas.openxmlformats.org/officeDocument/2006/relationships/image" Target="media/image44.png"/><Relationship Id="rId81" Type="http://schemas.openxmlformats.org/officeDocument/2006/relationships/image" Target="media/image45.png"/><Relationship Id="rId86" Type="http://schemas.openxmlformats.org/officeDocument/2006/relationships/hyperlink" Target="http://www.bassinefe-hainautcentre.be/le-rapport-analytique-et-prospecti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39" Type="http://schemas.openxmlformats.org/officeDocument/2006/relationships/image" Target="media/image19.png"/><Relationship Id="rId34" Type="http://schemas.openxmlformats.org/officeDocument/2006/relationships/image" Target="media/image140.svg"/><Relationship Id="rId50" Type="http://schemas.openxmlformats.org/officeDocument/2006/relationships/diagramData" Target="diagrams/data2.xml"/><Relationship Id="rId55" Type="http://schemas.openxmlformats.org/officeDocument/2006/relationships/diagramData" Target="diagrams/data3.xml"/><Relationship Id="rId76" Type="http://schemas.openxmlformats.org/officeDocument/2006/relationships/image" Target="media/image420.svg"/><Relationship Id="rId7" Type="http://schemas.openxmlformats.org/officeDocument/2006/relationships/settings" Target="settings.xml"/><Relationship Id="rId71" Type="http://schemas.openxmlformats.org/officeDocument/2006/relationships/image" Target="media/image390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10.png"/><Relationship Id="rId24" Type="http://schemas.openxmlformats.org/officeDocument/2006/relationships/image" Target="media/image9.svg"/><Relationship Id="rId40" Type="http://schemas.openxmlformats.org/officeDocument/2006/relationships/image" Target="media/image20.svg"/><Relationship Id="rId45" Type="http://schemas.openxmlformats.org/officeDocument/2006/relationships/image" Target="media/image25.svg"/><Relationship Id="rId66" Type="http://schemas.openxmlformats.org/officeDocument/2006/relationships/image" Target="media/image360.svg"/><Relationship Id="rId87" Type="http://schemas.openxmlformats.org/officeDocument/2006/relationships/image" Target="media/image50.emf"/><Relationship Id="rId61" Type="http://schemas.openxmlformats.org/officeDocument/2006/relationships/image" Target="media/image35.svg"/><Relationship Id="rId82" Type="http://schemas.openxmlformats.org/officeDocument/2006/relationships/image" Target="media/image46.svg"/><Relationship Id="rId19" Type="http://schemas.openxmlformats.org/officeDocument/2006/relationships/diagramLayout" Target="diagrams/layout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png"/><Relationship Id="rId2" Type="http://schemas.openxmlformats.org/officeDocument/2006/relationships/image" Target="../media/image29.svg"/><Relationship Id="rId1" Type="http://schemas.openxmlformats.org/officeDocument/2006/relationships/image" Target="../media/image28.png"/><Relationship Id="rId6" Type="http://schemas.openxmlformats.org/officeDocument/2006/relationships/image" Target="../media/image33.svg"/><Relationship Id="rId5" Type="http://schemas.openxmlformats.org/officeDocument/2006/relationships/image" Target="../media/image32.png"/><Relationship Id="rId4" Type="http://schemas.openxmlformats.org/officeDocument/2006/relationships/image" Target="../media/image31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png"/><Relationship Id="rId2" Type="http://schemas.openxmlformats.org/officeDocument/2006/relationships/image" Target="../media/image29.svg"/><Relationship Id="rId1" Type="http://schemas.openxmlformats.org/officeDocument/2006/relationships/image" Target="../media/image28.png"/><Relationship Id="rId6" Type="http://schemas.openxmlformats.org/officeDocument/2006/relationships/image" Target="../media/image33.svg"/><Relationship Id="rId5" Type="http://schemas.openxmlformats.org/officeDocument/2006/relationships/image" Target="../media/image32.png"/><Relationship Id="rId4" Type="http://schemas.openxmlformats.org/officeDocument/2006/relationships/image" Target="../media/image3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436134F-2FDE-4FC3-A7B5-AB05CA989A37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4131D64C-D542-46CA-9857-E7454EA75AD9}" type="parTrans" cxnId="{B8CA0E28-3ADF-452F-9186-6D658032B3E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0757A2-9968-4F51-A31A-A1AF0B5EB978}" type="sibTrans" cxnId="{B8CA0E28-3ADF-452F-9186-6D658032B3E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477CE970-13CB-4800-9DBB-343C495CF626}" type="pres">
      <dgm:prSet presAssocID="{4131D64C-D542-46CA-9857-E7454EA75AD9}" presName="Name13" presStyleLbl="parChTrans1D2" presStyleIdx="1" presStyleCnt="2"/>
      <dgm:spPr/>
    </dgm:pt>
    <dgm:pt modelId="{ABDE7112-9078-4686-AC0B-955A737FD031}" type="pres">
      <dgm:prSet presAssocID="{6436134F-2FDE-4FC3-A7B5-AB05CA989A3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8CA0E28-3ADF-452F-9186-6D658032B3E6}" srcId="{E1E31A27-682F-4524-8836-4107CDEC5323}" destId="{6436134F-2FDE-4FC3-A7B5-AB05CA989A37}" srcOrd="1" destOrd="0" parTransId="{4131D64C-D542-46CA-9857-E7454EA75AD9}" sibTransId="{360757A2-9968-4F51-A31A-A1AF0B5EB978}"/>
    <dgm:cxn modelId="{5F92B13F-7894-4A58-B0C1-9D5A1F21BF2E}" type="presOf" srcId="{6436134F-2FDE-4FC3-A7B5-AB05CA989A37}" destId="{ABDE7112-9078-4686-AC0B-955A737FD03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93F4F5D5-F0CE-4EF2-B27F-96420B16C351}" type="presOf" srcId="{4131D64C-D542-46CA-9857-E7454EA75AD9}" destId="{477CE970-13CB-4800-9DBB-343C495CF626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C44482E5-F37C-483F-AC9F-B56F1B528B7C}" type="presParOf" srcId="{D9F353A7-6BA6-4618-9297-C380F5C53C3D}" destId="{477CE970-13CB-4800-9DBB-343C495CF626}" srcOrd="2" destOrd="0" presId="urn:microsoft.com/office/officeart/2005/8/layout/hierarchy3"/>
    <dgm:cxn modelId="{8AD9E8A6-F5B4-4E7E-9E96-984919F7DC55}" type="presParOf" srcId="{D9F353A7-6BA6-4618-9297-C380F5C53C3D}" destId="{ABDE7112-9078-4686-AC0B-955A737FD031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477CE970-13CB-4800-9DBB-343C495CF626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E7112-9078-4686-AC0B-955A737FD031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481691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481691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05017" y="936502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05017" y="936502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7</TotalTime>
  <Pages>2</Pages>
  <Words>43</Words>
  <Characters>239</Characters>
  <Application>Microsoft Office Word</Application>
  <DocSecurity>0</DocSecurity>
  <Lines>1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10</cp:revision>
  <cp:lastPrinted>2021-12-24T10:51:00Z</cp:lastPrinted>
  <dcterms:created xsi:type="dcterms:W3CDTF">2022-03-24T13:47:00Z</dcterms:created>
  <dcterms:modified xsi:type="dcterms:W3CDTF">2023-11-28T12:53:00Z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