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72DCF5D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A0926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872A5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757" behindDoc="0" locked="0" layoutInCell="1" allowOverlap="1" wp14:anchorId="525C153A" wp14:editId="3F1FE80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C57EB" id="Forme libre 33" o:spid="_x0000_s1026" style="position:absolute;margin-left:-32pt;margin-top:-21pt;width:147.55pt;height:756pt;z-index:2516377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46141EB1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1DC97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0CEA4C36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78758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15D85C0" w:rsidR="00902688" w:rsidRDefault="00E2081A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7475446E">
                <wp:simplePos x="0" y="0"/>
                <wp:positionH relativeFrom="leftMargin">
                  <wp:posOffset>1612265</wp:posOffset>
                </wp:positionH>
                <wp:positionV relativeFrom="paragraph">
                  <wp:posOffset>6233794</wp:posOffset>
                </wp:positionV>
                <wp:extent cx="2323465" cy="865505"/>
                <wp:effectExtent l="5080" t="0" r="5715" b="571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8655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251D603B" w:rsidR="00A72224" w:rsidRPr="000247A1" w:rsidRDefault="00E2081A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E2081A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Magasinier / Magasinière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26.95pt;margin-top:490.85pt;width:182.95pt;height:68.1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" fillcolor="#63a7da" stroked="f" strokeweight="1pt">
                <v:textbox>
                  <w:txbxContent>
                    <w:p w14:paraId="06F157E7" w14:textId="251D603B" w:rsidR="00A72224" w:rsidRPr="000247A1" w:rsidRDefault="00E2081A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</w:rPr>
                      </w:pPr>
                      <w:r w:rsidRPr="00E2081A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Magasinier / Magasinière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29E330F" wp14:editId="3B41AB3B">
            <wp:simplePos x="0" y="0"/>
            <wp:positionH relativeFrom="column">
              <wp:posOffset>3876040</wp:posOffset>
            </wp:positionH>
            <wp:positionV relativeFrom="paragraph">
              <wp:posOffset>765810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8C3" w:rsidRPr="007A46F8">
        <w:rPr>
          <w:noProof/>
        </w:rPr>
        <mc:AlternateContent>
          <mc:Choice Requires="wpg">
            <w:drawing>
              <wp:anchor distT="0" distB="0" distL="114300" distR="114300" simplePos="0" relativeHeight="251639807" behindDoc="0" locked="0" layoutInCell="1" allowOverlap="1" wp14:anchorId="6A6A088A" wp14:editId="66629A71">
                <wp:simplePos x="0" y="0"/>
                <wp:positionH relativeFrom="margi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48" name="Groupe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330" cy="4578350"/>
                          <a:chOff x="0" y="0"/>
                          <a:chExt cx="3784600" cy="2992120"/>
                        </a:xfrm>
                      </wpg:grpSpPr>
                      <wpg:grpSp>
                        <wpg:cNvPr id="149" name="Groupe 149"/>
                        <wpg:cNvGrpSpPr/>
                        <wpg:grpSpPr>
                          <a:xfrm>
                            <a:off x="0" y="0"/>
                            <a:ext cx="3784600" cy="2992120"/>
                            <a:chOff x="0" y="0"/>
                            <a:chExt cx="2738120" cy="1887220"/>
                          </a:xfrm>
                        </wpg:grpSpPr>
                        <wps:wsp>
                          <wps:cNvPr id="150" name="Rectangle 150"/>
                          <wps:cNvSpPr/>
                          <wps:spPr>
                            <a:xfrm>
                              <a:off x="0" y="0"/>
                              <a:ext cx="2738120" cy="18872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6"/>
                              <a:srcRect/>
                              <a:stretch>
                                <a:fillRect l="-3000" t="-6000" r="4000" b="-5000"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Ellipse 151">
                            <a:hlinkClick r:id="rId17" tooltip="CDC Forem Logistique Hainaut : Magasinier polyvalent et préparateur de commandes en logistique"/>
                          </wps:cNvPr>
                          <wps:cNvSpPr/>
                          <wps:spPr>
                            <a:xfrm>
                              <a:off x="1892368" y="889951"/>
                              <a:ext cx="48723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B4222F"/>
                            </a:solidFill>
                            <a:ln w="12700" cap="flat" cmpd="sng" algn="ctr">
                              <a:solidFill>
                                <a:srgbClr val="B4222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Ellipse 152" descr="Aid Hainaut centre">
                            <a:hlinkClick r:id="rId18" tooltip="Le Cefop : Assistant aux métiers de la logistique"/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078" y="1002417"/>
                              <a:ext cx="48723" cy="45085"/>
                            </a:xfrm>
                            <a:prstGeom prst="ellipse">
                              <a:avLst/>
                            </a:prstGeom>
                            <a:solidFill>
                              <a:srgbClr val="DD026F"/>
                            </a:solidFill>
                            <a:ln w="12700" cap="flat" cmpd="sng" algn="ctr">
                              <a:solidFill>
                                <a:srgbClr val="DD026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" name="Groupe 153"/>
                        <wpg:cNvGrpSpPr/>
                        <wpg:grpSpPr>
                          <a:xfrm>
                            <a:off x="1403131" y="1308538"/>
                            <a:ext cx="1722724" cy="464720"/>
                            <a:chOff x="0" y="0"/>
                            <a:chExt cx="1722724" cy="464720"/>
                          </a:xfrm>
                        </wpg:grpSpPr>
                        <wps:wsp>
                          <wps:cNvPr id="154" name="Ellipse 154">
                            <a:hlinkClick r:id="rId19" tooltip="Cefa Saint-Luc Mons - Equipier logistique"/>
                          </wps:cNvPr>
                          <wps:cNvSpPr/>
                          <wps:spPr>
                            <a:xfrm>
                              <a:off x="0" y="394138"/>
                              <a:ext cx="67345" cy="70582"/>
                            </a:xfrm>
                            <a:prstGeom prst="ellipse">
                              <a:avLst/>
                            </a:prstGeom>
                            <a:solidFill>
                              <a:srgbClr val="F6CD79"/>
                            </a:solidFill>
                            <a:ln w="12700" cap="flat" cmpd="sng" algn="ctr">
                              <a:solidFill>
                                <a:srgbClr val="F6CD7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5" name="Groupe 155"/>
                          <wpg:cNvGrpSpPr/>
                          <wpg:grpSpPr>
                            <a:xfrm>
                              <a:off x="141889" y="0"/>
                              <a:ext cx="1580835" cy="307065"/>
                              <a:chOff x="0" y="0"/>
                              <a:chExt cx="1580835" cy="307065"/>
                            </a:xfrm>
                          </wpg:grpSpPr>
                          <wps:wsp>
                            <wps:cNvPr id="163" name="Ellipse 163">
                              <a:hlinkClick r:id="rId20" tooltip="Cefa Académie Provinciale des métiers  - Equipier logistique"/>
                            </wps:cNvPr>
                            <wps:cNvSpPr/>
                            <wps:spPr>
                              <a:xfrm>
                                <a:off x="0" y="236483"/>
                                <a:ext cx="67345" cy="705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6CD79"/>
                              </a:solidFill>
                              <a:ln w="12700" cap="flat" cmpd="sng" algn="ctr">
                                <a:solidFill>
                                  <a:srgbClr val="F6CD7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Ellipse 171">
                              <a:hlinkClick r:id="rId21" tooltip="Cefa Institut Sainte-Thérèse  - Equipier logistique"/>
                            </wps:cNvPr>
                            <wps:cNvSpPr/>
                            <wps:spPr>
                              <a:xfrm>
                                <a:off x="1513490" y="0"/>
                                <a:ext cx="67345" cy="705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6CD79"/>
                              </a:solidFill>
                              <a:ln w="12700" cap="flat" cmpd="sng" algn="ctr">
                                <a:solidFill>
                                  <a:srgbClr val="F6CD7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F93B2" id="Groupe 148" o:spid="_x0000_s1026" style="position:absolute;margin-left:641.95pt;margin-top:221.95pt;width:477.9pt;height:360.5pt;z-index:251639807;mso-position-horizontal-relative:margin;mso-width-relative:margin;mso-height-relative:margin" coordsize="37846,2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">
                <v:group id="Groupe 149" o:spid="_x0000_s1027" style="position:absolute;width:37846;height:29921" coordsize="27381,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rect id="Rectangle 150" o:spid="_x0000_s1028" style="position:absolute;width:27381;height:18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" stroked="f" strokeweight="1pt">
                    <v:fill r:id="rId22" o:title="" recolor="t" rotate="t" type="frame"/>
                  </v:rect>
                  <v:oval id="Ellipse 151" o:spid="_x0000_s1029" href="https://hainaut.formation-logistique.be/" title="CDC Forem Logistique Hainaut : Magasinier polyvalent et préparateur de commandes en logistique" style="position:absolute;left:18923;top:8899;width:487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" o:button="t" fillcolor="#b4222f" strokecolor="#b4222f" strokeweight="1pt">
                    <v:fill o:detectmouseclick="t"/>
                    <v:stroke joinstyle="miter"/>
                  </v:oval>
                  <v:oval id="Ellipse 152" o:spid="_x0000_s1030" alt="Aid Hainaut centre" href="https://www.cefop.be/" title="Le Cefop : Assistant aux métiers de la logistique" style="position:absolute;left:9730;top:10024;width:488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" o:button="t" fillcolor="#dd026f" strokecolor="#dd026f" strokeweight="1pt">
                    <v:fill o:detectmouseclick="t"/>
                    <v:stroke joinstyle="miter"/>
                  </v:oval>
                </v:group>
                <v:group id="Groupe 153" o:spid="_x0000_s1031" style="position:absolute;left:14031;top:13085;width:17227;height:4647" coordsize="17227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oval id="Ellipse 154" o:spid="_x0000_s1032" href="http://www.saint-luc-mons.be/stluc/offres-denseignement/formation-en-alternance-cefa.html" title="Cefa Saint-Luc Mons - Equipier logistique" style="position:absolute;top:3941;width:673;height: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" o:button="t" fillcolor="#f6cd79" strokecolor="#f6cd79" strokeweight="1pt">
                    <v:fill o:detectmouseclick="t"/>
                    <v:stroke joinstyle="miter"/>
                  </v:oval>
                  <v:group id="Groupe 155" o:spid="_x0000_s1033" style="position:absolute;left:1418;width:15809;height:3070" coordsize="15808,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oval id="Ellipse 163" o:spid="_x0000_s1034" href="https://www.etudierenhainaut.be/apm/formations.html" title="Cefa Académie Provinciale des métiers  - Equipier logistique" style="position:absolute;top:2364;width:673;height: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" o:button="t" fillcolor="#f6cd79" strokecolor="#f6cd79" strokeweight="1pt">
                      <v:fill o:detectmouseclick="t"/>
                      <v:stroke joinstyle="miter"/>
                    </v:oval>
                    <v:oval id="Ellipse 171" o:spid="_x0000_s1035" href="https://www.cesstex.be/institut-sainte-therese/accueil-1/ist-c.e.f.a" title="Cefa Institut Sainte-Thérèse  - Equipier logistique" style="position:absolute;left:15134;width:674;height: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" o:button="t" fillcolor="#f6cd79" strokecolor="#f6cd79" strokeweight="1pt">
                      <v:fill o:detectmouseclick="t"/>
                      <v:stroke joinstyle="miter"/>
                    </v:oval>
                  </v:group>
                </v:group>
                <w10:wrap anchorx="margin"/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213C42F5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27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NiB9gQAALM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hHj/7HuRwKKZvWf5xMng/Q3iucDRi/nL5RRV2+nkZhHgBDLJRTQK3R2CFfw10h&#10;n8L9BvN1nEfRt1bNS0jQQ9GM7+4aCpXXwSX0yGUdLIYL7qUo1h3j2t7YJYMCGj4XqLrpFQjijHVL&#10;TEDy/crlIKUl00WNLpeQQXbpaBwA6uyb9TM1/Zi1t0lN8GXE1m/2Kw5+etlvm1p9963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aA2IH2BAAAsx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28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29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30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31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32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5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1F8D5681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2" name="Graphique 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33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10NQIAAF8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2" name="Graphique 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681E8556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6185A8A7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FF27E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34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">
                <v:rect id="Rectangle 1535" o:spid="_x0000_s1035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6185A8A7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FF27E5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36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137A7A47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1" name="Graphique 4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37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IzC7IIxAgAAXg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1" name="Graphique 4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5CB1B448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38" style="position:absolute;margin-left:186pt;margin-top:657.5pt;width:28.35pt;height:28.35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zLTwMAAPM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vgVzLTwMAAPMIAAAOAAAAAAAAAAAA&#10;AAAAAC4CAABkcnMvZTJvRG9jLnhtbFBLAQItABQABgAIAAAAIQC3EFLx4wAAAA0BAAAPAAAAAAAA&#10;AAAAAAAAAKkFAABkcnMvZG93bnJldi54bWxQSwUGAAAAAAQABADzAAAAuQYAAAAA&#10;">
                <v:oval id="Ellipse 17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40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285E1ABB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41" style="position:absolute;margin-left:185pt;margin-top:676.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">
                <v:oval id="Ellipse 29" o:spid="_x0000_s1042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43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3D3432FA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5109E73E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206CD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CBE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44" type="#_x0000_t202" style="position:absolute;margin-left:244pt;margin-top:656.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ZWncSzUCAABg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5109E73E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206CDB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4E1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9F2475" wp14:editId="66772FF4">
                <wp:simplePos x="0" y="0"/>
                <wp:positionH relativeFrom="column">
                  <wp:posOffset>3771900</wp:posOffset>
                </wp:positionH>
                <wp:positionV relativeFrom="paragraph">
                  <wp:posOffset>1631950</wp:posOffset>
                </wp:positionV>
                <wp:extent cx="7912100" cy="3302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02D4B" w14:textId="59570807" w:rsidR="00DB4E1C" w:rsidRPr="00A72D99" w:rsidRDefault="00904F19" w:rsidP="00DB4E1C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Le métier est attractif sur le marché de l’emploi et est considéré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,</w:t>
                            </w:r>
                            <w:r w:rsidR="001E28B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en 2021,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comme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fonction critique et métier en pénur</w:t>
                            </w:r>
                            <w:r w:rsidR="00FF27E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i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 par Le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2475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46" type="#_x0000_t202" style="position:absolute;margin-left:297pt;margin-top:128.5pt;width:623pt;height:2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" filled="f" stroked="f" strokeweight=".5pt">
                <v:textbox>
                  <w:txbxContent>
                    <w:p w14:paraId="37402D4B" w14:textId="59570807" w:rsidR="00DB4E1C" w:rsidRPr="00A72D99" w:rsidRDefault="00904F19" w:rsidP="00DB4E1C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Le métier est attractif sur le marché de l’emploi et est considéré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,</w:t>
                      </w:r>
                      <w:r w:rsidR="001E28B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en 2021,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comme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fonction critique et métier en pénur</w:t>
                      </w:r>
                      <w:r w:rsidR="00FF27E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i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 par Le Forem.</w:t>
                      </w:r>
                    </w:p>
                  </w:txbxContent>
                </v:textbox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455BD4" wp14:editId="4AC2C121">
                <wp:simplePos x="0" y="0"/>
                <wp:positionH relativeFrom="column">
                  <wp:posOffset>4749800</wp:posOffset>
                </wp:positionH>
                <wp:positionV relativeFrom="paragraph">
                  <wp:posOffset>5055870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7" style="position:absolute;margin-left:374pt;margin-top:398.1pt;width:42.85pt;height:50.6pt;flip:x;z-index:25168588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">
                <v:oval id="Ellipse 143" o:spid="_x0000_s104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AA49BE" wp14:editId="2C77F6B1">
                <wp:simplePos x="0" y="0"/>
                <wp:positionH relativeFrom="margin">
                  <wp:posOffset>3416300</wp:posOffset>
                </wp:positionH>
                <wp:positionV relativeFrom="paragraph">
                  <wp:posOffset>5290584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50" style="position:absolute;margin-left:269pt;margin-top:416.6pt;width:43.95pt;height:34pt;z-index:251684864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nCVQMAAPs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">
                <v:oval id="Ellipse 140" o:spid="_x0000_s105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52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33DA0661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FA3E8A8">
                                  <wp:extent cx="3263265" cy="2071194"/>
                                  <wp:effectExtent l="0" t="38100" r="0" b="24765"/>
                                  <wp:docPr id="21" name="Diagramm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4" r:lo="rId35" r:qs="rId36" r:cs="rId3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3" type="#_x0000_t118" style="position:absolute;margin-left:98.85pt;margin-top:278.3pt;width:467.15pt;height:37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FKgQBN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FA3E8A8">
                            <wp:extent cx="3263265" cy="2071194"/>
                            <wp:effectExtent l="0" t="38100" r="0" b="24765"/>
                            <wp:docPr id="21" name="Diagramme 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4" r:lo="rId35" r:qs="rId36" r:cs="rId3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1B4C5D41">
                <wp:simplePos x="0" y="0"/>
                <wp:positionH relativeFrom="margin">
                  <wp:posOffset>3584575</wp:posOffset>
                </wp:positionH>
                <wp:positionV relativeFrom="paragraph">
                  <wp:posOffset>608330</wp:posOffset>
                </wp:positionV>
                <wp:extent cx="7535305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30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56C68">
                            <w:pPr>
                              <w:pBdr>
                                <w:top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15FDA212" w:rsidR="00A72224" w:rsidRPr="00036493" w:rsidRDefault="00A72224" w:rsidP="00756C68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N1103</w:t>
                            </w:r>
                            <w:r w:rsidR="00FF27E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FF27E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E2081A" w:rsidRPr="00E2081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Magasinier / Magasinière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54" type="#_x0000_t202" style="position:absolute;margin-left:282.25pt;margin-top:47.9pt;width:593.35pt;height:80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QQHQIAADUEAAAOAAAAZHJzL2Uyb0RvYy54bWysU8tu2zAQvBfoPxC815JsK2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" filled="f" stroked="f" strokeweight=".5pt">
                <v:textbox>
                  <w:txbxContent>
                    <w:p w14:paraId="1F4D89CD" w14:textId="1ED5F6A6" w:rsidR="00A72224" w:rsidRPr="002A7ED8" w:rsidRDefault="00A72224" w:rsidP="00756C68">
                      <w:pPr>
                        <w:pBdr>
                          <w:top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15FDA212" w:rsidR="00A72224" w:rsidRPr="00036493" w:rsidRDefault="00A72224" w:rsidP="00756C68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N1103</w:t>
                      </w:r>
                      <w:r w:rsidR="00FF27E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FF27E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E2081A" w:rsidRPr="00E2081A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Magasinier / Magasinière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8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ED67F" wp14:editId="5BA2530A">
                <wp:simplePos x="0" y="0"/>
                <wp:positionH relativeFrom="page">
                  <wp:posOffset>11206716</wp:posOffset>
                </wp:positionH>
                <wp:positionV relativeFrom="paragraph">
                  <wp:posOffset>7647615</wp:posOffset>
                </wp:positionV>
                <wp:extent cx="3083442" cy="929640"/>
                <wp:effectExtent l="0" t="0" r="0" b="3810"/>
                <wp:wrapNone/>
                <wp:docPr id="1506" name="Zone de texte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2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1C78" w14:textId="4FB8E8BA" w:rsidR="00A72224" w:rsidRPr="0024196E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="00FF27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 de compétence</w:t>
                            </w:r>
                          </w:p>
                          <w:p w14:paraId="59FDE243" w14:textId="77777777" w:rsidR="00A72224" w:rsidRPr="0024196E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 CISP</w:t>
                            </w:r>
                          </w:p>
                          <w:p w14:paraId="7BDE06CB" w14:textId="36331D92" w:rsidR="00A72224" w:rsidRPr="0024196E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3 </w:t>
                            </w:r>
                            <w:r w:rsidR="00FF27E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tablissements de l'enseignement en ALT.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D67F" id="Zone de texte 1506" o:spid="_x0000_s1055" type="#_x0000_t202" style="position:absolute;margin-left:882.4pt;margin-top:602.15pt;width:242.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" filled="f" stroked="f" strokeweight=".5pt">
                <v:textbox>
                  <w:txbxContent>
                    <w:p w14:paraId="00911C78" w14:textId="4FB8E8BA" w:rsidR="00A72224" w:rsidRPr="0024196E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 </w:t>
                      </w:r>
                      <w:r w:rsidR="00FF27E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</w:t>
                      </w: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 de compétence</w:t>
                      </w:r>
                    </w:p>
                    <w:p w14:paraId="59FDE243" w14:textId="77777777" w:rsidR="00A72224" w:rsidRPr="0024196E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 CISP</w:t>
                      </w:r>
                    </w:p>
                    <w:p w14:paraId="7BDE06CB" w14:textId="36331D92" w:rsidR="00A72224" w:rsidRPr="0024196E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3 </w:t>
                      </w:r>
                      <w:r w:rsidR="00FF27E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tablissements de l'enseignement en ALT.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983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7D588AF5">
                <wp:simplePos x="0" y="0"/>
                <wp:positionH relativeFrom="page">
                  <wp:posOffset>9980103</wp:posOffset>
                </wp:positionH>
                <wp:positionV relativeFrom="paragraph">
                  <wp:posOffset>8587282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56" type="#_x0000_t202" style="position:absolute;margin-left:785.85pt;margin-top:676.15pt;width:404.7pt;height: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IFmNQIAAGI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983" w:rsidRPr="0041365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03EB34B" wp14:editId="48D7E186">
                <wp:simplePos x="0" y="0"/>
                <wp:positionH relativeFrom="column">
                  <wp:posOffset>10442708</wp:posOffset>
                </wp:positionH>
                <wp:positionV relativeFrom="paragraph">
                  <wp:posOffset>7621876</wp:posOffset>
                </wp:positionV>
                <wp:extent cx="173355" cy="551180"/>
                <wp:effectExtent l="0" t="0" r="17145" b="20320"/>
                <wp:wrapNone/>
                <wp:docPr id="1510" name="Groupe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" cy="551180"/>
                          <a:chOff x="0" y="0"/>
                          <a:chExt cx="150205" cy="487663"/>
                        </a:xfrm>
                      </wpg:grpSpPr>
                      <wps:wsp>
                        <wps:cNvPr id="1513" name="Rectangle 1513"/>
                        <wps:cNvSpPr/>
                        <wps:spPr>
                          <a:xfrm>
                            <a:off x="0" y="0"/>
                            <a:ext cx="144000" cy="140978"/>
                          </a:xfrm>
                          <a:prstGeom prst="rect">
                            <a:avLst/>
                          </a:prstGeom>
                          <a:solidFill>
                            <a:srgbClr val="B4222F"/>
                          </a:solidFill>
                          <a:ln w="12700" cap="flat" cmpd="sng" algn="ctr">
                            <a:solidFill>
                              <a:srgbClr val="B4222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0" y="173341"/>
                            <a:ext cx="144001" cy="140978"/>
                          </a:xfrm>
                          <a:prstGeom prst="rect">
                            <a:avLst/>
                          </a:prstGeom>
                          <a:solidFill>
                            <a:srgbClr val="FD399B"/>
                          </a:solidFill>
                          <a:ln w="12700" cap="flat" cmpd="sng" algn="ctr">
                            <a:solidFill>
                              <a:srgbClr val="FD39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Rectangle 7"/>
                        <wps:cNvSpPr/>
                        <wps:spPr>
                          <a:xfrm>
                            <a:off x="6205" y="346685"/>
                            <a:ext cx="144000" cy="140978"/>
                          </a:xfrm>
                          <a:prstGeom prst="rect">
                            <a:avLst/>
                          </a:prstGeom>
                          <a:solidFill>
                            <a:srgbClr val="F6CD79"/>
                          </a:solidFill>
                          <a:ln w="6350" cap="flat" cmpd="sng" algn="ctr">
                            <a:solidFill>
                              <a:srgbClr val="F6CD7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56FBAC" w14:textId="77777777" w:rsidR="00A72224" w:rsidRPr="0024196E" w:rsidRDefault="00A72224" w:rsidP="006742A5"/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EB34B" id="Groupe 1510" o:spid="_x0000_s1057" style="position:absolute;margin-left:822.25pt;margin-top:600.15pt;width:13.65pt;height:43.4pt;z-index:251671552;mso-width-relative:margin;mso-height-relative:margin" coordsize="150205,48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">
                <v:rect id="Rectangle 1513" o:spid="_x0000_s1058" style="position:absolute;width:144000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" fillcolor="#b4222f" strokecolor="#b4222f" strokeweight="1pt"/>
                <v:rect id="Rectangle 1514" o:spid="_x0000_s1059" style="position:absolute;top:173341;width:144001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" fillcolor="#fd399b" strokecolor="#fd399b" strokeweight="1pt"/>
                <v:rect id="_x0000_s1060" style="position:absolute;left:6205;top:346685;width:144000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" fillcolor="#f6cd79" strokecolor="#f6cd79" strokeweight=".5pt">
                  <v:textbox>
                    <w:txbxContent>
                      <w:p w14:paraId="3F56FBAC" w14:textId="77777777" w:rsidR="00A72224" w:rsidRPr="0024196E" w:rsidRDefault="00A72224" w:rsidP="006742A5"/>
                    </w:txbxContent>
                  </v:textbox>
                </v:rect>
              </v:group>
            </w:pict>
          </mc:Fallback>
        </mc:AlternateContent>
      </w:r>
      <w:r w:rsidR="0087298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71BD8C0F">
                <wp:simplePos x="0" y="0"/>
                <wp:positionH relativeFrom="page">
                  <wp:posOffset>10845778</wp:posOffset>
                </wp:positionH>
                <wp:positionV relativeFrom="paragraph">
                  <wp:posOffset>7080440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61" type="#_x0000_t202" style="position:absolute;margin-left:854pt;margin-top:557.5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NVOA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55AC7395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D59C2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576B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2CB72561">
                <wp:simplePos x="0" y="0"/>
                <wp:positionH relativeFrom="margin">
                  <wp:posOffset>1400175</wp:posOffset>
                </wp:positionH>
                <wp:positionV relativeFrom="paragraph">
                  <wp:posOffset>2887345</wp:posOffset>
                </wp:positionV>
                <wp:extent cx="4745355" cy="645795"/>
                <wp:effectExtent l="0" t="0" r="0" b="190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35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95B1" w14:textId="77777777" w:rsidR="00A72224" w:rsidRPr="00EC2B13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L'IBEFE préconise le développement de</w:t>
                            </w:r>
                          </w:p>
                          <w:p w14:paraId="621463FE" w14:textId="77777777" w:rsidR="00A72224" w:rsidRPr="00EC2B13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62" type="#_x0000_t202" style="position:absolute;margin-left:110.25pt;margin-top:227.35pt;width:373.65pt;height:50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" filled="f" stroked="f" strokeweight=".5pt">
                <v:textbox>
                  <w:txbxContent>
                    <w:p w14:paraId="176D95B1" w14:textId="77777777" w:rsidR="00A72224" w:rsidRPr="00EC2B13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L'IBEFE préconise le développement de</w:t>
                      </w:r>
                    </w:p>
                    <w:p w14:paraId="621463FE" w14:textId="77777777" w:rsidR="00A72224" w:rsidRPr="00EC2B13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6B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E026D" wp14:editId="0921D488">
                <wp:simplePos x="0" y="0"/>
                <wp:positionH relativeFrom="column">
                  <wp:posOffset>1330380</wp:posOffset>
                </wp:positionH>
                <wp:positionV relativeFrom="paragraph">
                  <wp:posOffset>3055620</wp:posOffset>
                </wp:positionV>
                <wp:extent cx="5596758" cy="249809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758" cy="2498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32"/>
                                <w:szCs w:val="40"/>
                              </w:rPr>
                            </w:pPr>
                          </w:p>
                          <w:p w14:paraId="07E38C35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40"/>
                              </w:rPr>
                            </w:pPr>
                            <w:r w:rsidRPr="00EC2B13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- L'approche</w:t>
                            </w:r>
                            <w:r w:rsidRPr="0080422D"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C2B13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en alternance qui prendra mieux en compte les réalités de terrain en tenant compte des différents sous-domaines qui composent la grappe métier de magasinier (Travaux SFMQ).</w:t>
                            </w:r>
                          </w:p>
                          <w:p w14:paraId="3F868D18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40"/>
                              </w:rPr>
                            </w:pPr>
                          </w:p>
                          <w:p w14:paraId="27DFA245" w14:textId="77777777" w:rsidR="00A72224" w:rsidRPr="00EC2B13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- La compétence spécifique « Préparateur de commande » pourrait constituer une porte d’entrée pertinente dans le secteur</w:t>
                            </w:r>
                          </w:p>
                          <w:p w14:paraId="4960EEA8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26B088B6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5D797440" w14:textId="77777777" w:rsidR="00A72224" w:rsidRPr="0080422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63" style="position:absolute;margin-left:104.75pt;margin-top:240.6pt;width:440.7pt;height:19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" filled="f" stroked="f" strokeweight="1pt">
                <v:textbox>
                  <w:txbxContent>
                    <w:p w14:paraId="0F13DBCA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32"/>
                          <w:szCs w:val="40"/>
                        </w:rPr>
                      </w:pPr>
                    </w:p>
                    <w:p w14:paraId="07E38C35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40"/>
                        </w:rPr>
                      </w:pPr>
                      <w:r w:rsidRPr="00EC2B13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- L'approche</w:t>
                      </w:r>
                      <w:r w:rsidRPr="0080422D"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40"/>
                        </w:rPr>
                        <w:t xml:space="preserve"> </w:t>
                      </w:r>
                      <w:r w:rsidRPr="00EC2B13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en alternance qui prendra mieux en compte les réalités de terrain en tenant compte des différents sous-domaines qui composent la grappe métier de magasinier (Travaux SFMQ).</w:t>
                      </w:r>
                    </w:p>
                    <w:p w14:paraId="3F868D18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40"/>
                        </w:rPr>
                      </w:pPr>
                    </w:p>
                    <w:p w14:paraId="27DFA245" w14:textId="77777777" w:rsidR="00A72224" w:rsidRPr="00EC2B13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- La compétence spécifique « Préparateur de commande » pourrait constituer une porte d’entrée pertinente dans le secteur</w:t>
                      </w:r>
                    </w:p>
                    <w:p w14:paraId="4960EEA8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4"/>
                          <w:szCs w:val="32"/>
                        </w:rPr>
                      </w:pPr>
                    </w:p>
                    <w:p w14:paraId="26B088B6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4"/>
                          <w:szCs w:val="32"/>
                        </w:rPr>
                      </w:pPr>
                    </w:p>
                    <w:p w14:paraId="5D797440" w14:textId="77777777" w:rsidR="00A72224" w:rsidRPr="0080422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F43CF3">
        <w:tc>
          <w:tcPr>
            <w:tcW w:w="4335" w:type="dxa"/>
            <w:shd w:val="clear" w:color="auto" w:fill="auto"/>
            <w:vAlign w:val="center"/>
          </w:tcPr>
          <w:p w14:paraId="43988EF9" w14:textId="77777777" w:rsidR="004E11B5" w:rsidRPr="002D374E" w:rsidRDefault="004E11B5" w:rsidP="00F43CF3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71E31429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color w:val="63A7DA"/>
                <w:kern w:val="0"/>
                <w:szCs w:val="24"/>
              </w:rPr>
              <w:t>2.244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15E2CB44" w:rsidR="004E11B5" w:rsidRPr="002D374E" w:rsidRDefault="004E11B5" w:rsidP="00F576BD">
            <w:pPr>
              <w:spacing w:after="160"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062CAA">
              <w:rPr>
                <w:color w:val="63A7DA"/>
                <w:kern w:val="0"/>
                <w:szCs w:val="24"/>
              </w:rPr>
              <w:t>positionnés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sur le métier de magasinier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7777777" w:rsidR="004E11B5" w:rsidRPr="002D374E" w:rsidRDefault="004E11B5" w:rsidP="00F43CF3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2F894FEC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9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1CBE148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58E6B1C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03AFF6DB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109DCF55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1127A3F5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38C9AAB2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2BA64D73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25F60600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6A5103F1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41111B8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77777777" w:rsidR="004E11B5" w:rsidRPr="002D374E" w:rsidRDefault="004E11B5" w:rsidP="00F43CF3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6 DEI sur 10 </w:t>
            </w:r>
          </w:p>
          <w:p w14:paraId="5454FEE8" w14:textId="62E9A4C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entre  25 à &lt; 50 ans</w:t>
            </w:r>
          </w:p>
        </w:tc>
      </w:tr>
    </w:tbl>
    <w:p w14:paraId="7A5E464D" w14:textId="7934C111" w:rsidR="003A2DA2" w:rsidRDefault="000026A3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C43A60A" wp14:editId="0075A711">
                <wp:simplePos x="0" y="0"/>
                <wp:positionH relativeFrom="column">
                  <wp:posOffset>1760899</wp:posOffset>
                </wp:positionH>
                <wp:positionV relativeFrom="paragraph">
                  <wp:posOffset>8306554</wp:posOffset>
                </wp:positionV>
                <wp:extent cx="4155791" cy="1106804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791" cy="1106804"/>
                          <a:chOff x="217297" y="-54321"/>
                          <a:chExt cx="4156044" cy="1107066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217297" y="250453"/>
                            <a:ext cx="965835" cy="763270"/>
                            <a:chOff x="294764" y="-33660"/>
                            <a:chExt cx="1202690" cy="1463080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qu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265" y="-33660"/>
                              <a:ext cx="601624" cy="7816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Zone de texte 74"/>
                          <wps:cNvSpPr txBox="1"/>
                          <wps:spPr>
                            <a:xfrm>
                              <a:off x="294764" y="691550"/>
                              <a:ext cx="1202690" cy="7378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0DDC20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COMMERCE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C28B05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e 78"/>
                        <wpg:cNvGrpSpPr/>
                        <wpg:grpSpPr>
                          <a:xfrm>
                            <a:off x="3286856" y="182160"/>
                            <a:ext cx="1086485" cy="870585"/>
                            <a:chOff x="932114" y="-110221"/>
                            <a:chExt cx="857885" cy="1017648"/>
                          </a:xfrm>
                        </wpg:grpSpPr>
                        <pic:pic xmlns:pic="http://schemas.openxmlformats.org/drawingml/2006/picture">
                          <pic:nvPicPr>
                            <pic:cNvPr id="79" name="Graphiqu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0294" y="-110221"/>
                              <a:ext cx="442468" cy="5049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Zone de texte 80"/>
                          <wps:cNvSpPr txBox="1"/>
                          <wps:spPr>
                            <a:xfrm>
                              <a:off x="932114" y="369862"/>
                              <a:ext cx="857885" cy="537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C1F07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TRANSPORT ET LOGISTIQUE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1197D" w14:textId="77777777" w:rsidR="00E65B12" w:rsidRPr="00F13403" w:rsidRDefault="00E65B12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81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0B981F" w14:textId="77777777" w:rsidR="00E65B12" w:rsidRPr="00F13403" w:rsidRDefault="00E65B12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72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3586401" y="-54321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78A38" w14:textId="77777777" w:rsidR="00E65B12" w:rsidRPr="00F13403" w:rsidRDefault="00E65B12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43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43A60A" id="Groupe 84" o:spid="_x0000_s1064" style="position:absolute;left:0;text-align:left;margin-left:138.65pt;margin-top:654.05pt;width:327.25pt;height:87.15pt;z-index:251726848;mso-width-relative:margin" coordorigin="2172,-543" coordsize="41560,1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">
                <v:group id="Groupe 72" o:spid="_x0000_s1065" style="position:absolute;left:2172;top:2504;width:9659;height:7633" coordorigin="2947,-336" coordsize="12026,1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3" o:spid="_x0000_s1066" type="#_x0000_t75" style="position:absolute;left:6242;top:-336;width:601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">
                    <v:imagedata r:id="rId58" o:title=""/>
                  </v:shape>
                  <v:shape id="Zone de texte 74" o:spid="_x0000_s1067" type="#_x0000_t202" style="position:absolute;left:2947;top:6915;width:1202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2E0DDC20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COMMERCE</w:t>
                          </w:r>
                        </w:p>
                      </w:txbxContent>
                    </v:textbox>
                  </v:shape>
                </v:group>
                <v:group id="Groupe 75" o:spid="_x0000_s1068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69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9" o:title=""/>
                  </v:shape>
                  <v:shape id="Zone de texte 77" o:spid="_x0000_s1070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64C28B05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group id="Groupe 78" o:spid="_x0000_s1071" style="position:absolute;left:32868;top:1821;width:10865;height:8706" coordorigin="9321,-1102" coordsize="857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Graphique 79" o:spid="_x0000_s1072" type="#_x0000_t75" style="position:absolute;left:11502;top:-1102;width:4425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">
                    <v:imagedata r:id="rId60" o:title=""/>
                  </v:shape>
                  <v:shape id="Zone de texte 80" o:spid="_x0000_s1073" type="#_x0000_t202" style="position:absolute;left:9321;top:3698;width:8578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165C1F07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TRANSPORT ET LOGISTIQUE</w:t>
                          </w:r>
                        </w:p>
                      </w:txbxContent>
                    </v:textbox>
                  </v:shape>
                </v:group>
                <v:shape id="Zone de texte 82" o:spid="_x0000_s1074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D11197D" w14:textId="77777777" w:rsidR="00E65B12" w:rsidRPr="00F13403" w:rsidRDefault="00E65B12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81 OE</w:t>
                        </w:r>
                      </w:p>
                    </w:txbxContent>
                  </v:textbox>
                </v:shape>
                <v:shape id="Zone de texte 83" o:spid="_x0000_s1075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40B981F" w14:textId="77777777" w:rsidR="00E65B12" w:rsidRPr="00F13403" w:rsidRDefault="00E65B12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72 OE</w:t>
                        </w:r>
                      </w:p>
                    </w:txbxContent>
                  </v:textbox>
                </v:shape>
                <v:shape id="Zone de texte 172" o:spid="_x0000_s1076" type="#_x0000_t202" style="position:absolute;left:35864;top:-543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4BD78A38" w14:textId="77777777" w:rsidR="00E65B12" w:rsidRPr="00F13403" w:rsidRDefault="00E65B12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43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35CFE5" wp14:editId="259042DE">
                <wp:simplePos x="0" y="0"/>
                <wp:positionH relativeFrom="column">
                  <wp:posOffset>1407814</wp:posOffset>
                </wp:positionH>
                <wp:positionV relativeFrom="paragraph">
                  <wp:posOffset>7790507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77C84C56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0026A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7" type="#_x0000_t202" style="position:absolute;left:0;text-align:left;margin-left:110.85pt;margin-top:613.45pt;width:382.8pt;height:2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" fillcolor="#63a7da" strokecolor="#63a7da" strokeweight=".5pt">
                <v:textbox>
                  <w:txbxContent>
                    <w:p w14:paraId="671F0BB5" w14:textId="77C84C56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0026A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proofErr w:type="spellStart"/>
                      <w:r w:rsidR="000026A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2780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B29F1C" wp14:editId="4676B785">
                <wp:simplePos x="0" y="0"/>
                <wp:positionH relativeFrom="column">
                  <wp:posOffset>11525678</wp:posOffset>
                </wp:positionH>
                <wp:positionV relativeFrom="paragraph">
                  <wp:posOffset>9370324</wp:posOffset>
                </wp:positionV>
                <wp:extent cx="2514292" cy="932507"/>
                <wp:effectExtent l="0" t="0" r="0" b="12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4292" cy="932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AC8E7" w14:textId="5E548FF3" w:rsidR="00F52780" w:rsidRPr="00F52780" w:rsidRDefault="00F52780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29F1C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64" type="#_x0000_t202" style="position:absolute;left:0;text-align:left;margin-left:907.55pt;margin-top:737.8pt;width:198pt;height:73.4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" filled="f" stroked="f" strokeweight=".5pt">
                <v:textbox>
                  <w:txbxContent>
                    <w:p w14:paraId="286AC8E7" w14:textId="5E548FF3" w:rsidR="00F52780" w:rsidRPr="00F52780" w:rsidRDefault="00F52780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41F8A12C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4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369504FE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9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7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0A96A0C6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54" name="Graphique 54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5" name="Graphique 55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4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53" name="Graphique 5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47" name="Graphique 4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4636E324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6" name="Graphique 56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5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44" name="Graphique 44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4D7B02F1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B80BC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4BDF074D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DF558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027E83EB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7E46B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4A977436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5279" name="Graphique 527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6" style="position:absolute;left:0;text-align:left;margin-left:659.75pt;margin-top:113.7pt;width:238.15pt;height:158.05pt;z-index:251712512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">
                <v:shape id="Zone de texte 225" o:spid="_x0000_s1077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5279" name="Graphique 527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78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79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80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81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82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6732" behindDoc="0" locked="0" layoutInCell="1" allowOverlap="1" wp14:anchorId="08AD7774" wp14:editId="2F520B0B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5FE1441">
                                  <wp:extent cx="6329680" cy="2086245"/>
                                  <wp:effectExtent l="0" t="38100" r="0" b="47625"/>
                                  <wp:docPr id="67" name="Diagramme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8" type="#_x0000_t202" style="position:absolute;left:0;text-align:left;margin-left:581.5pt;margin-top:104.6pt;width:513.3pt;height:203.55pt;z-index:2516367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Kp1Vaj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5FE1441">
                            <wp:extent cx="6329680" cy="2086245"/>
                            <wp:effectExtent l="0" t="38100" r="0" b="47625"/>
                            <wp:docPr id="67" name="Diagramme 6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7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7E8427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4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161B9A8" wp14:editId="05A0C03C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6202332B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42" name="Graphique 42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3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100" style="position:absolute;left:0;text-align:left;margin-left:445.25pt;margin-top:164.4pt;width:146.45pt;height:90.6pt;z-index:251751424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">
                <v:shape id="Zone de texte 236" o:spid="_x0000_s1101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6202332B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102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42" name="Graphique 42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C4EB9C" wp14:editId="02FB7F37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13" name="Graphique 113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088" type="#_x0000_t202" style="position:absolute;left:0;text-align:left;margin-left:579.25pt;margin-top:182.05pt;width:62.05pt;height:38.6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13" name="Graphique 113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08" name="Graphique 108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89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K1oZ7s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08" name="Graphique 108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66" name="Graphique 66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0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r7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/Iye0NXW1Y84s+AGMkcvrhTmvYaYbiEge7FB3Mj0FY9GO2zajRJnOxd+/ume&#10;/JFUaOWsw21ARH7sIUjO9BeLdDubLha0PllZLE9mqITXlu1ri92bS4fDmOLue5FF8k/6SWyCMw+4&#10;uGvKiiawAnMP2I/KZRq2FFdfyPU6u+HKeEjX9s4LCk7QEeL3/QMEP1InIetu3NPmQPmOQYMvvbRu&#10;vU+uUZleL7giLUnBdcsEHT8NtM+v9ez18gFb/QI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ExVevt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66" name="Graphique 66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C2EDF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EA71D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50150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6BCEF53C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FF27E5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6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IC3oD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6BCEF53C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FF27E5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3BA4321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0BAE2AFF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657EE6C">
                                  <wp:extent cx="3405351" cy="2490470"/>
                                  <wp:effectExtent l="0" t="0" r="0" b="5080"/>
                                  <wp:docPr id="65" name="Diagramme 6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6" r:lo="rId97" r:qs="rId98" r:cs="rId9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7" type="#_x0000_t202" style="position:absolute;left:0;text-align:left;margin-left:164.8pt;margin-top:402.6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9a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s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B5J59a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657EE6C">
                            <wp:extent cx="3405351" cy="2490470"/>
                            <wp:effectExtent l="0" t="0" r="0" b="5080"/>
                            <wp:docPr id="65" name="Diagramme 6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6" r:lo="rId97" r:qs="rId98" r:cs="rId99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33B44298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BB076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A01BEE" wp14:editId="256B7F69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3" type="#_x0000_t202" style="position:absolute;left:0;text-align:left;margin-left:609.75pt;margin-top:605.25pt;width:281.15pt;height:2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D3Ow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3EF0CA7D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39062B31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062CA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4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DBxm2Y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39062B31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062CA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64A509F5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1" w:history="1">
                              <w:proofErr w:type="gramStart"/>
                              <w:r w:rsidR="00792F8E" w:rsidRPr="00FF27E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FF27E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A6D5425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FF27E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5277" name="Image 5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0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wp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qJEExbKI84oIWeKc7wdY1NPDLnX5hFauBMSHf/jI9UgMXgJFFSgf31N3uIR8TQ&#10;S0mLVCuo+7lnVlCivmnEcp6Nx4GbURlPPg9Rsbee7a1H75t7QDZneFiGRzHEe3UWpYXmDa9iFaqi&#10;i2mOtQvqz+K97w8Ar4qL1SoGIRsN8496Y3hIHdYaVvzavTFrTjgEOjzBmZQsfwdHH9sDstp7kHXE&#10;6rrV0/6RyRHt09WFU7nVY9T1v2H5Gw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Cs8/Ck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FF27E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5" w:history="1">
                        <w:proofErr w:type="gramStart"/>
                        <w:r w:rsidR="00792F8E" w:rsidRPr="00FF27E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FF27E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A6D5425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FF27E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5277" name="Image 5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41EE056B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8C510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22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PGvA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">
                <v:rect id="Rectangle 193" o:spid="_x0000_s112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2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25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" stroked="f" strokeweight=".5pt">
                <v:fill r:id="rId11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26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3o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ZHf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Fqh3o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51456AF1" w14:textId="2E9AD53B" w:rsidR="001B3FCF" w:rsidRPr="001B3FCF" w:rsidRDefault="001B3FCF" w:rsidP="001B3FCF">
      <w:pPr>
        <w:rPr>
          <w:lang w:bidi="fr-FR"/>
        </w:rPr>
      </w:pPr>
    </w:p>
    <w:p w14:paraId="4CC86396" w14:textId="3EA13FCB" w:rsidR="001B3FCF" w:rsidRPr="001B3FCF" w:rsidRDefault="001B3FCF" w:rsidP="001B3FCF">
      <w:pPr>
        <w:rPr>
          <w:lang w:bidi="fr-FR"/>
        </w:rPr>
      </w:pPr>
    </w:p>
    <w:p w14:paraId="4B192177" w14:textId="1E25C074" w:rsidR="001B3FCF" w:rsidRPr="001B3FCF" w:rsidRDefault="001B3FCF" w:rsidP="001B3FCF">
      <w:pPr>
        <w:rPr>
          <w:lang w:bidi="fr-FR"/>
        </w:rPr>
      </w:pPr>
    </w:p>
    <w:p w14:paraId="2954DD09" w14:textId="37B07345" w:rsidR="001B3FCF" w:rsidRPr="001B3FCF" w:rsidRDefault="001B3FCF" w:rsidP="001B3FCF">
      <w:pPr>
        <w:rPr>
          <w:lang w:bidi="fr-FR"/>
        </w:rPr>
      </w:pPr>
    </w:p>
    <w:p w14:paraId="0742DF1C" w14:textId="2B75DBC3" w:rsidR="001B3FCF" w:rsidRPr="001B3FCF" w:rsidRDefault="001B3FCF" w:rsidP="001B3FCF">
      <w:pPr>
        <w:rPr>
          <w:lang w:bidi="fr-FR"/>
        </w:rPr>
      </w:pPr>
    </w:p>
    <w:p w14:paraId="637C9038" w14:textId="3CB5A004" w:rsidR="001B3FCF" w:rsidRPr="001B3FCF" w:rsidRDefault="001B3FCF" w:rsidP="001B3FCF">
      <w:pPr>
        <w:rPr>
          <w:lang w:bidi="fr-FR"/>
        </w:rPr>
      </w:pPr>
    </w:p>
    <w:p w14:paraId="1EC893F8" w14:textId="0FE154C2" w:rsidR="001B3FCF" w:rsidRPr="001B3FCF" w:rsidRDefault="001B3FCF" w:rsidP="001B3FCF">
      <w:pPr>
        <w:rPr>
          <w:lang w:bidi="fr-FR"/>
        </w:rPr>
      </w:pPr>
    </w:p>
    <w:p w14:paraId="527D4AC7" w14:textId="2BAA85E4" w:rsidR="001B3FCF" w:rsidRPr="001B3FCF" w:rsidRDefault="001B3FCF" w:rsidP="001B3FCF">
      <w:pPr>
        <w:rPr>
          <w:lang w:bidi="fr-FR"/>
        </w:rPr>
      </w:pPr>
    </w:p>
    <w:p w14:paraId="47DF4E40" w14:textId="5CC9BF98" w:rsidR="001B3FCF" w:rsidRPr="001B3FCF" w:rsidRDefault="001B3FCF" w:rsidP="001B3FCF">
      <w:pPr>
        <w:rPr>
          <w:lang w:bidi="fr-FR"/>
        </w:rPr>
      </w:pPr>
    </w:p>
    <w:p w14:paraId="42C81BF6" w14:textId="11E57BDF" w:rsidR="001B3FCF" w:rsidRPr="001B3FCF" w:rsidRDefault="001B3FCF" w:rsidP="001B3FCF">
      <w:pPr>
        <w:rPr>
          <w:lang w:bidi="fr-FR"/>
        </w:rPr>
      </w:pPr>
    </w:p>
    <w:p w14:paraId="2BCDC2C6" w14:textId="0FB5F894" w:rsidR="001B3FCF" w:rsidRPr="001B3FCF" w:rsidRDefault="001B3FCF" w:rsidP="001B3FCF">
      <w:pPr>
        <w:rPr>
          <w:lang w:bidi="fr-FR"/>
        </w:rPr>
      </w:pPr>
    </w:p>
    <w:p w14:paraId="530E06A7" w14:textId="5C221A0B" w:rsidR="001B3FCF" w:rsidRPr="001B3FCF" w:rsidRDefault="001B3FCF" w:rsidP="001B3FCF">
      <w:pPr>
        <w:rPr>
          <w:lang w:bidi="fr-FR"/>
        </w:rPr>
      </w:pPr>
    </w:p>
    <w:p w14:paraId="234E0EFC" w14:textId="04A19E1C" w:rsidR="001B3FCF" w:rsidRPr="001B3FCF" w:rsidRDefault="001B3FCF" w:rsidP="001B3FCF">
      <w:pPr>
        <w:rPr>
          <w:lang w:bidi="fr-FR"/>
        </w:rPr>
      </w:pPr>
    </w:p>
    <w:p w14:paraId="473B535D" w14:textId="49FA03A8" w:rsidR="001B3FCF" w:rsidRPr="001B3FCF" w:rsidRDefault="001B3FCF" w:rsidP="001B3FCF">
      <w:pPr>
        <w:rPr>
          <w:lang w:bidi="fr-FR"/>
        </w:rPr>
      </w:pPr>
    </w:p>
    <w:p w14:paraId="176B1AF3" w14:textId="02F5AABB" w:rsidR="001B3FCF" w:rsidRPr="001B3FCF" w:rsidRDefault="001B3FCF" w:rsidP="001B3FCF">
      <w:pPr>
        <w:rPr>
          <w:lang w:bidi="fr-FR"/>
        </w:rPr>
      </w:pPr>
    </w:p>
    <w:p w14:paraId="25A3823B" w14:textId="0CC7D10E" w:rsidR="001B3FCF" w:rsidRPr="001B3FCF" w:rsidRDefault="001B3FCF" w:rsidP="001B3FCF">
      <w:pPr>
        <w:rPr>
          <w:lang w:bidi="fr-FR"/>
        </w:rPr>
      </w:pPr>
    </w:p>
    <w:p w14:paraId="68ABB25E" w14:textId="1DE6A767" w:rsidR="001B3FCF" w:rsidRPr="001B3FCF" w:rsidRDefault="001B3FCF" w:rsidP="001B3FCF">
      <w:pPr>
        <w:rPr>
          <w:lang w:bidi="fr-FR"/>
        </w:rPr>
      </w:pPr>
    </w:p>
    <w:p w14:paraId="34B0D96F" w14:textId="7F9247F2" w:rsidR="001B3FCF" w:rsidRPr="001B3FCF" w:rsidRDefault="001B3FCF" w:rsidP="001B3FCF">
      <w:pPr>
        <w:rPr>
          <w:lang w:bidi="fr-FR"/>
        </w:rPr>
      </w:pPr>
    </w:p>
    <w:p w14:paraId="29DEF9D7" w14:textId="6A23685F" w:rsidR="001B3FCF" w:rsidRPr="001B3FCF" w:rsidRDefault="001B3FCF" w:rsidP="001B3FCF">
      <w:pPr>
        <w:rPr>
          <w:lang w:bidi="fr-FR"/>
        </w:rPr>
      </w:pPr>
    </w:p>
    <w:p w14:paraId="6B67F859" w14:textId="0EAF677F" w:rsidR="001B3FCF" w:rsidRPr="001B3FCF" w:rsidRDefault="001B3FCF" w:rsidP="001B3FCF">
      <w:pPr>
        <w:rPr>
          <w:lang w:bidi="fr-FR"/>
        </w:rPr>
      </w:pPr>
    </w:p>
    <w:p w14:paraId="7A221BAB" w14:textId="098C7998" w:rsidR="001B3FCF" w:rsidRPr="001B3FCF" w:rsidRDefault="001B3FCF" w:rsidP="001B3FCF">
      <w:pPr>
        <w:rPr>
          <w:lang w:bidi="fr-FR"/>
        </w:rPr>
      </w:pPr>
    </w:p>
    <w:p w14:paraId="6D21631B" w14:textId="34E3E710" w:rsidR="001B3FCF" w:rsidRPr="001B3FCF" w:rsidRDefault="001B3FCF" w:rsidP="001B3FCF">
      <w:pPr>
        <w:rPr>
          <w:lang w:bidi="fr-FR"/>
        </w:rPr>
      </w:pPr>
    </w:p>
    <w:p w14:paraId="26242C27" w14:textId="54BE97C1" w:rsidR="001B3FCF" w:rsidRPr="001B3FCF" w:rsidRDefault="001B3FCF" w:rsidP="001B3FCF">
      <w:pPr>
        <w:rPr>
          <w:lang w:bidi="fr-FR"/>
        </w:rPr>
      </w:pPr>
    </w:p>
    <w:p w14:paraId="2ED09ACF" w14:textId="13CFCCEC" w:rsidR="001B3FCF" w:rsidRPr="001B3FCF" w:rsidRDefault="001B3FCF" w:rsidP="001B3FCF">
      <w:pPr>
        <w:rPr>
          <w:lang w:bidi="fr-FR"/>
        </w:rPr>
      </w:pPr>
    </w:p>
    <w:p w14:paraId="25F5256B" w14:textId="48A94FBD" w:rsidR="001B3FCF" w:rsidRPr="001B3FCF" w:rsidRDefault="001B3FCF" w:rsidP="001B3FCF">
      <w:pPr>
        <w:rPr>
          <w:lang w:bidi="fr-FR"/>
        </w:rPr>
      </w:pPr>
    </w:p>
    <w:p w14:paraId="2264E5A5" w14:textId="13CAB892" w:rsidR="001B3FCF" w:rsidRPr="001B3FCF" w:rsidRDefault="001B3FCF" w:rsidP="001B3FCF">
      <w:pPr>
        <w:rPr>
          <w:lang w:bidi="fr-FR"/>
        </w:rPr>
      </w:pPr>
    </w:p>
    <w:p w14:paraId="63177368" w14:textId="15B349BB" w:rsidR="001B3FCF" w:rsidRPr="001B3FCF" w:rsidRDefault="001B3FCF" w:rsidP="001B3FCF">
      <w:pPr>
        <w:rPr>
          <w:lang w:bidi="fr-FR"/>
        </w:rPr>
      </w:pPr>
    </w:p>
    <w:p w14:paraId="1A204275" w14:textId="62A24CD5" w:rsidR="001B3FCF" w:rsidRPr="001B3FCF" w:rsidRDefault="001B3FCF" w:rsidP="001B3FCF">
      <w:pPr>
        <w:rPr>
          <w:lang w:bidi="fr-FR"/>
        </w:rPr>
      </w:pPr>
    </w:p>
    <w:p w14:paraId="076A686A" w14:textId="1834669A" w:rsidR="001B3FCF" w:rsidRPr="001B3FCF" w:rsidRDefault="001B3FCF" w:rsidP="001B3FCF">
      <w:pPr>
        <w:rPr>
          <w:lang w:bidi="fr-FR"/>
        </w:rPr>
      </w:pPr>
    </w:p>
    <w:p w14:paraId="2D50EF59" w14:textId="14FAF52A" w:rsidR="001B3FCF" w:rsidRPr="001B3FCF" w:rsidRDefault="001B3FCF" w:rsidP="001B3FCF">
      <w:pPr>
        <w:rPr>
          <w:lang w:bidi="fr-FR"/>
        </w:rPr>
      </w:pPr>
    </w:p>
    <w:p w14:paraId="7A9BF8D6" w14:textId="4CA62CDE" w:rsidR="001B3FCF" w:rsidRPr="001B3FCF" w:rsidRDefault="001B3FCF" w:rsidP="001B3FCF">
      <w:pPr>
        <w:rPr>
          <w:lang w:bidi="fr-FR"/>
        </w:rPr>
      </w:pPr>
    </w:p>
    <w:p w14:paraId="1E1415B2" w14:textId="0391075D" w:rsidR="001B3FCF" w:rsidRPr="001B3FCF" w:rsidRDefault="001B3FCF" w:rsidP="001B3FCF">
      <w:pPr>
        <w:rPr>
          <w:lang w:bidi="fr-FR"/>
        </w:rPr>
      </w:pPr>
    </w:p>
    <w:p w14:paraId="6DD42903" w14:textId="7F365B10" w:rsidR="001B3FCF" w:rsidRPr="001B3FCF" w:rsidRDefault="001B3FCF" w:rsidP="001B3FCF">
      <w:pPr>
        <w:rPr>
          <w:lang w:bidi="fr-FR"/>
        </w:rPr>
      </w:pPr>
    </w:p>
    <w:p w14:paraId="63506222" w14:textId="1DD18CCB" w:rsidR="001B3FCF" w:rsidRPr="001B3FCF" w:rsidRDefault="001B3FCF" w:rsidP="001B3FCF">
      <w:pPr>
        <w:rPr>
          <w:lang w:bidi="fr-FR"/>
        </w:rPr>
      </w:pPr>
    </w:p>
    <w:p w14:paraId="0B130471" w14:textId="739E1B78" w:rsidR="001B3FCF" w:rsidRPr="001B3FCF" w:rsidRDefault="001B3FCF" w:rsidP="001B3FCF">
      <w:pPr>
        <w:rPr>
          <w:lang w:bidi="fr-FR"/>
        </w:rPr>
      </w:pPr>
    </w:p>
    <w:p w14:paraId="1390C22F" w14:textId="337634A8" w:rsidR="001B3FCF" w:rsidRPr="001B3FCF" w:rsidRDefault="001B3FCF" w:rsidP="001B3FCF">
      <w:pPr>
        <w:rPr>
          <w:lang w:bidi="fr-FR"/>
        </w:rPr>
      </w:pPr>
    </w:p>
    <w:p w14:paraId="58CED19E" w14:textId="114C8A45" w:rsidR="001B3FCF" w:rsidRPr="001B3FCF" w:rsidRDefault="001B3FCF" w:rsidP="001B3FCF">
      <w:pPr>
        <w:rPr>
          <w:lang w:bidi="fr-FR"/>
        </w:rPr>
      </w:pPr>
    </w:p>
    <w:p w14:paraId="406133CF" w14:textId="6C0D759F" w:rsidR="001B3FCF" w:rsidRPr="001B3FCF" w:rsidRDefault="001B3FCF" w:rsidP="001B3FCF">
      <w:pPr>
        <w:rPr>
          <w:lang w:bidi="fr-FR"/>
        </w:rPr>
      </w:pPr>
    </w:p>
    <w:p w14:paraId="5B664467" w14:textId="7D5B1621" w:rsidR="001B3FCF" w:rsidRPr="001B3FCF" w:rsidRDefault="001B3FCF" w:rsidP="001B3FCF">
      <w:pPr>
        <w:rPr>
          <w:lang w:bidi="fr-FR"/>
        </w:rPr>
      </w:pPr>
    </w:p>
    <w:p w14:paraId="2A6CF3B7" w14:textId="30CE738C" w:rsidR="001B3FCF" w:rsidRPr="001B3FCF" w:rsidRDefault="001B3FCF" w:rsidP="001B3FCF">
      <w:pPr>
        <w:rPr>
          <w:lang w:bidi="fr-FR"/>
        </w:rPr>
      </w:pPr>
    </w:p>
    <w:p w14:paraId="7B3380F2" w14:textId="01E6C1DF" w:rsidR="001B3FCF" w:rsidRPr="001B3FCF" w:rsidRDefault="001B3FCF" w:rsidP="001B3FCF">
      <w:pPr>
        <w:rPr>
          <w:lang w:bidi="fr-FR"/>
        </w:rPr>
      </w:pPr>
    </w:p>
    <w:p w14:paraId="0CA84887" w14:textId="2EF32595" w:rsidR="001B3FCF" w:rsidRPr="001B3FCF" w:rsidRDefault="001B3FCF" w:rsidP="001B3FCF">
      <w:pPr>
        <w:rPr>
          <w:lang w:bidi="fr-FR"/>
        </w:rPr>
      </w:pPr>
    </w:p>
    <w:p w14:paraId="40F59AFD" w14:textId="2947ACA6" w:rsidR="001B3FCF" w:rsidRPr="001B3FCF" w:rsidRDefault="001B3FCF" w:rsidP="001B3FCF">
      <w:pPr>
        <w:rPr>
          <w:lang w:bidi="fr-FR"/>
        </w:rPr>
      </w:pPr>
    </w:p>
    <w:p w14:paraId="3DB71819" w14:textId="34244EF9" w:rsidR="001B3FCF" w:rsidRPr="001B3FCF" w:rsidRDefault="001B3FCF" w:rsidP="001B3FCF">
      <w:pPr>
        <w:rPr>
          <w:lang w:bidi="fr-FR"/>
        </w:rPr>
      </w:pPr>
    </w:p>
    <w:p w14:paraId="6FF682C4" w14:textId="5F039103" w:rsidR="001B3FCF" w:rsidRPr="001B3FCF" w:rsidRDefault="001B3FCF" w:rsidP="001B3FCF">
      <w:pPr>
        <w:rPr>
          <w:lang w:bidi="fr-FR"/>
        </w:rPr>
      </w:pPr>
    </w:p>
    <w:p w14:paraId="26DF0B04" w14:textId="55B653A5" w:rsidR="001B3FCF" w:rsidRPr="001B3FCF" w:rsidRDefault="001B3FCF" w:rsidP="001B3FCF">
      <w:pPr>
        <w:rPr>
          <w:lang w:bidi="fr-FR"/>
        </w:rPr>
      </w:pPr>
    </w:p>
    <w:p w14:paraId="4EB3CDD0" w14:textId="62EB7B7A" w:rsidR="001B3FCF" w:rsidRPr="001B3FCF" w:rsidRDefault="001B3FCF" w:rsidP="001B3FCF">
      <w:pPr>
        <w:rPr>
          <w:lang w:bidi="fr-FR"/>
        </w:rPr>
      </w:pPr>
    </w:p>
    <w:p w14:paraId="7EECEC21" w14:textId="622BB502" w:rsidR="001B3FCF" w:rsidRPr="001B3FCF" w:rsidRDefault="001B3FCF" w:rsidP="001B3FCF">
      <w:pPr>
        <w:rPr>
          <w:lang w:bidi="fr-FR"/>
        </w:rPr>
      </w:pPr>
    </w:p>
    <w:p w14:paraId="41CBF3DB" w14:textId="4856E223" w:rsidR="001B3FCF" w:rsidRPr="001B3FCF" w:rsidRDefault="001B3FCF" w:rsidP="001B3FCF">
      <w:pPr>
        <w:rPr>
          <w:lang w:bidi="fr-FR"/>
        </w:rPr>
      </w:pPr>
    </w:p>
    <w:p w14:paraId="482E40CA" w14:textId="31786AB0" w:rsidR="001B3FCF" w:rsidRPr="001B3FCF" w:rsidRDefault="001B3FCF" w:rsidP="001B3FCF">
      <w:pPr>
        <w:rPr>
          <w:lang w:bidi="fr-FR"/>
        </w:rPr>
      </w:pPr>
    </w:p>
    <w:p w14:paraId="73A1AB97" w14:textId="77DF9CF0" w:rsidR="001B3FCF" w:rsidRPr="001B3FCF" w:rsidRDefault="00FF27E5" w:rsidP="001B3FCF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58949574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4445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98145"/>
                        </a:xfrm>
                        <a:prstGeom prst="rect">
                          <a:avLst/>
                        </a:prstGeom>
                        <a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16" style="position:absolute;margin-left:-16.2pt;margin-top:2.55pt;width:35pt;height:31.3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Ad8V1V2wAAAAQBAAAPAAAA&#10;ZHJzL2Rvd25yZXYueG1sTI9BS8NAFITvgv9heYIXsZsIpiXmpWihHhQFU+15mzyT0OzbkN026b/v&#10;60mPwwwz32TLyXbqSINvHSPEswgUcemqlmuE7836fgHKB8OV6RwTwok8LPPrq8yklRv5i45FqJWU&#10;sE8NQhNCn2rty4as8TPXE4v36wZrgsih1tVgRim3nX6IokRb07IsNKanVUPlvjhYhO2Lex8/Pvln&#10;sz+tqLh7fVtv4wTx9mZ6fgIVaAp/YbjgCzrkwrRzB6686hDkSEB4jEGJOY9E7hCS+QJ0nun/8PkZ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" stroked="f" strokeweight="1pt">
                <v:fill r:id="rId113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828EE2" w14:textId="43B0726E" w:rsidR="001B3FCF" w:rsidRPr="001B3FCF" w:rsidRDefault="001B3FCF" w:rsidP="001B3FCF">
      <w:pPr>
        <w:rPr>
          <w:lang w:bidi="fr-FR"/>
        </w:rPr>
      </w:pPr>
    </w:p>
    <w:p w14:paraId="6322C964" w14:textId="4894DC97" w:rsidR="001B3FCF" w:rsidRPr="001B3FCF" w:rsidRDefault="001B3FCF" w:rsidP="001B3FCF">
      <w:pPr>
        <w:rPr>
          <w:lang w:bidi="fr-FR"/>
        </w:rPr>
      </w:pPr>
    </w:p>
    <w:p w14:paraId="11DF6FD7" w14:textId="2DF979FB" w:rsidR="001B3FCF" w:rsidRPr="001B3FCF" w:rsidRDefault="00FF27E5" w:rsidP="001B3FCF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0595FB6" wp14:editId="052B82EC">
                <wp:simplePos x="0" y="0"/>
                <wp:positionH relativeFrom="column">
                  <wp:posOffset>8197850</wp:posOffset>
                </wp:positionH>
                <wp:positionV relativeFrom="paragraph">
                  <wp:posOffset>102235</wp:posOffset>
                </wp:positionV>
                <wp:extent cx="4429760" cy="147764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77645"/>
                          <a:chOff x="0" y="0"/>
                          <a:chExt cx="3378200" cy="2336800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76200" y="10287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77777777" w:rsidR="00EC4912" w:rsidRPr="00E8742B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129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1231900" y="10287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D23AB7" w14:textId="77777777" w:rsidR="00EC4912" w:rsidRPr="00E8742B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14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0" y="177800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65F77471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1409700" y="1739900"/>
                            <a:ext cx="5969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CISP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Ellipse 189"/>
                        <wps:cNvSpPr/>
                        <wps:spPr>
                          <a:xfrm>
                            <a:off x="2362200" y="10160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A1D892" w14:textId="353C3A09" w:rsidR="00EC4912" w:rsidRPr="00E8742B" w:rsidRDefault="00F113B0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22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2286000" y="176530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Enseignement ordinaire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21054"/>
                            <a:chOff x="0" y="0"/>
                            <a:chExt cx="3378200" cy="821054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473518" y="-418783"/>
                              <a:ext cx="95885" cy="2383790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7FA5AF25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Inscrits dans </w:t>
                                </w:r>
                                <w:r w:rsidR="00335814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les filières liées au métier de m</w:t>
                                </w: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agasinier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117" style="position:absolute;margin-left:645.5pt;margin-top:8.05pt;width:348.8pt;height:116.35pt;z-index:251699200;mso-width-relative:margin;mso-height-relative:margin" coordsize="33782,2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">
                <v:oval id="Ellipse 185" o:spid="_x0000_s1118" style="position:absolute;left:762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77777777" w:rsidR="00EC4912" w:rsidRPr="00E8742B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129 inscrits</w:t>
                        </w:r>
                      </w:p>
                    </w:txbxContent>
                  </v:textbox>
                </v:oval>
                <v:oval id="Ellipse 186" o:spid="_x0000_s1119" style="position:absolute;left:12319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33D23AB7" w14:textId="77777777" w:rsidR="00EC4912" w:rsidRPr="00E8742B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14 inscrits</w:t>
                        </w:r>
                      </w:p>
                    </w:txbxContent>
                  </v:textbox>
                </v:oval>
                <v:shape id="Zone de texte 187" o:spid="_x0000_s1120" type="#_x0000_t202" style="position:absolute;top:1778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65F77471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88" o:spid="_x0000_s1121" type="#_x0000_t202" style="position:absolute;left:14097;top:17399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CISP</w:t>
                        </w:r>
                      </w:p>
                    </w:txbxContent>
                  </v:textbox>
                </v:shape>
                <v:oval id="Ellipse 189" o:spid="_x0000_s1122" style="position:absolute;left:23622;top:10160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4DA1D892" w14:textId="353C3A09" w:rsidR="00EC4912" w:rsidRPr="00E8742B" w:rsidRDefault="00F113B0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22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90" o:spid="_x0000_s1123" type="#_x0000_t202" style="position:absolute;left:22860;top:1765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Enseignement ordinaire</w:t>
                        </w:r>
                      </w:p>
                    </w:txbxContent>
                  </v:textbox>
                </v:shape>
                <v:group id="Groupe 1539" o:spid="_x0000_s1124" style="position:absolute;width:33782;height:8210" coordsize="33782,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125" type="#_x0000_t85" style="position:absolute;left:14734;top:-4188;width:959;height:238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" adj="72" strokecolor="#63a7da">
                    <v:stroke dashstyle="dash"/>
                  </v:shape>
                  <v:shape id="Zone de texte 1544" o:spid="_x0000_s1126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7FA5AF25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Inscrits dans </w:t>
                          </w:r>
                          <w:r w:rsidR="00335814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les filières liées au métier de m</w:t>
                          </w: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agasinier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36A0F4A" w14:textId="677C8374" w:rsidR="001B3FCF" w:rsidRPr="001B3FCF" w:rsidRDefault="001B3FCF" w:rsidP="001B3FCF">
      <w:pPr>
        <w:rPr>
          <w:lang w:bidi="fr-FR"/>
        </w:rPr>
      </w:pPr>
    </w:p>
    <w:p w14:paraId="21EF6730" w14:textId="2E8D4E7D" w:rsidR="001B3FCF" w:rsidRDefault="00FF27E5" w:rsidP="001B3FCF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EFF17E" wp14:editId="5B4E02E9">
                <wp:simplePos x="0" y="0"/>
                <wp:positionH relativeFrom="column">
                  <wp:posOffset>10356850</wp:posOffset>
                </wp:positionH>
                <wp:positionV relativeFrom="paragraph">
                  <wp:posOffset>6985</wp:posOffset>
                </wp:positionV>
                <wp:extent cx="6350" cy="228600"/>
                <wp:effectExtent l="0" t="0" r="31750" b="190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8C260" id="Connecteur droit 57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5.5pt,.55pt" to="816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" strokecolor="#63a7da">
                <v:stroke dashstyle="dash"/>
              </v:line>
            </w:pict>
          </mc:Fallback>
        </mc:AlternateContent>
      </w:r>
    </w:p>
    <w:p w14:paraId="24FF1641" w14:textId="50D5F3E2" w:rsidR="001B3FCF" w:rsidRPr="001B3FCF" w:rsidRDefault="001B3FCF" w:rsidP="001B3FCF">
      <w:pPr>
        <w:rPr>
          <w:lang w:bidi="fr-FR"/>
        </w:rPr>
      </w:pPr>
    </w:p>
    <w:p w14:paraId="159C9C51" w14:textId="34258B4B" w:rsidR="001B3FCF" w:rsidRPr="001B3FCF" w:rsidRDefault="001B3FCF" w:rsidP="001B3FCF">
      <w:pPr>
        <w:rPr>
          <w:lang w:bidi="fr-FR"/>
        </w:rPr>
      </w:pPr>
    </w:p>
    <w:p w14:paraId="1F5D9B1C" w14:textId="651432FF" w:rsidR="001B3FCF" w:rsidRDefault="001B3FCF" w:rsidP="001B3FCF">
      <w:pPr>
        <w:rPr>
          <w:lang w:bidi="fr-FR"/>
        </w:rPr>
      </w:pPr>
    </w:p>
    <w:p w14:paraId="52F558D2" w14:textId="77777777" w:rsidR="001B3FCF" w:rsidRPr="001B3FCF" w:rsidRDefault="001B3FCF" w:rsidP="001B3FCF">
      <w:pPr>
        <w:jc w:val="center"/>
        <w:rPr>
          <w:lang w:bidi="fr-FR"/>
        </w:rPr>
      </w:pPr>
    </w:p>
    <w:sectPr w:rsidR="001B3FCF" w:rsidRPr="001B3FCF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0B79F" w14:textId="77777777" w:rsidR="001C4B6D" w:rsidRDefault="001C4B6D" w:rsidP="0063464B">
      <w:r>
        <w:separator/>
      </w:r>
    </w:p>
  </w:endnote>
  <w:endnote w:type="continuationSeparator" w:id="0">
    <w:p w14:paraId="66C7D12A" w14:textId="77777777" w:rsidR="001C4B6D" w:rsidRDefault="001C4B6D" w:rsidP="0063464B">
      <w:r>
        <w:continuationSeparator/>
      </w:r>
    </w:p>
  </w:endnote>
  <w:endnote w:type="continuationNotice" w:id="1">
    <w:p w14:paraId="71BE4337" w14:textId="77777777" w:rsidR="001C4B6D" w:rsidRDefault="001C4B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13C09" w14:textId="77777777" w:rsidR="001C4B6D" w:rsidRDefault="001C4B6D" w:rsidP="0063464B">
      <w:r>
        <w:separator/>
      </w:r>
    </w:p>
  </w:footnote>
  <w:footnote w:type="continuationSeparator" w:id="0">
    <w:p w14:paraId="39C3E0E5" w14:textId="77777777" w:rsidR="001C4B6D" w:rsidRDefault="001C4B6D" w:rsidP="0063464B">
      <w:r>
        <w:continuationSeparator/>
      </w:r>
    </w:p>
  </w:footnote>
  <w:footnote w:type="continuationNotice" w:id="1">
    <w:p w14:paraId="1302807A" w14:textId="77777777" w:rsidR="001C4B6D" w:rsidRDefault="001C4B6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7718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6A3"/>
    <w:rsid w:val="00002943"/>
    <w:rsid w:val="00012244"/>
    <w:rsid w:val="000167B3"/>
    <w:rsid w:val="000247A1"/>
    <w:rsid w:val="00026609"/>
    <w:rsid w:val="000304DA"/>
    <w:rsid w:val="00032CFB"/>
    <w:rsid w:val="00032EE7"/>
    <w:rsid w:val="00033ECD"/>
    <w:rsid w:val="00036493"/>
    <w:rsid w:val="00044C2E"/>
    <w:rsid w:val="00047A65"/>
    <w:rsid w:val="00050168"/>
    <w:rsid w:val="00052218"/>
    <w:rsid w:val="00057346"/>
    <w:rsid w:val="000628E3"/>
    <w:rsid w:val="00062CAA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D3A"/>
    <w:rsid w:val="000D247E"/>
    <w:rsid w:val="000E2CBD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96F3A"/>
    <w:rsid w:val="001A072E"/>
    <w:rsid w:val="001A7B0E"/>
    <w:rsid w:val="001B0F5D"/>
    <w:rsid w:val="001B3164"/>
    <w:rsid w:val="001B326D"/>
    <w:rsid w:val="001B3FCF"/>
    <w:rsid w:val="001B413D"/>
    <w:rsid w:val="001B4DF0"/>
    <w:rsid w:val="001C37C1"/>
    <w:rsid w:val="001C4B6D"/>
    <w:rsid w:val="001C5536"/>
    <w:rsid w:val="001C7AD8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06CDB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C7"/>
    <w:rsid w:val="0024786E"/>
    <w:rsid w:val="002576B5"/>
    <w:rsid w:val="002644B0"/>
    <w:rsid w:val="002664C0"/>
    <w:rsid w:val="00267973"/>
    <w:rsid w:val="0027425A"/>
    <w:rsid w:val="00274EA0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5814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405BDD"/>
    <w:rsid w:val="00407244"/>
    <w:rsid w:val="00410A49"/>
    <w:rsid w:val="004174C3"/>
    <w:rsid w:val="004177EF"/>
    <w:rsid w:val="00417A8B"/>
    <w:rsid w:val="00423BD3"/>
    <w:rsid w:val="00432A56"/>
    <w:rsid w:val="00437FB5"/>
    <w:rsid w:val="004415A9"/>
    <w:rsid w:val="00441A77"/>
    <w:rsid w:val="00442419"/>
    <w:rsid w:val="00444E8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7B4"/>
    <w:rsid w:val="005E0917"/>
    <w:rsid w:val="005E1969"/>
    <w:rsid w:val="005E2F3B"/>
    <w:rsid w:val="005E7396"/>
    <w:rsid w:val="005F70E4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368C3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6092"/>
    <w:rsid w:val="007309A4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B40C6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E80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5BA2"/>
    <w:rsid w:val="00A260A2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55E2F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C0555A"/>
    <w:rsid w:val="00C12EAC"/>
    <w:rsid w:val="00C17F7C"/>
    <w:rsid w:val="00C2116F"/>
    <w:rsid w:val="00C23867"/>
    <w:rsid w:val="00C26D21"/>
    <w:rsid w:val="00C33C1E"/>
    <w:rsid w:val="00C35A6C"/>
    <w:rsid w:val="00C46879"/>
    <w:rsid w:val="00C50EFD"/>
    <w:rsid w:val="00C5490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2081A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13B0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CF3"/>
    <w:rsid w:val="00F43E59"/>
    <w:rsid w:val="00F50EA2"/>
    <w:rsid w:val="00F52780"/>
    <w:rsid w:val="00F5375D"/>
    <w:rsid w:val="00F53CBC"/>
    <w:rsid w:val="00F54324"/>
    <w:rsid w:val="00F57166"/>
    <w:rsid w:val="00F576BD"/>
    <w:rsid w:val="00F57F7F"/>
    <w:rsid w:val="00F62ECA"/>
    <w:rsid w:val="00F76CD6"/>
    <w:rsid w:val="00F812AA"/>
    <w:rsid w:val="00F87F38"/>
    <w:rsid w:val="00F90233"/>
    <w:rsid w:val="00F9083B"/>
    <w:rsid w:val="00F91587"/>
    <w:rsid w:val="00F917F0"/>
    <w:rsid w:val="00F94BE2"/>
    <w:rsid w:val="00FB139B"/>
    <w:rsid w:val="00FB1848"/>
    <w:rsid w:val="00FB1F1B"/>
    <w:rsid w:val="00FB3149"/>
    <w:rsid w:val="00FB610E"/>
    <w:rsid w:val="00FC06D3"/>
    <w:rsid w:val="00FD0A94"/>
    <w:rsid w:val="00FD0A9D"/>
    <w:rsid w:val="00FE2D17"/>
    <w:rsid w:val="00FE4C4C"/>
    <w:rsid w:val="00FE636D"/>
    <w:rsid w:val="00FF0DD7"/>
    <w:rsid w:val="00FF27E5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www.cesstex.be/institut-sainte-therese/accueil-1/ist-c.e.f.a" TargetMode="External"/><Relationship Id="rId42" Type="http://schemas.openxmlformats.org/officeDocument/2006/relationships/image" Target="media/image16.svg"/><Relationship Id="rId47" Type="http://schemas.openxmlformats.org/officeDocument/2006/relationships/image" Target="media/image21.png"/><Relationship Id="rId63" Type="http://schemas.openxmlformats.org/officeDocument/2006/relationships/image" Target="media/image35.png"/><Relationship Id="rId68" Type="http://schemas.openxmlformats.org/officeDocument/2006/relationships/image" Target="media/image300.svg"/><Relationship Id="rId84" Type="http://schemas.openxmlformats.org/officeDocument/2006/relationships/image" Target="media/image110.svg"/><Relationship Id="rId89" Type="http://schemas.openxmlformats.org/officeDocument/2006/relationships/image" Target="media/image43.png"/><Relationship Id="rId112" Type="http://schemas.openxmlformats.org/officeDocument/2006/relationships/image" Target="media/image57.svg"/><Relationship Id="rId16" Type="http://schemas.openxmlformats.org/officeDocument/2006/relationships/image" Target="media/image6.png"/><Relationship Id="rId107" Type="http://schemas.openxmlformats.org/officeDocument/2006/relationships/image" Target="media/image54.png"/><Relationship Id="rId11" Type="http://schemas.openxmlformats.org/officeDocument/2006/relationships/image" Target="media/image1.png"/><Relationship Id="rId32" Type="http://schemas.openxmlformats.org/officeDocument/2006/relationships/image" Target="media/image90.png"/><Relationship Id="rId37" Type="http://schemas.openxmlformats.org/officeDocument/2006/relationships/diagramColors" Target="diagrams/colors1.xml"/><Relationship Id="rId53" Type="http://schemas.openxmlformats.org/officeDocument/2006/relationships/image" Target="media/image27.svg"/><Relationship Id="rId58" Type="http://schemas.openxmlformats.org/officeDocument/2006/relationships/image" Target="media/image32.png"/><Relationship Id="rId74" Type="http://schemas.openxmlformats.org/officeDocument/2006/relationships/image" Target="media/image40.svg"/><Relationship Id="rId79" Type="http://schemas.openxmlformats.org/officeDocument/2006/relationships/diagramQuickStyle" Target="diagrams/quickStyle2.xml"/><Relationship Id="rId102" Type="http://schemas.openxmlformats.org/officeDocument/2006/relationships/image" Target="media/image53.emf"/><Relationship Id="rId5" Type="http://schemas.openxmlformats.org/officeDocument/2006/relationships/numbering" Target="numbering.xml"/><Relationship Id="rId90" Type="http://schemas.openxmlformats.org/officeDocument/2006/relationships/image" Target="media/image44.svg"/><Relationship Id="rId95" Type="http://schemas.openxmlformats.org/officeDocument/2006/relationships/image" Target="media/image46.svg"/><Relationship Id="rId22" Type="http://schemas.openxmlformats.org/officeDocument/2006/relationships/image" Target="media/image5.png"/><Relationship Id="rId27" Type="http://schemas.openxmlformats.org/officeDocument/2006/relationships/image" Target="media/image10.svg"/><Relationship Id="rId43" Type="http://schemas.openxmlformats.org/officeDocument/2006/relationships/image" Target="media/image17.png"/><Relationship Id="rId48" Type="http://schemas.openxmlformats.org/officeDocument/2006/relationships/image" Target="media/image22.svg"/><Relationship Id="rId64" Type="http://schemas.openxmlformats.org/officeDocument/2006/relationships/image" Target="media/image36.svg"/><Relationship Id="rId69" Type="http://schemas.openxmlformats.org/officeDocument/2006/relationships/image" Target="media/image37.png"/><Relationship Id="rId113" Type="http://schemas.openxmlformats.org/officeDocument/2006/relationships/image" Target="media/image61.png"/><Relationship Id="rId80" Type="http://schemas.openxmlformats.org/officeDocument/2006/relationships/diagramColors" Target="diagrams/colors2.xml"/><Relationship Id="rId85" Type="http://schemas.openxmlformats.org/officeDocument/2006/relationships/image" Target="media/image41.png"/><Relationship Id="rId12" Type="http://schemas.openxmlformats.org/officeDocument/2006/relationships/image" Target="media/image2.svg"/><Relationship Id="rId17" Type="http://schemas.openxmlformats.org/officeDocument/2006/relationships/hyperlink" Target="https://hainaut.formation-logistique.be/" TargetMode="External"/><Relationship Id="rId33" Type="http://schemas.openxmlformats.org/officeDocument/2006/relationships/image" Target="media/image100.svg"/><Relationship Id="rId38" Type="http://schemas.microsoft.com/office/2007/relationships/diagramDrawing" Target="diagrams/drawing1.xml"/><Relationship Id="rId59" Type="http://schemas.openxmlformats.org/officeDocument/2006/relationships/image" Target="media/image33.png"/><Relationship Id="rId108" Type="http://schemas.openxmlformats.org/officeDocument/2006/relationships/image" Target="media/image55.svg"/><Relationship Id="rId54" Type="http://schemas.openxmlformats.org/officeDocument/2006/relationships/image" Target="media/image28.png"/><Relationship Id="rId70" Type="http://schemas.openxmlformats.org/officeDocument/2006/relationships/image" Target="media/image38.svg"/><Relationship Id="rId75" Type="http://schemas.openxmlformats.org/officeDocument/2006/relationships/image" Target="media/image330.png"/><Relationship Id="rId91" Type="http://schemas.openxmlformats.org/officeDocument/2006/relationships/image" Target="media/image370.png"/><Relationship Id="rId96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7.png"/><Relationship Id="rId28" Type="http://schemas.openxmlformats.org/officeDocument/2006/relationships/image" Target="media/image70.png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23.svg"/><Relationship Id="rId106" Type="http://schemas.openxmlformats.org/officeDocument/2006/relationships/image" Target="media/image560.emf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2.svg"/><Relationship Id="rId44" Type="http://schemas.openxmlformats.org/officeDocument/2006/relationships/image" Target="media/image18.sv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270.png"/><Relationship Id="rId73" Type="http://schemas.openxmlformats.org/officeDocument/2006/relationships/image" Target="media/image39.png"/><Relationship Id="rId78" Type="http://schemas.openxmlformats.org/officeDocument/2006/relationships/diagramLayout" Target="diagrams/layout2.xml"/><Relationship Id="rId81" Type="http://schemas.microsoft.com/office/2007/relationships/diagramDrawing" Target="diagrams/drawing2.xml"/><Relationship Id="rId86" Type="http://schemas.openxmlformats.org/officeDocument/2006/relationships/image" Target="media/image42.svg"/><Relationship Id="rId94" Type="http://schemas.openxmlformats.org/officeDocument/2006/relationships/image" Target="media/image40.png"/><Relationship Id="rId99" Type="http://schemas.openxmlformats.org/officeDocument/2006/relationships/diagramColors" Target="diagrams/colors3.xml"/><Relationship Id="rId101" Type="http://schemas.openxmlformats.org/officeDocument/2006/relationships/hyperlink" Target="http://www.bassinefe-hainautcentre.be/le-rapport-analytique-et-prospecti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cefop.be/" TargetMode="External"/><Relationship Id="rId39" Type="http://schemas.openxmlformats.org/officeDocument/2006/relationships/image" Target="media/image13.png"/><Relationship Id="rId34" Type="http://schemas.openxmlformats.org/officeDocument/2006/relationships/diagramData" Target="diagrams/data1.xml"/><Relationship Id="rId50" Type="http://schemas.openxmlformats.org/officeDocument/2006/relationships/image" Target="media/image24.png"/><Relationship Id="rId55" Type="http://schemas.openxmlformats.org/officeDocument/2006/relationships/image" Target="media/image29.svg"/><Relationship Id="rId76" Type="http://schemas.openxmlformats.org/officeDocument/2006/relationships/image" Target="media/image340.svg"/><Relationship Id="rId97" Type="http://schemas.openxmlformats.org/officeDocument/2006/relationships/diagramLayout" Target="diagrams/layout3.xml"/><Relationship Id="rId7" Type="http://schemas.openxmlformats.org/officeDocument/2006/relationships/settings" Target="settings.xml"/><Relationship Id="rId71" Type="http://schemas.openxmlformats.org/officeDocument/2006/relationships/image" Target="media/image310.png"/><Relationship Id="rId92" Type="http://schemas.openxmlformats.org/officeDocument/2006/relationships/image" Target="media/image380.svg"/><Relationship Id="rId2" Type="http://schemas.openxmlformats.org/officeDocument/2006/relationships/customXml" Target="../customXml/item2.xml"/><Relationship Id="rId29" Type="http://schemas.openxmlformats.org/officeDocument/2006/relationships/image" Target="media/image80.svg"/><Relationship Id="rId24" Type="http://schemas.openxmlformats.org/officeDocument/2006/relationships/image" Target="media/image8.svg"/><Relationship Id="rId40" Type="http://schemas.openxmlformats.org/officeDocument/2006/relationships/image" Target="media/image14.svg"/><Relationship Id="rId45" Type="http://schemas.openxmlformats.org/officeDocument/2006/relationships/image" Target="media/image19.png"/><Relationship Id="rId66" Type="http://schemas.openxmlformats.org/officeDocument/2006/relationships/image" Target="media/image280.svg"/><Relationship Id="rId87" Type="http://schemas.openxmlformats.org/officeDocument/2006/relationships/image" Target="media/image350.png"/><Relationship Id="rId110" Type="http://schemas.openxmlformats.org/officeDocument/2006/relationships/image" Target="media/image64.png"/><Relationship Id="rId115" Type="http://schemas.openxmlformats.org/officeDocument/2006/relationships/theme" Target="theme/theme1.xml"/><Relationship Id="rId61" Type="http://schemas.openxmlformats.org/officeDocument/2006/relationships/image" Target="media/image30.png"/><Relationship Id="rId19" Type="http://schemas.openxmlformats.org/officeDocument/2006/relationships/hyperlink" Target="http://www.saint-luc-mons.be/stluc/offres-denseignement/formation-en-alternance-cefa.html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1.png"/><Relationship Id="rId35" Type="http://schemas.openxmlformats.org/officeDocument/2006/relationships/diagramLayout" Target="diagrams/layout1.xml"/><Relationship Id="rId77" Type="http://schemas.openxmlformats.org/officeDocument/2006/relationships/diagramData" Target="diagrams/data2.xml"/><Relationship Id="rId100" Type="http://schemas.microsoft.com/office/2007/relationships/diagramDrawing" Target="diagrams/drawing3.xml"/><Relationship Id="rId105" Type="http://schemas.openxmlformats.org/officeDocument/2006/relationships/hyperlink" Target="http://www.bassinefe-hainautcentre.be/le-rapport-analytique-et-prospecti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5.svg"/><Relationship Id="rId72" Type="http://schemas.openxmlformats.org/officeDocument/2006/relationships/image" Target="media/image320.svg"/><Relationship Id="rId93" Type="http://schemas.openxmlformats.org/officeDocument/2006/relationships/image" Target="media/image45.png"/><Relationship Id="rId98" Type="http://schemas.openxmlformats.org/officeDocument/2006/relationships/diagramQuickStyle" Target="diagrams/quickStyle3.xml"/><Relationship Id="rId3" Type="http://schemas.openxmlformats.org/officeDocument/2006/relationships/customXml" Target="../customXml/item3.xml"/><Relationship Id="rId25" Type="http://schemas.openxmlformats.org/officeDocument/2006/relationships/image" Target="media/image62.png"/><Relationship Id="rId46" Type="http://schemas.openxmlformats.org/officeDocument/2006/relationships/image" Target="media/image20.svg"/><Relationship Id="rId67" Type="http://schemas.openxmlformats.org/officeDocument/2006/relationships/image" Target="media/image290.png"/><Relationship Id="rId20" Type="http://schemas.openxmlformats.org/officeDocument/2006/relationships/hyperlink" Target="https://www.etudierenhainaut.be/apm/formations.html" TargetMode="External"/><Relationship Id="rId41" Type="http://schemas.openxmlformats.org/officeDocument/2006/relationships/image" Target="media/image15.png"/><Relationship Id="rId62" Type="http://schemas.openxmlformats.org/officeDocument/2006/relationships/image" Target="media/image31.svg"/><Relationship Id="rId83" Type="http://schemas.openxmlformats.org/officeDocument/2006/relationships/image" Target="media/image100.png"/><Relationship Id="rId88" Type="http://schemas.openxmlformats.org/officeDocument/2006/relationships/image" Target="media/image360.svg"/><Relationship Id="rId11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9.png"/><Relationship Id="rId2" Type="http://schemas.openxmlformats.org/officeDocument/2006/relationships/image" Target="../media/image48.svg"/><Relationship Id="rId1" Type="http://schemas.openxmlformats.org/officeDocument/2006/relationships/image" Target="../media/image47.png"/><Relationship Id="rId6" Type="http://schemas.openxmlformats.org/officeDocument/2006/relationships/image" Target="../media/image52.svg"/><Relationship Id="rId5" Type="http://schemas.openxmlformats.org/officeDocument/2006/relationships/image" Target="../media/image51.png"/><Relationship Id="rId4" Type="http://schemas.openxmlformats.org/officeDocument/2006/relationships/image" Target="../media/image50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9.png"/><Relationship Id="rId2" Type="http://schemas.openxmlformats.org/officeDocument/2006/relationships/image" Target="../media/image48.svg"/><Relationship Id="rId1" Type="http://schemas.openxmlformats.org/officeDocument/2006/relationships/image" Target="../media/image47.png"/><Relationship Id="rId6" Type="http://schemas.openxmlformats.org/officeDocument/2006/relationships/image" Target="../media/image52.svg"/><Relationship Id="rId5" Type="http://schemas.openxmlformats.org/officeDocument/2006/relationships/image" Target="../media/image51.png"/><Relationship Id="rId4" Type="http://schemas.openxmlformats.org/officeDocument/2006/relationships/image" Target="../media/image50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5995" custLinFactNeighborY="36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4973" custLinFactNeighborY="1062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24326" custLinFactNeighborY="-3972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226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4.186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-46%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E4377B17-6E9F-4DE7-BD7D-BC360A1D447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37802" y="-32939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37802" y="-32939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499287" y="528913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499287" y="528913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595290" y="987437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595290" y="987437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226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-46%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4.186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0BDE32-B267-4F5B-B382-41D80EEBE3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B53CDD-23F0-49D1-AF54-BD7AAF5345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23EBC7-E893-4F51-AF8D-D6C29C527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200</TotalTime>
  <Pages>2</Pages>
  <Words>46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92</cp:revision>
  <cp:lastPrinted>2021-12-24T10:51:00Z</cp:lastPrinted>
  <dcterms:created xsi:type="dcterms:W3CDTF">2022-01-12T09:26:00Z</dcterms:created>
  <dcterms:modified xsi:type="dcterms:W3CDTF">2023-11-29T09:00:00Z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