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6A9DCEA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BCF309C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B95D" id="Forme libre 25" o:spid="_x0000_s1026" style="position:absolute;margin-left:1099.5pt;margin-top:-31.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5248841D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2B914B36" w14:textId="5248841D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16693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B7323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D8C6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F192A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3B9DFB7D" w:rsidR="00902688" w:rsidRDefault="00F12D62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399D9C79">
                <wp:simplePos x="0" y="0"/>
                <wp:positionH relativeFrom="margin">
                  <wp:posOffset>2204809</wp:posOffset>
                </wp:positionH>
                <wp:positionV relativeFrom="paragraph">
                  <wp:posOffset>678977</wp:posOffset>
                </wp:positionV>
                <wp:extent cx="8817610" cy="1998921"/>
                <wp:effectExtent l="0" t="0" r="0" b="190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7610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0DE27" w14:textId="77777777" w:rsidR="00F12D62" w:rsidRPr="002A7ED8" w:rsidRDefault="00F12D62" w:rsidP="00F12D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60932D94" w14:textId="58EC2738" w:rsidR="002E58D7" w:rsidRPr="002E58D7" w:rsidRDefault="00F12D62" w:rsidP="00766E4F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N1202</w:t>
                            </w:r>
                            <w:r w:rsidR="002E58D7" w:rsidRPr="002E58D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Déclarant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/ Déclarante</w:t>
                            </w:r>
                            <w:r w:rsidR="002E58D7" w:rsidRPr="002E58D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en douane</w:t>
                            </w:r>
                          </w:p>
                          <w:p w14:paraId="09487464" w14:textId="77777777" w:rsidR="002E58D7" w:rsidRPr="002E58D7" w:rsidRDefault="002E58D7" w:rsidP="002E58D7">
                            <w:pPr>
                              <w:ind w:left="3600" w:firstLine="7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14:paraId="7CAC3E5B" w14:textId="76A9825B" w:rsidR="00A72224" w:rsidRPr="002E58D7" w:rsidRDefault="002E58D7" w:rsidP="00CF258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10"/>
                                <w:szCs w:val="10"/>
                                <w:lang w:val="fr-BE"/>
                              </w:rPr>
                            </w:pPr>
                            <w:r w:rsidRPr="002E58D7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  <w:t>Le métier fait partie de la liste 20</w:t>
                            </w:r>
                            <w:r w:rsidR="00EF1AF5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  <w:t>2</w:t>
                            </w:r>
                            <w:r w:rsidRPr="002E58D7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  <w:t>2 des fonctions critiques et en pénurie du Forem.</w:t>
                            </w:r>
                          </w:p>
                          <w:p w14:paraId="065692E3" w14:textId="714A0D01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173.6pt;margin-top:53.45pt;width:694.3pt;height:15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" filled="f" stroked="f" strokeweight=".5pt">
                <v:textbox>
                  <w:txbxContent>
                    <w:p w14:paraId="7270DE27" w14:textId="77777777" w:rsidR="00F12D62" w:rsidRPr="002A7ED8" w:rsidRDefault="00F12D62" w:rsidP="00F12D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60932D94" w14:textId="58EC2738" w:rsidR="002E58D7" w:rsidRPr="002E58D7" w:rsidRDefault="00F12D62" w:rsidP="00766E4F">
                      <w:pPr>
                        <w:ind w:left="2880" w:firstLine="72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N1202</w:t>
                      </w:r>
                      <w:r w:rsidR="002E58D7" w:rsidRPr="002E58D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Déclarant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/ Déclarante</w:t>
                      </w:r>
                      <w:r w:rsidR="002E58D7" w:rsidRPr="002E58D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en douane</w:t>
                      </w:r>
                    </w:p>
                    <w:p w14:paraId="09487464" w14:textId="77777777" w:rsidR="002E58D7" w:rsidRPr="002E58D7" w:rsidRDefault="002E58D7" w:rsidP="002E58D7">
                      <w:pPr>
                        <w:ind w:left="3600" w:firstLine="720"/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</w:pPr>
                    </w:p>
                    <w:p w14:paraId="7CAC3E5B" w14:textId="76A9825B" w:rsidR="00A72224" w:rsidRPr="002E58D7" w:rsidRDefault="002E58D7" w:rsidP="00CF2585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10"/>
                          <w:szCs w:val="10"/>
                          <w:lang w:val="fr-BE"/>
                        </w:rPr>
                      </w:pPr>
                      <w:r w:rsidRPr="002E58D7"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  <w:t>Le métier fait partie de la liste 20</w:t>
                      </w:r>
                      <w:r w:rsidR="00EF1AF5"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  <w:t>2</w:t>
                      </w:r>
                      <w:r w:rsidRPr="002E58D7"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  <w:t>2 des fonctions critiques et en pénurie du Forem.</w:t>
                      </w:r>
                    </w:p>
                    <w:p w14:paraId="065692E3" w14:textId="714A0D01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358598CE" wp14:editId="157B9FCB">
            <wp:simplePos x="0" y="0"/>
            <wp:positionH relativeFrom="column">
              <wp:posOffset>3090087</wp:posOffset>
            </wp:positionH>
            <wp:positionV relativeFrom="paragraph">
              <wp:posOffset>855183</wp:posOffset>
            </wp:positionV>
            <wp:extent cx="720000" cy="720000"/>
            <wp:effectExtent l="0" t="0" r="4445" b="4445"/>
            <wp:wrapNone/>
            <wp:docPr id="41" name="Graphiqu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D2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3114A19A">
                <wp:simplePos x="0" y="0"/>
                <wp:positionH relativeFrom="leftMargin">
                  <wp:posOffset>1388068</wp:posOffset>
                </wp:positionH>
                <wp:positionV relativeFrom="paragraph">
                  <wp:posOffset>6679960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144EC" w14:textId="77777777" w:rsidR="00F12D62" w:rsidRPr="00F12D62" w:rsidRDefault="00F12D62" w:rsidP="00F12D62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F12D62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Déclarant / </w:t>
                            </w:r>
                          </w:p>
                          <w:p w14:paraId="06F157E7" w14:textId="4B8E0499" w:rsidR="00A72224" w:rsidRPr="005B393F" w:rsidRDefault="00F12D62" w:rsidP="00F12D62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F12D62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Déclarante en douane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8" style="position:absolute;margin-left:109.3pt;margin-top:526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" fillcolor="#63a7da" stroked="f" strokeweight="1pt">
                <v:textbox>
                  <w:txbxContent>
                    <w:p w14:paraId="621144EC" w14:textId="77777777" w:rsidR="00F12D62" w:rsidRPr="00F12D62" w:rsidRDefault="00F12D62" w:rsidP="00F12D62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 w:rsidRPr="00F12D62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Déclarant / </w:t>
                      </w:r>
                    </w:p>
                    <w:p w14:paraId="06F157E7" w14:textId="4B8E0499" w:rsidR="00A72224" w:rsidRPr="005B393F" w:rsidRDefault="00F12D62" w:rsidP="00F12D62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 w:rsidRPr="00F12D62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Déclarante en douane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CEA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4FCC37F" wp14:editId="35038423">
                <wp:simplePos x="0" y="0"/>
                <wp:positionH relativeFrom="column">
                  <wp:posOffset>9872804</wp:posOffset>
                </wp:positionH>
                <wp:positionV relativeFrom="paragraph">
                  <wp:posOffset>8142398</wp:posOffset>
                </wp:positionV>
                <wp:extent cx="3668233" cy="404037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233" cy="404037"/>
                          <a:chOff x="-45267" y="-13485"/>
                          <a:chExt cx="3668233" cy="404037"/>
                        </a:xfrm>
                      </wpg:grpSpPr>
                      <wps:wsp>
                        <wps:cNvPr id="64" name="Zone de texte 64"/>
                        <wps:cNvSpPr txBox="1"/>
                        <wps:spPr>
                          <a:xfrm>
                            <a:off x="-45267" y="-13485"/>
                            <a:ext cx="3668233" cy="404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0F39E" w14:textId="77777777" w:rsidR="000D5CEA" w:rsidRPr="00305790" w:rsidRDefault="000D5CEA" w:rsidP="000D5CEA">
                              <w:pPr>
                                <w:spacing w:after="160" w:line="256" w:lineRule="auto"/>
                                <w:ind w:firstLine="360"/>
                                <w:rPr>
                                  <w:rFonts w:asciiTheme="minorHAnsi" w:hAnsiTheme="minorHAnsi" w:cstheme="minorHAnsi"/>
                                  <w:sz w:val="22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40"/>
                                </w:rPr>
                                <w:t>1 Centre de compétence</w:t>
                              </w:r>
                              <w:r w:rsidRPr="004F0FE2">
                                <w:rPr>
                                  <w:rFonts w:asciiTheme="minorHAnsi" w:hAnsiTheme="minorHAnsi" w:cstheme="minorHAnsi"/>
                                  <w:sz w:val="22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85061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rgbClr val="B4222F"/>
                          </a:solidFill>
                          <a:ln w="12700" cap="flat" cmpd="sng" algn="ctr">
                            <a:solidFill>
                              <a:srgbClr val="B4222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FCC37F" id="Groupe 14" o:spid="_x0000_s1028" style="position:absolute;margin-left:777.4pt;margin-top:641.15pt;width:288.85pt;height:31.8pt;z-index:251874304;mso-width-relative:margin" coordorigin="-452,-134" coordsize="36682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">
                <v:shape id="Zone de texte 64" o:spid="_x0000_s1029" type="#_x0000_t202" style="position:absolute;left:-452;top:-134;width:36681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E80F39E" w14:textId="77777777" w:rsidR="000D5CEA" w:rsidRPr="00305790" w:rsidRDefault="000D5CEA" w:rsidP="000D5CEA">
                        <w:pPr>
                          <w:spacing w:after="160" w:line="256" w:lineRule="auto"/>
                          <w:ind w:firstLine="360"/>
                          <w:rPr>
                            <w:rFonts w:asciiTheme="minorHAnsi" w:hAnsiTheme="minorHAnsi" w:cstheme="minorHAnsi"/>
                            <w:sz w:val="22"/>
                            <w:szCs w:val="4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2"/>
                            <w:szCs w:val="40"/>
                          </w:rPr>
                          <w:t>1 Centre de compétence</w:t>
                        </w:r>
                        <w:r w:rsidRPr="004F0FE2">
                          <w:rPr>
                            <w:rFonts w:asciiTheme="minorHAnsi" w:hAnsiTheme="minorHAnsi" w:cstheme="minorHAnsi"/>
                            <w:sz w:val="22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66" o:spid="_x0000_s1030" style="position:absolute;top:85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" fillcolor="#b4222f" strokecolor="#b4222f" strokeweight="1pt"/>
              </v:group>
            </w:pict>
          </mc:Fallback>
        </mc:AlternateContent>
      </w:r>
      <w:r w:rsidR="00F377E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514A51" wp14:editId="0176C35C">
                <wp:simplePos x="0" y="0"/>
                <wp:positionH relativeFrom="column">
                  <wp:posOffset>12369210</wp:posOffset>
                </wp:positionH>
                <wp:positionV relativeFrom="paragraph">
                  <wp:posOffset>5053374</wp:posOffset>
                </wp:positionV>
                <wp:extent cx="61442" cy="77871"/>
                <wp:effectExtent l="0" t="0" r="15240" b="17780"/>
                <wp:wrapNone/>
                <wp:docPr id="116" name="Ellipse 116">
                  <a:hlinkClick xmlns:a="http://schemas.openxmlformats.org/drawingml/2006/main" r:id="rId16" tooltip="CDC  Forem Logistique Hainaut : Déclarant en douane + Modulaire transport et douan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9BD2C9" id="Ellipse 116" o:spid="_x0000_s1026" href="https://hainaut.formation-logistique.be/mots-cles/douanes" title="CDC  Forem Logistique Hainaut : Déclarant en douane + Modulaire transport et douane " style="position:absolute;margin-left:973.95pt;margin-top:397.9pt;width:4.85pt;height:6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" o:button="t" fillcolor="#b4222f" strokecolor="#b4222f" strokeweight="1pt">
                <v:fill o:detectmouseclick="t"/>
                <v:stroke joinstyle="miter"/>
              </v:oval>
            </w:pict>
          </mc:Fallback>
        </mc:AlternateContent>
      </w:r>
      <w:r w:rsidR="00CC6F0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FC78CEA" wp14:editId="4E6695A8">
                <wp:simplePos x="0" y="0"/>
                <wp:positionH relativeFrom="column">
                  <wp:posOffset>1222744</wp:posOffset>
                </wp:positionH>
                <wp:positionV relativeFrom="paragraph">
                  <wp:posOffset>2937392</wp:posOffset>
                </wp:positionV>
                <wp:extent cx="6184900" cy="30295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3029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8C11D" w14:textId="02EB19B0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Les acteurs de terrain relèvent des enjeux liés aux métiers des douanes avec, entre autres, des perspectives de développement d’emplois, notamment </w:t>
                            </w:r>
                            <w:proofErr w:type="gramStart"/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suite au</w:t>
                            </w:r>
                            <w:proofErr w:type="gramEnd"/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Brexit. Les entreprises doivent à nouveau effectuer des formalités douanières </w:t>
                            </w:r>
                            <w:r w:rsidR="00F14112" w:rsidRPr="008D15D2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dans les écha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nges de marchandises intra-communautaires, une compétence spécifique peu maîtrisée sur le terrain. </w:t>
                            </w:r>
                          </w:p>
                          <w:p w14:paraId="0270F055" w14:textId="77777777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13A12E15" w14:textId="77777777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Aussi, avec l’explosion de l'e-commerce, les entreprises de transport doivent augmenter rapidement leur personnel qualifié pour effectuer les déclarations douanières. </w:t>
                            </w:r>
                          </w:p>
                          <w:p w14:paraId="518631D6" w14:textId="77777777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1BAA7919" w14:textId="3B47EE1A" w:rsidR="005E1F73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Le développement de modules de formation complémentaires à certains métiers, notamment de la logistique, pourrait aussi s’avérer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78CEA" id="Rectangle 7" o:spid="_x0000_s1032" style="position:absolute;margin-left:96.3pt;margin-top:231.3pt;width:487pt;height:23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" filled="f" stroked="f" strokeweight="1pt">
                <v:textbox>
                  <w:txbxContent>
                    <w:p w14:paraId="1A98C11D" w14:textId="02EB19B0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Les acteurs de terrain relèvent des enjeux liés aux métiers des douanes avec, entre autres, des perspectives de développement d’emplois, notamment </w:t>
                      </w:r>
                      <w:proofErr w:type="gramStart"/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suite au</w:t>
                      </w:r>
                      <w:proofErr w:type="gramEnd"/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Brexit. Les entreprises doivent à nouveau effectuer des formalités douanières </w:t>
                      </w:r>
                      <w:r w:rsidR="00F14112" w:rsidRPr="008D15D2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dans les écha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nges de marchandises intra-communautaires, une compétence spécifique peu maîtrisée sur le terrain. </w:t>
                      </w:r>
                    </w:p>
                    <w:p w14:paraId="0270F055" w14:textId="77777777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13A12E15" w14:textId="77777777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Aussi, avec l’explosion de l'e-commerce, les entreprises de transport doivent augmenter rapidement leur personnel qualifié pour effectuer les déclarations douanières. </w:t>
                      </w:r>
                    </w:p>
                    <w:p w14:paraId="518631D6" w14:textId="77777777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1BAA7919" w14:textId="3B47EE1A" w:rsidR="005E1F73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Le développement de modules de formation complémentaires à certains métiers, notamment de la logistique, pourrait aussi s’avérer pertinent.</w:t>
                      </w:r>
                    </w:p>
                  </w:txbxContent>
                </v:textbox>
              </v:rect>
            </w:pict>
          </mc:Fallback>
        </mc:AlternateContent>
      </w:r>
      <w:r w:rsidR="005E1F7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303D7B01">
                <wp:simplePos x="0" y="0"/>
                <wp:positionH relativeFrom="page">
                  <wp:posOffset>3181690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5DB8981A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3" type="#_x0000_t202" style="position:absolute;margin-left:250.55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0WGwIAADQ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5DB8981A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7426A40C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4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IV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BT449bGF4ojtWeiUd4avKqxhzZx/&#10;YRalxrJxfP0zLlIB5oLeoqQE++tv98EfFUCUkgZHJ6fu555ZQYn6rlGbu+EEGSA+HibTmxEe7DWy&#10;vUb0vn4AnM4hfhTDoxn8vTqZ0kL9hlO+DFkRYppj7pz6k/ngu4HGX8LFchmdcLoM82u9MTyEDtwF&#10;hl/bN2ZNL4NHAZ/gNGQs+6BG59uxvtx7kFWUKvDcsdrTj5MZFex/URj963P0uvz1xW8A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DNTRIV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4836519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46058F22" w:rsidR="00A72224" w:rsidRPr="0003598A" w:rsidRDefault="00CC6F0D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L’IBEFE préconise le renforcement de l’offre de formation pour adultes sur le Bassin pour ce</w:t>
                            </w:r>
                            <w:r w:rsidR="00410E6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métier.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76.45pt;margin-top:212pt;width:387.1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WuHAIAADQEAAAOAAAAZHJzL2Uyb0RvYy54bWysU8tu2zAQvBfoPxC815Jc2W4E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" filled="f" stroked="f" strokeweight=".5pt">
                <v:textbox>
                  <w:txbxContent>
                    <w:p w14:paraId="621463FE" w14:textId="46058F22" w:rsidR="00A72224" w:rsidRPr="0003598A" w:rsidRDefault="00CC6F0D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L’IBEFE préconise le renforcement de l’offre de formation pour adultes sur le Bassin pour ce</w:t>
                      </w:r>
                      <w:r w:rsidR="00410E6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métier.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226FC2F4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6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V4WkW5QAAAA8BAAAPAAAAAAAAAAAAAAAAAHUEAABkcnMvZG93bnJl&#10;di54bWxQSwUGAAAAAAQABADzAAAAhwUAAAAA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A46DC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E9DF8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8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7C4FDCF8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0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">
                <v:oval id="Ellipse 143" o:spid="_x0000_s104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2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59595F7">
                                  <wp:extent cx="3263265" cy="2105246"/>
                                  <wp:effectExtent l="57150" t="0" r="51435" b="0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3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59595F7">
                            <wp:extent cx="3263265" cy="2105246"/>
                            <wp:effectExtent l="57150" t="0" r="51435" b="0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0A149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8793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528BE9B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FAA2F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5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827F9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3897DC7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7532">
              <w:rPr>
                <w:b/>
                <w:color w:val="63A7DA"/>
                <w:kern w:val="0"/>
                <w:szCs w:val="24"/>
              </w:rPr>
              <w:t>18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D30891C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B0950">
              <w:rPr>
                <w:color w:val="63A7DA"/>
                <w:kern w:val="0"/>
                <w:szCs w:val="24"/>
              </w:rPr>
              <w:t xml:space="preserve">de </w:t>
            </w:r>
            <w:r w:rsidR="00942DE8">
              <w:rPr>
                <w:color w:val="63A7DA"/>
                <w:kern w:val="0"/>
                <w:szCs w:val="24"/>
              </w:rPr>
              <w:t>déclarant en douane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64B0497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254">
              <w:rPr>
                <w:b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893522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6C499A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2F46BD6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37DA0DE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BC6F5E1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CD294E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BCD6C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BABE25B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B44FD89">
                                  <wp:extent cx="5802328" cy="2085975"/>
                                  <wp:effectExtent l="0" t="76200" r="0" b="95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1" r:lo="rId52" r:qs="rId53" r:cs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1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B44FD89">
                            <wp:extent cx="5802328" cy="2085975"/>
                            <wp:effectExtent l="0" t="76200" r="0" b="95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1" r:lo="rId52" r:qs="rId53" r:cs="rId5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2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6M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jgZ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LhSfoxlBAAA8A4AAA4AAAAAAAAAAAAAAAAALgIA&#10;AGRycy9lMm9Eb2MueG1sUEsBAi0AFAAGAAgAAAAhALWv4JnjAAAADQEAAA8AAAAAAAAAAAAAAAAA&#10;vwYAAGRycy9kb3ducmV2LnhtbFBLBQYAAAAABAAEAPMAAADPBwAAAAA=&#10;">
                <v:group id="Groupe 179" o:spid="_x0000_s106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7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W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8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OiKWyOQQAAIIOAAAOAAAA&#10;AAAAAAAAAAAAAC4CAABkcnMvZTJvRG9jLnhtbFBLAQItABQABgAIAAAAIQBW2onG4wAAAAwBAAAP&#10;AAAAAAAAAAAAAAAAAJMGAABkcnMvZG93bnJldi54bWxQSwUGAAAAAAQABADzAAAAowcAAAAA&#10;">
                <v:group id="Groupe 87" o:spid="_x0000_s106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2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IQ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7HeY4ejq6bO2QlwZpdHlvnw3cBDYlGSR2yksBi+5UP&#10;WBBDTyGxloGl0joxow1pSzr9OsnTg7MHX2iDDy+tRit0m46oqqSjyWmODVQHHM9Bz7y3fKmwiRXz&#10;4YU5pBr7RvmGZ1ykBiwGR4uSGtyvv93HeGQAvZS0KJ2S+p875gQl+odBbu6G43HUWjqMJzc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LqQkhA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3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b5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Jf/Rvk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8884E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F86D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146AE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4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0I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JPz/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5zTdC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5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7B533C51" w:rsidR="00094BDC" w:rsidRPr="005546BC" w:rsidRDefault="009D035A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Transport et logistique 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CF692" w14:textId="785EE7FF" w:rsidR="00550A66" w:rsidRDefault="009D035A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297</w:t>
                            </w:r>
                          </w:p>
                          <w:p w14:paraId="09D9B6E4" w14:textId="40B456A6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6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MgQX6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00955931" w14:textId="7B533C51" w:rsidR="00094BDC" w:rsidRPr="005546BC" w:rsidRDefault="009D035A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Transport et logistique 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CF692" w14:textId="785EE7FF" w:rsidR="00550A66" w:rsidRDefault="009D035A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297</w:t>
                      </w:r>
                    </w:p>
                    <w:p w14:paraId="09D9B6E4" w14:textId="40B456A6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F0049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064A3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F2942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CE9391E" w:rsidR="003F1FDB" w:rsidRPr="00D02F28" w:rsidRDefault="0089220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-3,5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413E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A6083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64BFC80" w:rsidR="003F1FDB" w:rsidRPr="00D02F28" w:rsidRDefault="00EF6BC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4,</w:t>
                                  </w:r>
                                  <w:r w:rsidR="00B0456A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22E58C5F" w:rsidR="003F1FDB" w:rsidRPr="00D02F28" w:rsidRDefault="00584A3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7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CE9391E" w:rsidR="003F1FDB" w:rsidRPr="00D02F28" w:rsidRDefault="0089220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-3,5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413E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A6083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64BFC80" w:rsidR="003F1FDB" w:rsidRPr="00D02F28" w:rsidRDefault="00EF6BC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4,</w:t>
                            </w:r>
                            <w:r w:rsidR="00B0456A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22E58C5F" w:rsidR="003F1FDB" w:rsidRPr="00D02F28" w:rsidRDefault="00584A3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79CA0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8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Do1m1B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7225B2A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79" style="position:absolute;left:0;text-align:left;margin-left:1117pt;margin-top:589pt;width:27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" stroked="f" strokeweight="1pt">
                <v:fill r:id="rId79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2C1037C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0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0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d1HAIAADU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B7213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2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77B50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1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oZ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aN9oZqgMAANsKAAAOAAAAAAAAAAAAAAAAAC4CAABkcnMvZTJvRG9jLnhtbFBL&#10;AQItABQABgAIAAAAIQBMq7Cz4gAAAAwBAAAPAAAAAAAAAAAAAAAAAAQGAABkcnMvZG93bnJldi54&#10;bWxQSwUGAAAAAAQABADzAAAAEwcAAAAA&#10;">
                <v:rect id="Rectangle 193" o:spid="_x0000_s1082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3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4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vM9n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ze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TLzPZ1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86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5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atGgIAADM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MXmRq0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3AE0C4D8">
                <wp:simplePos x="0" y="0"/>
                <wp:positionH relativeFrom="column">
                  <wp:posOffset>8410353</wp:posOffset>
                </wp:positionH>
                <wp:positionV relativeFrom="paragraph">
                  <wp:posOffset>9599</wp:posOffset>
                </wp:positionV>
                <wp:extent cx="3006067" cy="1782413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67" cy="1782413"/>
                          <a:chOff x="389084" y="199195"/>
                          <a:chExt cx="3006853" cy="178333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3890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25389D27" w14:textId="77777777" w:rsidR="00F2686E" w:rsidRPr="001F584B" w:rsidRDefault="00F2686E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52"/>
                                  <w:lang w:eastAsia="fr-BE"/>
                                </w:rPr>
                              </w:pPr>
                              <w:r w:rsidRPr="001F584B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52"/>
                                  <w:lang w:eastAsia="fr-BE"/>
                                </w:rPr>
                                <w:t xml:space="preserve">5.879 </w:t>
                              </w:r>
                            </w:p>
                            <w:p w14:paraId="68322AD7" w14:textId="337EDEDD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6F4A7950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500277" y="199195"/>
                            <a:ext cx="895660" cy="1783337"/>
                            <a:chOff x="447048" y="154190"/>
                            <a:chExt cx="803932" cy="1461023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546C4178" w:rsidR="00094BDC" w:rsidRPr="003E2D6C" w:rsidRDefault="00A804C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674516DE" w:rsidR="00094BDC" w:rsidRPr="003E2D6C" w:rsidRDefault="006472F9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B0456A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A007EE6" w:rsidR="00094BDC" w:rsidRPr="003E2D6C" w:rsidRDefault="00D306C0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606AC4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6" style="position:absolute;margin-left:662.25pt;margin-top:.75pt;width:236.7pt;height:140.35pt;z-index:251709440;mso-width-relative:margin;mso-height-relative:margin" coordorigin="3890,1991" coordsize="30068,1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">
                <v:shape id="Zone de texte 225" o:spid="_x0000_s1087" type="#_x0000_t202" style="position:absolute;left:3890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25389D27" w14:textId="77777777" w:rsidR="00F2686E" w:rsidRPr="001F584B" w:rsidRDefault="00F2686E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52"/>
                            <w:lang w:eastAsia="fr-BE"/>
                          </w:rPr>
                        </w:pPr>
                        <w:r w:rsidRPr="001F584B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52"/>
                            <w:lang w:eastAsia="fr-BE"/>
                          </w:rPr>
                          <w:t xml:space="preserve">5.879 </w:t>
                        </w:r>
                      </w:p>
                      <w:p w14:paraId="68322AD7" w14:textId="337EDEDD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6F4A7950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8" style="position:absolute;left:25002;top:1991;width:8957;height:17834" coordorigin="4470,1541" coordsize="8039,1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9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546C4178" w:rsidR="00094BDC" w:rsidRPr="003E2D6C" w:rsidRDefault="00A804C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90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674516DE" w:rsidR="00094BDC" w:rsidRPr="003E2D6C" w:rsidRDefault="006472F9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B0456A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A007EE6" w:rsidR="00094BDC" w:rsidRPr="003E2D6C" w:rsidRDefault="00D306C0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606AC4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0653FAA4" w:rsidR="003C16BD" w:rsidRPr="003C16BD" w:rsidRDefault="00C2410A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EC327E1" wp14:editId="295D187A">
                <wp:simplePos x="0" y="0"/>
                <wp:positionH relativeFrom="column">
                  <wp:posOffset>10324214</wp:posOffset>
                </wp:positionH>
                <wp:positionV relativeFrom="paragraph">
                  <wp:posOffset>3554080</wp:posOffset>
                </wp:positionV>
                <wp:extent cx="10633" cy="265563"/>
                <wp:effectExtent l="0" t="0" r="27940" b="127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26556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90DDE" id="Connecteur droit 40" o:spid="_x0000_s1026" style="position:absolute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2.95pt,279.85pt" to="813.8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" strokecolor="#5b9bd5 [3208]">
                <v:stroke dashstyle="dash"/>
              </v:line>
            </w:pict>
          </mc:Fallback>
        </mc:AlternateContent>
      </w:r>
      <w:r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611" behindDoc="0" locked="0" layoutInCell="1" allowOverlap="1" wp14:anchorId="23419179" wp14:editId="7AA1A7FD">
                <wp:simplePos x="0" y="0"/>
                <wp:positionH relativeFrom="column">
                  <wp:posOffset>8314660</wp:posOffset>
                </wp:positionH>
                <wp:positionV relativeFrom="paragraph">
                  <wp:posOffset>3330545</wp:posOffset>
                </wp:positionV>
                <wp:extent cx="4429760" cy="1575022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575022"/>
                          <a:chOff x="97303" y="84082"/>
                          <a:chExt cx="3378200" cy="249179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006883" y="758230"/>
                            <a:ext cx="1174317" cy="117204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F77B42" w14:textId="77777777" w:rsidR="006A0265" w:rsidRDefault="00DD475D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67</w:t>
                              </w:r>
                              <w:r w:rsidR="00371C97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046B0C0" w14:textId="006850FC" w:rsidR="00371C97" w:rsidRPr="00E8742B" w:rsidRDefault="006A026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contrats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994380" y="201707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7763BE7C" w:rsidR="00371C97" w:rsidRPr="00371C97" w:rsidRDefault="00A26810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97303" y="84082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6F5174" w14:textId="43BDF85F" w:rsidR="00A26810" w:rsidRPr="00A26810" w:rsidRDefault="00A26810" w:rsidP="00A2681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5B9BD5" w:themeColor="accent5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2" style="position:absolute;margin-left:654.7pt;margin-top:262.25pt;width:348.8pt;height:124pt;z-index:251631611;mso-width-relative:margin;mso-height-relative:margin" coordorigin="973,840" coordsize="33782,2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">
                <v:oval id="Ellipse 185" o:spid="_x0000_s1093" style="position:absolute;left:10068;top:7582;width:11744;height:1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3CF77B42" w14:textId="77777777" w:rsidR="006A0265" w:rsidRDefault="00DD475D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67</w:t>
                        </w:r>
                        <w:r w:rsidR="00371C97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046B0C0" w14:textId="006850FC" w:rsidR="00371C97" w:rsidRPr="00E8742B" w:rsidRDefault="006A0265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contrats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de formation</w:t>
                        </w:r>
                      </w:p>
                    </w:txbxContent>
                  </v:textbox>
                </v:oval>
                <v:shape id="Zone de texte 187" o:spid="_x0000_s1094" type="#_x0000_t202" style="position:absolute;left:9943;top:2017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7763BE7C" w:rsidR="00371C97" w:rsidRPr="00371C97" w:rsidRDefault="00A26810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5" type="#_x0000_t202" style="position:absolute;left:973;top:84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4A6F5174" w14:textId="43BDF85F" w:rsidR="00A26810" w:rsidRPr="00A26810" w:rsidRDefault="00A26810" w:rsidP="00A26810">
                        <w:pPr>
                          <w:jc w:val="center"/>
                          <w:rPr>
                            <w:rFonts w:asciiTheme="minorHAnsi" w:hAnsiTheme="minorHAnsi" w:cstheme="minorHAnsi"/>
                            <w:color w:val="5B9BD5" w:themeColor="accent5"/>
                            <w:lang w:val="fr-B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26EB1B" wp14:editId="021C106B">
                <wp:simplePos x="0" y="0"/>
                <wp:positionH relativeFrom="column">
                  <wp:posOffset>9611833</wp:posOffset>
                </wp:positionH>
                <wp:positionV relativeFrom="paragraph">
                  <wp:posOffset>3288015</wp:posOffset>
                </wp:positionV>
                <wp:extent cx="1477925" cy="266458"/>
                <wp:effectExtent l="0" t="0" r="8255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5" cy="266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53957" w14:textId="08F90E1B" w:rsidR="00C2410A" w:rsidRPr="00C2410A" w:rsidRDefault="00C2410A" w:rsidP="00C241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5B9BD5" w:themeColor="accent5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C2410A">
                              <w:rPr>
                                <w:rFonts w:asciiTheme="minorHAnsi" w:hAnsiTheme="minorHAnsi" w:cstheme="minorHAnsi"/>
                                <w:color w:val="5B9BD5" w:themeColor="accent5"/>
                                <w:sz w:val="22"/>
                                <w:szCs w:val="22"/>
                                <w:lang w:val="fr-BE"/>
                              </w:rPr>
                              <w:t>Apprenants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6EB1B" id="Zone de texte 9" o:spid="_x0000_s1096" type="#_x0000_t202" style="position:absolute;margin-left:756.85pt;margin-top:258.9pt;width:116.35pt;height:2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" fillcolor="white [3201]" stroked="f" strokeweight=".5pt">
                <v:textbox>
                  <w:txbxContent>
                    <w:p w14:paraId="56053957" w14:textId="08F90E1B" w:rsidR="00C2410A" w:rsidRPr="00C2410A" w:rsidRDefault="00C2410A" w:rsidP="00C2410A">
                      <w:pPr>
                        <w:jc w:val="center"/>
                        <w:rPr>
                          <w:rFonts w:asciiTheme="minorHAnsi" w:hAnsiTheme="minorHAnsi" w:cstheme="minorHAnsi"/>
                          <w:color w:val="5B9BD5" w:themeColor="accent5"/>
                          <w:sz w:val="22"/>
                          <w:szCs w:val="22"/>
                          <w:lang w:val="fr-BE"/>
                        </w:rPr>
                      </w:pPr>
                      <w:r w:rsidRPr="00C2410A">
                        <w:rPr>
                          <w:rFonts w:asciiTheme="minorHAnsi" w:hAnsiTheme="minorHAnsi" w:cstheme="minorHAnsi"/>
                          <w:color w:val="5B9BD5" w:themeColor="accent5"/>
                          <w:sz w:val="22"/>
                          <w:szCs w:val="22"/>
                          <w:lang w:val="fr-BE"/>
                        </w:rPr>
                        <w:t>Apprenants</w:t>
                      </w:r>
                    </w:p>
                  </w:txbxContent>
                </v:textbox>
              </v:shape>
            </w:pict>
          </mc:Fallback>
        </mc:AlternateContent>
      </w:r>
      <w:r w:rsidR="00A26810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BBAAE4" wp14:editId="5C989AB1">
                <wp:simplePos x="0" y="0"/>
                <wp:positionH relativeFrom="column">
                  <wp:posOffset>7580157</wp:posOffset>
                </wp:positionH>
                <wp:positionV relativeFrom="paragraph">
                  <wp:posOffset>3019012</wp:posOffset>
                </wp:positionV>
                <wp:extent cx="4934138" cy="348779"/>
                <wp:effectExtent l="0" t="0" r="0" b="0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138" cy="34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4FC99BC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F2C9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– </w:t>
                            </w:r>
                            <w:proofErr w:type="gramStart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Données  re</w:t>
                            </w:r>
                            <w:r w:rsidR="00B201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ç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ues</w:t>
                            </w:r>
                            <w:proofErr w:type="gramEnd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097" type="#_x0000_t202" style="position:absolute;margin-left:596.85pt;margin-top:237.7pt;width:388.5pt;height:27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" filled="f" stroked="f" strokeweight=".5pt">
                <v:textbox>
                  <w:txbxContent>
                    <w:p w14:paraId="6A6A0D2E" w14:textId="74FC99BC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F2C9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– </w:t>
                      </w:r>
                      <w:proofErr w:type="gramStart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Données  re</w:t>
                      </w:r>
                      <w:r w:rsidR="00B201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ç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ues</w:t>
                      </w:r>
                      <w:proofErr w:type="gramEnd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en 2022</w:t>
                      </w:r>
                    </w:p>
                  </w:txbxContent>
                </v:textbox>
              </v:shape>
            </w:pict>
          </mc:Fallback>
        </mc:AlternateContent>
      </w:r>
      <w:r w:rsidR="007B41CC" w:rsidRPr="00064ED3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4CBDFAC" wp14:editId="75A0B718">
                <wp:simplePos x="0" y="0"/>
                <wp:positionH relativeFrom="column">
                  <wp:posOffset>1988185</wp:posOffset>
                </wp:positionH>
                <wp:positionV relativeFrom="paragraph">
                  <wp:posOffset>4033520</wp:posOffset>
                </wp:positionV>
                <wp:extent cx="977900" cy="974090"/>
                <wp:effectExtent l="0" t="0" r="0" b="0"/>
                <wp:wrapNone/>
                <wp:docPr id="1120" name="Groupe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974090"/>
                          <a:chOff x="-78566" y="-236592"/>
                          <a:chExt cx="857885" cy="1177836"/>
                        </a:xfrm>
                      </wpg:grpSpPr>
                      <pic:pic xmlns:pic="http://schemas.openxmlformats.org/drawingml/2006/picture">
                        <pic:nvPicPr>
                          <pic:cNvPr id="1121" name="Graphique 112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32" y="-236592"/>
                            <a:ext cx="547363" cy="63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Zone de texte 1122"/>
                        <wps:cNvSpPr txBox="1"/>
                        <wps:spPr>
                          <a:xfrm>
                            <a:off x="-78566" y="403678"/>
                            <a:ext cx="857885" cy="537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2DD80" w14:textId="77777777" w:rsidR="00035A57" w:rsidRPr="00035A57" w:rsidRDefault="00035A57" w:rsidP="00035A57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</w:pPr>
                              <w:r w:rsidRPr="00035A57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>TRANSPORT ET LOGISTIQUE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BDFAC" id="Groupe 1120" o:spid="_x0000_s1098" style="position:absolute;margin-left:156.55pt;margin-top:317.6pt;width:77pt;height:76.7pt;z-index:251876352;mso-width-relative:margin;mso-height-relative:margin" coordorigin="-785,-2365" coordsize="8578,117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121" o:spid="_x0000_s1099" type="#_x0000_t75" style="position:absolute;left:611;top:-2365;width:5473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">
                  <v:imagedata r:id="rId93" o:title=""/>
                </v:shape>
                <v:shape id="Zone de texte 1122" o:spid="_x0000_s1100" type="#_x0000_t202" style="position:absolute;left:-785;top:4036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" filled="f" stroked="f" strokeweight=".5pt">
                  <v:textbox>
                    <w:txbxContent>
                      <w:p w14:paraId="5072DD80" w14:textId="77777777" w:rsidR="00035A57" w:rsidRPr="00035A57" w:rsidRDefault="00035A57" w:rsidP="00035A57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</w:pPr>
                        <w:r w:rsidRPr="00035A57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>TRANSPORT ET LOGISTIQUE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C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2AA0C35" wp14:editId="21E0999F">
                <wp:simplePos x="0" y="0"/>
                <wp:positionH relativeFrom="column">
                  <wp:posOffset>2221865</wp:posOffset>
                </wp:positionH>
                <wp:positionV relativeFrom="paragraph">
                  <wp:posOffset>3808239</wp:posOffset>
                </wp:positionV>
                <wp:extent cx="707390" cy="32956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02370" w14:textId="49EA5179" w:rsidR="00035A57" w:rsidRPr="00F13403" w:rsidRDefault="007B41CC" w:rsidP="00035A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140</w:t>
                            </w:r>
                            <w:r w:rsidR="00035A57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5A5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0C35" id="Zone de texte 67" o:spid="_x0000_s1101" type="#_x0000_t202" style="position:absolute;margin-left:174.95pt;margin-top:299.85pt;width:55.7pt;height:2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od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" filled="f" stroked="f" strokeweight=".5pt">
                <v:textbox>
                  <w:txbxContent>
                    <w:p w14:paraId="4DD02370" w14:textId="49EA5179" w:rsidR="00035A57" w:rsidRPr="00F13403" w:rsidRDefault="007B41CC" w:rsidP="00035A5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140</w:t>
                      </w:r>
                      <w:r w:rsidR="00035A57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035A5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7B41CC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F4B05BA" wp14:editId="6D4AEE86">
                <wp:simplePos x="0" y="0"/>
                <wp:positionH relativeFrom="column">
                  <wp:posOffset>3486150</wp:posOffset>
                </wp:positionH>
                <wp:positionV relativeFrom="paragraph">
                  <wp:posOffset>4053840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102" style="position:absolute;margin-left:274.5pt;margin-top:319.2pt;width:75.3pt;height:65.75pt;z-index:251866112" coordsize="9563,8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">
                <v:shape id="Graphique 79" o:spid="_x0000_s1103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96" o:title=""/>
                </v:shape>
                <v:shape id="Zone de texte 80" o:spid="_x0000_s1104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C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ECD6F8" wp14:editId="6EAD7D8B">
                <wp:simplePos x="0" y="0"/>
                <wp:positionH relativeFrom="column">
                  <wp:posOffset>3646569</wp:posOffset>
                </wp:positionH>
                <wp:positionV relativeFrom="paragraph">
                  <wp:posOffset>3823690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000634E2" w:rsidR="0099456F" w:rsidRPr="00F13403" w:rsidRDefault="007B41CC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64</w:t>
                            </w:r>
                            <w:r w:rsidR="007A21A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105" type="#_x0000_t202" style="position:absolute;margin-left:287.15pt;margin-top:301.1pt;width:55.65pt;height:2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" filled="f" stroked="f" strokeweight=".5pt">
                <v:textbox>
                  <w:txbxContent>
                    <w:p w14:paraId="2E310240" w14:textId="000634E2" w:rsidR="0099456F" w:rsidRPr="00F13403" w:rsidRDefault="007B41CC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64</w:t>
                      </w:r>
                      <w:r w:rsidR="007A21A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7B41CC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10B628DF">
                <wp:simplePos x="0" y="0"/>
                <wp:positionH relativeFrom="column">
                  <wp:posOffset>4842510</wp:posOffset>
                </wp:positionH>
                <wp:positionV relativeFrom="paragraph">
                  <wp:posOffset>4060825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6" style="position:absolute;margin-left:381.3pt;margin-top:319.75pt;width:62.45pt;height:66.25pt;z-index:251862016" coordsize="7931,8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">
                <v:shape id="Graphique 57" o:spid="_x0000_s1107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99" o:title=""/>
                </v:shape>
                <v:shape id="Zone de texte 59" o:spid="_x0000_s1108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C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5924C31F">
                <wp:simplePos x="0" y="0"/>
                <wp:positionH relativeFrom="column">
                  <wp:posOffset>4982727</wp:posOffset>
                </wp:positionH>
                <wp:positionV relativeFrom="paragraph">
                  <wp:posOffset>3783817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3CBAF883" w:rsidR="004E533E" w:rsidRPr="00F13403" w:rsidRDefault="007B41CC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57</w:t>
                            </w:r>
                            <w:r w:rsidR="000A65D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9" type="#_x0000_t202" style="position:absolute;margin-left:392.35pt;margin-top:297.95pt;width:55.7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dP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" filled="f" stroked="f" strokeweight=".5pt">
                <v:textbox>
                  <w:txbxContent>
                    <w:p w14:paraId="7595A70E" w14:textId="3CBAF883" w:rsidR="004E533E" w:rsidRPr="00F13403" w:rsidRDefault="007B41CC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57</w:t>
                      </w:r>
                      <w:r w:rsidR="000A65D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42ABB7DA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0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DOlhH7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1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A4A1651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0" r:lo="rId101" r:qs="rId102" r:cs="rId1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2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uw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k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Da/6uw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A4A1651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0" r:lo="rId101" r:qs="rId102" r:cs="rId10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9311C" w14:textId="77777777" w:rsidR="00986C1E" w:rsidRDefault="00986C1E" w:rsidP="0063464B">
      <w:r>
        <w:separator/>
      </w:r>
    </w:p>
  </w:endnote>
  <w:endnote w:type="continuationSeparator" w:id="0">
    <w:p w14:paraId="55A29F82" w14:textId="77777777" w:rsidR="00986C1E" w:rsidRDefault="00986C1E" w:rsidP="0063464B">
      <w:r>
        <w:continuationSeparator/>
      </w:r>
    </w:p>
  </w:endnote>
  <w:endnote w:type="continuationNotice" w:id="1">
    <w:p w14:paraId="308969D2" w14:textId="77777777" w:rsidR="00986C1E" w:rsidRDefault="00986C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D695C" w14:textId="77777777" w:rsidR="00986C1E" w:rsidRDefault="00986C1E" w:rsidP="0063464B">
      <w:r>
        <w:separator/>
      </w:r>
    </w:p>
  </w:footnote>
  <w:footnote w:type="continuationSeparator" w:id="0">
    <w:p w14:paraId="70367358" w14:textId="77777777" w:rsidR="00986C1E" w:rsidRDefault="00986C1E" w:rsidP="0063464B">
      <w:r>
        <w:continuationSeparator/>
      </w:r>
    </w:p>
  </w:footnote>
  <w:footnote w:type="continuationNotice" w:id="1">
    <w:p w14:paraId="6D5ED2C5" w14:textId="77777777" w:rsidR="00986C1E" w:rsidRDefault="00986C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66BA0"/>
    <w:multiLevelType w:val="hybridMultilevel"/>
    <w:tmpl w:val="A88481DA"/>
    <w:lvl w:ilvl="0" w:tplc="9DFE9E26">
      <w:start w:val="8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72243">
    <w:abstractNumId w:val="4"/>
  </w:num>
  <w:num w:numId="2" w16cid:durableId="343943054">
    <w:abstractNumId w:val="3"/>
  </w:num>
  <w:num w:numId="3" w16cid:durableId="149291377">
    <w:abstractNumId w:val="5"/>
  </w:num>
  <w:num w:numId="4" w16cid:durableId="216556313">
    <w:abstractNumId w:val="1"/>
  </w:num>
  <w:num w:numId="5" w16cid:durableId="1131945720">
    <w:abstractNumId w:val="0"/>
  </w:num>
  <w:num w:numId="6" w16cid:durableId="19949854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0FF9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5A57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D5CEA"/>
    <w:rsid w:val="000E2CBD"/>
    <w:rsid w:val="000E5796"/>
    <w:rsid w:val="000F02D4"/>
    <w:rsid w:val="000F1ABD"/>
    <w:rsid w:val="000F362B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1428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4254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1F584B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20E3"/>
    <w:rsid w:val="0024339E"/>
    <w:rsid w:val="00246181"/>
    <w:rsid w:val="002461C7"/>
    <w:rsid w:val="0024786E"/>
    <w:rsid w:val="002529A7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58D7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08CC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08"/>
    <w:rsid w:val="003A46C8"/>
    <w:rsid w:val="003B0D81"/>
    <w:rsid w:val="003B2252"/>
    <w:rsid w:val="003B7DE5"/>
    <w:rsid w:val="003C16BD"/>
    <w:rsid w:val="003C428F"/>
    <w:rsid w:val="003C461E"/>
    <w:rsid w:val="003D127C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4009BB"/>
    <w:rsid w:val="00405BDD"/>
    <w:rsid w:val="00407040"/>
    <w:rsid w:val="00407244"/>
    <w:rsid w:val="00410A49"/>
    <w:rsid w:val="00410E65"/>
    <w:rsid w:val="004148EF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3E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1EC7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47826"/>
    <w:rsid w:val="00550A66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A33"/>
    <w:rsid w:val="00584D8F"/>
    <w:rsid w:val="00590B70"/>
    <w:rsid w:val="005915B5"/>
    <w:rsid w:val="005923AD"/>
    <w:rsid w:val="005A048A"/>
    <w:rsid w:val="005A318D"/>
    <w:rsid w:val="005A339A"/>
    <w:rsid w:val="005A777D"/>
    <w:rsid w:val="005B1A82"/>
    <w:rsid w:val="005B393F"/>
    <w:rsid w:val="005B57C1"/>
    <w:rsid w:val="005B621E"/>
    <w:rsid w:val="005C0710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1F73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AC4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2F9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265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5F1B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66E4F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607"/>
    <w:rsid w:val="00797B93"/>
    <w:rsid w:val="007A21A0"/>
    <w:rsid w:val="007A46F8"/>
    <w:rsid w:val="007A5132"/>
    <w:rsid w:val="007B41CC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E4457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2206"/>
    <w:rsid w:val="008936DE"/>
    <w:rsid w:val="0089522C"/>
    <w:rsid w:val="008A1E15"/>
    <w:rsid w:val="008B478B"/>
    <w:rsid w:val="008B6019"/>
    <w:rsid w:val="008C0468"/>
    <w:rsid w:val="008C0E89"/>
    <w:rsid w:val="008C306F"/>
    <w:rsid w:val="008C3482"/>
    <w:rsid w:val="008C38CE"/>
    <w:rsid w:val="008C491C"/>
    <w:rsid w:val="008D0974"/>
    <w:rsid w:val="008D15D2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07A44"/>
    <w:rsid w:val="00911E3F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61F8"/>
    <w:rsid w:val="00940BA8"/>
    <w:rsid w:val="00941DB7"/>
    <w:rsid w:val="00942DE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3BC2"/>
    <w:rsid w:val="009769D5"/>
    <w:rsid w:val="009805E9"/>
    <w:rsid w:val="00980A4D"/>
    <w:rsid w:val="00983AC1"/>
    <w:rsid w:val="00986C1E"/>
    <w:rsid w:val="00990811"/>
    <w:rsid w:val="0099133A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035A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5D71"/>
    <w:rsid w:val="00A161F0"/>
    <w:rsid w:val="00A16CC8"/>
    <w:rsid w:val="00A17589"/>
    <w:rsid w:val="00A25BA2"/>
    <w:rsid w:val="00A260A2"/>
    <w:rsid w:val="00A26810"/>
    <w:rsid w:val="00A32133"/>
    <w:rsid w:val="00A322AA"/>
    <w:rsid w:val="00A32E71"/>
    <w:rsid w:val="00A34734"/>
    <w:rsid w:val="00A347B7"/>
    <w:rsid w:val="00A37F69"/>
    <w:rsid w:val="00A412A6"/>
    <w:rsid w:val="00A41966"/>
    <w:rsid w:val="00A42981"/>
    <w:rsid w:val="00A42A52"/>
    <w:rsid w:val="00A43511"/>
    <w:rsid w:val="00A43594"/>
    <w:rsid w:val="00A46559"/>
    <w:rsid w:val="00A50EA7"/>
    <w:rsid w:val="00A56F8F"/>
    <w:rsid w:val="00A60835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04CA"/>
    <w:rsid w:val="00A81257"/>
    <w:rsid w:val="00A82EAE"/>
    <w:rsid w:val="00A83620"/>
    <w:rsid w:val="00A8371C"/>
    <w:rsid w:val="00A84798"/>
    <w:rsid w:val="00A87670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D203C"/>
    <w:rsid w:val="00AD2B29"/>
    <w:rsid w:val="00AD3C32"/>
    <w:rsid w:val="00AD4395"/>
    <w:rsid w:val="00AE0598"/>
    <w:rsid w:val="00AE56B2"/>
    <w:rsid w:val="00AE5E81"/>
    <w:rsid w:val="00AF07EE"/>
    <w:rsid w:val="00AF62CB"/>
    <w:rsid w:val="00B01B28"/>
    <w:rsid w:val="00B02445"/>
    <w:rsid w:val="00B024DE"/>
    <w:rsid w:val="00B0259C"/>
    <w:rsid w:val="00B03DB6"/>
    <w:rsid w:val="00B04489"/>
    <w:rsid w:val="00B0456A"/>
    <w:rsid w:val="00B06520"/>
    <w:rsid w:val="00B06D6B"/>
    <w:rsid w:val="00B119F5"/>
    <w:rsid w:val="00B12E7A"/>
    <w:rsid w:val="00B16C0D"/>
    <w:rsid w:val="00B20156"/>
    <w:rsid w:val="00B2027D"/>
    <w:rsid w:val="00B2036E"/>
    <w:rsid w:val="00B24D07"/>
    <w:rsid w:val="00B30861"/>
    <w:rsid w:val="00B33A88"/>
    <w:rsid w:val="00B33AEE"/>
    <w:rsid w:val="00B36B29"/>
    <w:rsid w:val="00B36C89"/>
    <w:rsid w:val="00B3761E"/>
    <w:rsid w:val="00B41645"/>
    <w:rsid w:val="00B4177E"/>
    <w:rsid w:val="00B43415"/>
    <w:rsid w:val="00B44F85"/>
    <w:rsid w:val="00B452A4"/>
    <w:rsid w:val="00B5005C"/>
    <w:rsid w:val="00B5426F"/>
    <w:rsid w:val="00B56BE4"/>
    <w:rsid w:val="00B62942"/>
    <w:rsid w:val="00B6723D"/>
    <w:rsid w:val="00B67815"/>
    <w:rsid w:val="00B7251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5F68"/>
    <w:rsid w:val="00BB7213"/>
    <w:rsid w:val="00BC044C"/>
    <w:rsid w:val="00BC0FB4"/>
    <w:rsid w:val="00BC3D21"/>
    <w:rsid w:val="00BC4174"/>
    <w:rsid w:val="00BC41C3"/>
    <w:rsid w:val="00BC59A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410A"/>
    <w:rsid w:val="00C26A48"/>
    <w:rsid w:val="00C26D21"/>
    <w:rsid w:val="00C33C1E"/>
    <w:rsid w:val="00C37C47"/>
    <w:rsid w:val="00C46879"/>
    <w:rsid w:val="00C50EFD"/>
    <w:rsid w:val="00C517D8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94863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C6F0D"/>
    <w:rsid w:val="00CD294E"/>
    <w:rsid w:val="00CD4A74"/>
    <w:rsid w:val="00CD67E5"/>
    <w:rsid w:val="00CD6C5B"/>
    <w:rsid w:val="00CE05AF"/>
    <w:rsid w:val="00CE0652"/>
    <w:rsid w:val="00CE1245"/>
    <w:rsid w:val="00CE4909"/>
    <w:rsid w:val="00CF2585"/>
    <w:rsid w:val="00CF2C9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857"/>
    <w:rsid w:val="00D23D5E"/>
    <w:rsid w:val="00D252CE"/>
    <w:rsid w:val="00D26541"/>
    <w:rsid w:val="00D306C0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B7FCC"/>
    <w:rsid w:val="00DC3F3D"/>
    <w:rsid w:val="00DC6791"/>
    <w:rsid w:val="00DC6F62"/>
    <w:rsid w:val="00DC7B73"/>
    <w:rsid w:val="00DD0718"/>
    <w:rsid w:val="00DD1F05"/>
    <w:rsid w:val="00DD36C9"/>
    <w:rsid w:val="00DD475D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1B9B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1AF5"/>
    <w:rsid w:val="00EF2B57"/>
    <w:rsid w:val="00EF50CD"/>
    <w:rsid w:val="00EF566B"/>
    <w:rsid w:val="00EF63F4"/>
    <w:rsid w:val="00EF6BC0"/>
    <w:rsid w:val="00F0208A"/>
    <w:rsid w:val="00F020CD"/>
    <w:rsid w:val="00F060C5"/>
    <w:rsid w:val="00F06C96"/>
    <w:rsid w:val="00F10184"/>
    <w:rsid w:val="00F10BB1"/>
    <w:rsid w:val="00F12D62"/>
    <w:rsid w:val="00F13403"/>
    <w:rsid w:val="00F14112"/>
    <w:rsid w:val="00F15461"/>
    <w:rsid w:val="00F156E5"/>
    <w:rsid w:val="00F162A4"/>
    <w:rsid w:val="00F17BCA"/>
    <w:rsid w:val="00F22B1E"/>
    <w:rsid w:val="00F24403"/>
    <w:rsid w:val="00F264C4"/>
    <w:rsid w:val="00F2686E"/>
    <w:rsid w:val="00F26AA0"/>
    <w:rsid w:val="00F311F5"/>
    <w:rsid w:val="00F328B5"/>
    <w:rsid w:val="00F371DE"/>
    <w:rsid w:val="00F377E1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771CA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2"/>
    <w:rsid w:val="00FA753D"/>
    <w:rsid w:val="00FB0950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34.svg"/><Relationship Id="rId68" Type="http://schemas.openxmlformats.org/officeDocument/2006/relationships/image" Target="media/image36.png"/><Relationship Id="rId84" Type="http://schemas.openxmlformats.org/officeDocument/2006/relationships/image" Target="media/image43.png"/><Relationship Id="rId89" Type="http://schemas.openxmlformats.org/officeDocument/2006/relationships/image" Target="media/image49.png"/><Relationship Id="rId16" Type="http://schemas.openxmlformats.org/officeDocument/2006/relationships/hyperlink" Target="https://hainaut.formation-logistique.be/mots-cles/douanes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6.svg"/><Relationship Id="rId53" Type="http://schemas.openxmlformats.org/officeDocument/2006/relationships/diagramQuickStyle" Target="diagrams/quickStyle2.xml"/><Relationship Id="rId58" Type="http://schemas.openxmlformats.org/officeDocument/2006/relationships/image" Target="media/image32.png"/><Relationship Id="rId74" Type="http://schemas.openxmlformats.org/officeDocument/2006/relationships/image" Target="media/image380.png"/><Relationship Id="rId79" Type="http://schemas.openxmlformats.org/officeDocument/2006/relationships/image" Target="media/image44.png"/><Relationship Id="rId102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image" Target="media/image50.svg"/><Relationship Id="rId95" Type="http://schemas.openxmlformats.org/officeDocument/2006/relationships/image" Target="media/image51.svg"/><Relationship Id="rId22" Type="http://schemas.openxmlformats.org/officeDocument/2006/relationships/diagramColors" Target="diagrams/colors1.xml"/><Relationship Id="rId27" Type="http://schemas.openxmlformats.org/officeDocument/2006/relationships/image" Target="media/image11.png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64" Type="http://schemas.openxmlformats.org/officeDocument/2006/relationships/image" Target="media/image34.png"/><Relationship Id="rId69" Type="http://schemas.openxmlformats.org/officeDocument/2006/relationships/image" Target="media/image37.svg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4.svg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9.svg"/><Relationship Id="rId33" Type="http://schemas.openxmlformats.org/officeDocument/2006/relationships/image" Target="media/image130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3.svg"/><Relationship Id="rId67" Type="http://schemas.openxmlformats.org/officeDocument/2006/relationships/image" Target="media/image36.svg"/><Relationship Id="rId103" Type="http://schemas.openxmlformats.org/officeDocument/2006/relationships/diagramColors" Target="diagrams/colors3.xml"/><Relationship Id="rId20" Type="http://schemas.openxmlformats.org/officeDocument/2006/relationships/diagramLayout" Target="diagrams/layout1.xml"/><Relationship Id="rId41" Type="http://schemas.openxmlformats.org/officeDocument/2006/relationships/image" Target="media/image20.svg"/><Relationship Id="rId54" Type="http://schemas.openxmlformats.org/officeDocument/2006/relationships/diagramColors" Target="diagrams/colors2.xml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image" Target="media/image39.svg"/><Relationship Id="rId83" Type="http://schemas.openxmlformats.org/officeDocument/2006/relationships/image" Target="media/image45.emf"/><Relationship Id="rId88" Type="http://schemas.openxmlformats.org/officeDocument/2006/relationships/image" Target="media/image46.svg"/><Relationship Id="rId91" Type="http://schemas.openxmlformats.org/officeDocument/2006/relationships/image" Target="media/image47.png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microsoft.com/office/2007/relationships/diagramDrawing" Target="diagrams/drawing1.xml"/><Relationship Id="rId28" Type="http://schemas.openxmlformats.org/officeDocument/2006/relationships/image" Target="media/image12.sv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image" Target="media/image31.sv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diagramLayout" Target="diagrams/layout2.xml"/><Relationship Id="rId60" Type="http://schemas.openxmlformats.org/officeDocument/2006/relationships/image" Target="media/image31.png"/><Relationship Id="rId65" Type="http://schemas.openxmlformats.org/officeDocument/2006/relationships/image" Target="media/image35.svg"/><Relationship Id="rId81" Type="http://schemas.openxmlformats.org/officeDocument/2006/relationships/image" Target="media/image42.emf"/><Relationship Id="rId86" Type="http://schemas.openxmlformats.org/officeDocument/2006/relationships/image" Target="media/image48.png"/><Relationship Id="rId94" Type="http://schemas.openxmlformats.org/officeDocument/2006/relationships/image" Target="media/image50.png"/><Relationship Id="rId99" Type="http://schemas.openxmlformats.org/officeDocument/2006/relationships/image" Target="media/image59.png"/><Relationship Id="rId101" Type="http://schemas.openxmlformats.org/officeDocument/2006/relationships/diagramLayout" Target="diagrams/layou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18.svg"/><Relationship Id="rId34" Type="http://schemas.openxmlformats.org/officeDocument/2006/relationships/image" Target="media/image140.svg"/><Relationship Id="rId50" Type="http://schemas.openxmlformats.org/officeDocument/2006/relationships/image" Target="media/image29.svg"/><Relationship Id="rId55" Type="http://schemas.microsoft.com/office/2007/relationships/diagramDrawing" Target="diagrams/drawing2.xml"/><Relationship Id="rId76" Type="http://schemas.openxmlformats.org/officeDocument/2006/relationships/image" Target="media/image40.png"/><Relationship Id="rId97" Type="http://schemas.openxmlformats.org/officeDocument/2006/relationships/image" Target="media/image52.png"/><Relationship Id="rId104" Type="http://schemas.microsoft.com/office/2007/relationships/diagramDrawing" Target="diagrams/drawing3.xml"/><Relationship Id="rId7" Type="http://schemas.openxmlformats.org/officeDocument/2006/relationships/settings" Target="settings.xml"/><Relationship Id="rId71" Type="http://schemas.openxmlformats.org/officeDocument/2006/relationships/image" Target="media/image38.svg"/><Relationship Id="rId92" Type="http://schemas.openxmlformats.org/officeDocument/2006/relationships/image" Target="media/image48.svg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8.png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66" Type="http://schemas.openxmlformats.org/officeDocument/2006/relationships/image" Target="media/image35.png"/><Relationship Id="rId87" Type="http://schemas.openxmlformats.org/officeDocument/2006/relationships/image" Target="media/image45.png"/><Relationship Id="rId61" Type="http://schemas.openxmlformats.org/officeDocument/2006/relationships/image" Target="media/image32.svg"/><Relationship Id="rId82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diagramData" Target="diagrams/data1.xml"/><Relationship Id="rId14" Type="http://schemas.openxmlformats.org/officeDocument/2006/relationships/image" Target="media/image4.png"/><Relationship Id="rId30" Type="http://schemas.openxmlformats.org/officeDocument/2006/relationships/image" Target="media/image120.svg"/><Relationship Id="rId35" Type="http://schemas.openxmlformats.org/officeDocument/2006/relationships/hyperlink" Target="https://www.fermedelsamme.be/filieres?lang=fr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1.svg"/><Relationship Id="rId100" Type="http://schemas.openxmlformats.org/officeDocument/2006/relationships/diagramData" Target="diagrams/data3.xm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diagramData" Target="diagrams/data2.xml"/><Relationship Id="rId72" Type="http://schemas.openxmlformats.org/officeDocument/2006/relationships/image" Target="media/image38.png"/><Relationship Id="rId93" Type="http://schemas.openxmlformats.org/officeDocument/2006/relationships/image" Target="media/image53.png"/><Relationship Id="rId98" Type="http://schemas.openxmlformats.org/officeDocument/2006/relationships/image" Target="media/image53.sv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openxmlformats.org/officeDocument/2006/relationships/image" Target="../media/image55.svg"/><Relationship Id="rId1" Type="http://schemas.openxmlformats.org/officeDocument/2006/relationships/image" Target="../media/image54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openxmlformats.org/officeDocument/2006/relationships/image" Target="../media/image55.svg"/><Relationship Id="rId1" Type="http://schemas.openxmlformats.org/officeDocument/2006/relationships/image" Target="../media/image54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5D1D4C2A-F7A3-481D-A8D1-3942BF5B6ED3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  <a:p>
          <a:endParaRPr lang="fr-BE"/>
        </a:p>
      </dgm:t>
    </dgm:pt>
    <dgm:pt modelId="{6939820E-AB60-431D-B3CF-F78F7C973732}" type="parTrans" cxnId="{2DEB7004-8D4C-458A-A17D-268CB638FD1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10C5330-2053-4F30-A472-B7C703593173}" type="sibTrans" cxnId="{2DEB7004-8D4C-458A-A17D-268CB638FD1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3E0B422B-F4F9-4CAD-999E-469CBB38B425}" type="pres">
      <dgm:prSet presAssocID="{6939820E-AB60-431D-B3CF-F78F7C973732}" presName="Name13" presStyleLbl="parChTrans1D2" presStyleIdx="0" presStyleCnt="1"/>
      <dgm:spPr/>
    </dgm:pt>
    <dgm:pt modelId="{90F4940F-7912-4917-A5C7-0D417BCA719C}" type="pres">
      <dgm:prSet presAssocID="{5D1D4C2A-F7A3-481D-A8D1-3942BF5B6ED3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2DEB7004-8D4C-458A-A17D-268CB638FD1E}" srcId="{E1E31A27-682F-4524-8836-4107CDEC5323}" destId="{5D1D4C2A-F7A3-481D-A8D1-3942BF5B6ED3}" srcOrd="0" destOrd="0" parTransId="{6939820E-AB60-431D-B3CF-F78F7C973732}" sibTransId="{810C5330-2053-4F30-A472-B7C703593173}"/>
    <dgm:cxn modelId="{75751710-0937-4117-A31C-BF6171320047}" type="presOf" srcId="{6939820E-AB60-431D-B3CF-F78F7C973732}" destId="{3E0B422B-F4F9-4CAD-999E-469CBB38B425}" srcOrd="0" destOrd="0" presId="urn:microsoft.com/office/officeart/2005/8/layout/hierarchy3"/>
    <dgm:cxn modelId="{2FCCE518-C4DA-442D-B23B-2723DCE446CC}" type="presOf" srcId="{5D1D4C2A-F7A3-481D-A8D1-3942BF5B6ED3}" destId="{90F4940F-7912-4917-A5C7-0D417BCA719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EDD3FC10-FF28-4314-A994-9C1E062802E6}" type="presParOf" srcId="{D9F353A7-6BA6-4618-9297-C380F5C53C3D}" destId="{3E0B422B-F4F9-4CAD-999E-469CBB38B425}" srcOrd="0" destOrd="0" presId="urn:microsoft.com/office/officeart/2005/8/layout/hierarchy3"/>
    <dgm:cxn modelId="{EB207251-DDC5-4EE8-A2BE-1D349A99B89B}" type="presParOf" srcId="{D9F353A7-6BA6-4618-9297-C380F5C53C3D}" destId="{90F4940F-7912-4917-A5C7-0D417BCA719C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 b="0" i="0" u="none"/>
            <a:t>Activités de poste et de courrier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 b="0" i="0" u="none"/>
            <a:t>Transports terrestres et transport par conduites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 b="0" i="0" u="none"/>
            <a:t>Entreposage et services auxiliaires des transports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Y="26151" custLinFactNeighborX="59697" custLinFactNeighborY="100000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Y="-7057" custLinFactNeighborX="-14182" custLinFactNeighborY="-100000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320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37005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58239"/>
        <a:ext cx="1407517" cy="682524"/>
      </dsp:txXfrm>
    </dsp:sp>
    <dsp:sp modelId="{3E0B422B-F4F9-4CAD-999E-469CBB38B425}">
      <dsp:nvSpPr>
        <dsp:cNvPr id="0" name=""/>
        <dsp:cNvSpPr/>
      </dsp:nvSpPr>
      <dsp:spPr>
        <a:xfrm>
          <a:off x="145396" y="961998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4940F-7912-4917-A5C7-0D417BCA719C}">
      <dsp:nvSpPr>
        <dsp:cNvPr id="0" name=""/>
        <dsp:cNvSpPr/>
      </dsp:nvSpPr>
      <dsp:spPr>
        <a:xfrm>
          <a:off x="290395" y="1143247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300" kern="1200"/>
        </a:p>
      </dsp:txBody>
      <dsp:txXfrm>
        <a:off x="311629" y="1164481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37005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58239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512963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12963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12963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44934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8941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8941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263040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983520" y="4446"/>
          <a:ext cx="1437214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Transports terrestres et transport par conduites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83520" y="4446"/>
        <a:ext cx="1437214" cy="764030"/>
      </dsp:txXfrm>
    </dsp:sp>
    <dsp:sp modelId="{9689A072-9A1C-4FDC-9C32-6738045E4EC3}">
      <dsp:nvSpPr>
        <dsp:cNvPr id="0" name=""/>
        <dsp:cNvSpPr/>
      </dsp:nvSpPr>
      <dsp:spPr>
        <a:xfrm>
          <a:off x="2962660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956285" y="1384042"/>
          <a:ext cx="1394088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Activités de poste et de courrier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56285" y="1384042"/>
        <a:ext cx="1394088" cy="701932"/>
      </dsp:txXfrm>
    </dsp:sp>
    <dsp:sp modelId="{9D7DC2C2-2B38-4D21-813F-FF7476FB333E}">
      <dsp:nvSpPr>
        <dsp:cNvPr id="0" name=""/>
        <dsp:cNvSpPr/>
      </dsp:nvSpPr>
      <dsp:spPr>
        <a:xfrm>
          <a:off x="3263040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811766" y="588031"/>
          <a:ext cx="1385426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Entreposage et services auxiliaires des transports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811766" y="588031"/>
        <a:ext cx="1385426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320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53C9E-615A-484A-A501-9C77E0791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378</TotalTime>
  <Pages>2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47</cp:revision>
  <cp:lastPrinted>2021-12-24T10:51:00Z</cp:lastPrinted>
  <dcterms:created xsi:type="dcterms:W3CDTF">2022-10-17T08:13:00Z</dcterms:created>
  <dcterms:modified xsi:type="dcterms:W3CDTF">2023-11-29T09:34:00Z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