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2A341" w14:textId="5F77BF0A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5E1B55C5" wp14:editId="6FF7AF97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58247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7E904A01" wp14:editId="21D10351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2348F4" id="Groupe 50" o:spid="_x0000_s1026" style="position:absolute;margin-left:12pt;margin-top:-29.3pt;width:118.95pt;height:756pt;z-index:251658246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4472c4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1EEE829" wp14:editId="6A7900C8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BEDF7" id="Rectangle 5" o:spid="_x0000_s1026" style="position:absolute;margin-left:175.2pt;margin-top:-20.3pt;width:78.5pt;height:94.4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25C153A" wp14:editId="6A248CBC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EC15C" id="Forme libre 33" o:spid="_x0000_s1026" style="position:absolute;margin-left:-32pt;margin-top:-21pt;width:147.55pt;height:75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LVE5p4QAAAAw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7BE4522A" wp14:editId="1737E62F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DD6BC" id="Groupe 49" o:spid="_x0000_s1026" style="position:absolute;margin-left:1059.05pt;margin-top:-14.25pt;width:107.8pt;height:756pt;z-index:251658245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4472c4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ed7d31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3BCD8C1" wp14:editId="56866367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D630F" id="Forme libre 25" o:spid="_x0000_s1026" style="position:absolute;margin-left:1064.75pt;margin-top:18pt;width:123.25pt;height:75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542006B1" w:rsidR="00902688" w:rsidRDefault="00E647A6" w:rsidP="00F576BD">
      <w:pPr>
        <w:rPr>
          <w:noProof/>
          <w:lang w:bidi="fr-FR"/>
        </w:rPr>
      </w:pPr>
      <w:bookmarkStart w:id="0" w:name="_Hlk91166357"/>
      <w:bookmarkEnd w:id="0"/>
      <w:r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5C753A8E" wp14:editId="00A040C2">
                <wp:simplePos x="0" y="0"/>
                <wp:positionH relativeFrom="leftMargin">
                  <wp:posOffset>1655128</wp:posOffset>
                </wp:positionH>
                <wp:positionV relativeFrom="paragraph">
                  <wp:posOffset>7019608</wp:posOffset>
                </wp:positionV>
                <wp:extent cx="1819275" cy="864870"/>
                <wp:effectExtent l="953" t="0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19275" cy="86487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3B8B5DD9" w:rsidR="00A72224" w:rsidRPr="0017238A" w:rsidRDefault="00E647A6" w:rsidP="00D80D0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96"/>
                                <w:szCs w:val="96"/>
                                <w:lang w:val="fr-BE"/>
                              </w:rPr>
                            </w:pPr>
                            <w:r w:rsidRPr="00E647A6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Dente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l</w:t>
                            </w:r>
                            <w:r w:rsidRPr="00E647A6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lier / Dente</w:t>
                            </w:r>
                            <w:r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l</w:t>
                            </w:r>
                            <w:r w:rsidRPr="00E647A6">
                              <w:rPr>
                                <w:rFonts w:ascii="Calibri" w:hAnsi="Calibri" w:cs="Calibri"/>
                                <w:color w:val="FFFFFF"/>
                                <w:sz w:val="44"/>
                                <w:szCs w:val="44"/>
                                <w:lang w:val="fr-BE"/>
                              </w:rPr>
                              <w:t>lière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27" style="position:absolute;margin-left:130.35pt;margin-top:552.75pt;width:143.25pt;height:68.1pt;rotation:-90;z-index:25165826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" fillcolor="#63a7da" stroked="f" strokeweight="1pt">
                <v:textbox>
                  <w:txbxContent>
                    <w:p w14:paraId="06F157E7" w14:textId="3B8B5DD9" w:rsidR="00A72224" w:rsidRPr="0017238A" w:rsidRDefault="00E647A6" w:rsidP="00D80D0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96"/>
                          <w:szCs w:val="96"/>
                          <w:lang w:val="fr-BE"/>
                        </w:rPr>
                      </w:pPr>
                      <w:r w:rsidRPr="00E647A6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Dente</w:t>
                      </w: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l</w:t>
                      </w:r>
                      <w:r w:rsidRPr="00E647A6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lier / Dente</w:t>
                      </w:r>
                      <w:r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l</w:t>
                      </w:r>
                      <w:r w:rsidRPr="00E647A6">
                        <w:rPr>
                          <w:rFonts w:ascii="Calibri" w:hAnsi="Calibri" w:cs="Calibri"/>
                          <w:color w:val="FFFFFF"/>
                          <w:sz w:val="44"/>
                          <w:szCs w:val="44"/>
                          <w:lang w:val="fr-BE"/>
                        </w:rPr>
                        <w:t>lière 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F64AA">
        <w:rPr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65CF7D03" wp14:editId="167B147F">
                <wp:simplePos x="0" y="0"/>
                <wp:positionH relativeFrom="column">
                  <wp:posOffset>10240178</wp:posOffset>
                </wp:positionH>
                <wp:positionV relativeFrom="paragraph">
                  <wp:posOffset>7747536</wp:posOffset>
                </wp:positionV>
                <wp:extent cx="3187065" cy="731726"/>
                <wp:effectExtent l="0" t="0" r="0" b="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065" cy="7317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30F9C" w14:textId="1ED907FA" w:rsidR="006E6D4C" w:rsidRDefault="004807E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1</w:t>
                            </w:r>
                            <w:r w:rsidR="006E6D4C" w:rsidRPr="006E6D4C">
                              <w:rPr>
                                <w:rFonts w:asciiTheme="minorHAnsi" w:hAnsiTheme="minorHAnsi" w:cstheme="minorHAnsi"/>
                              </w:rPr>
                              <w:t xml:space="preserve"> Etablissement de l’enseignement de promotion sociale</w:t>
                            </w:r>
                          </w:p>
                          <w:p w14:paraId="43CC0B72" w14:textId="7F56DD90" w:rsidR="005F64AA" w:rsidRPr="006E6D4C" w:rsidRDefault="005F64AA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F7D03" id="Zone de texte 66" o:spid="_x0000_s1027" type="#_x0000_t202" style="position:absolute;margin-left:806.3pt;margin-top:610.05pt;width:250.95pt;height:57.6pt;z-index:2516582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" filled="f" stroked="f" strokeweight=".5pt">
                <v:textbox>
                  <w:txbxContent>
                    <w:p w14:paraId="4E730F9C" w14:textId="1ED907FA" w:rsidR="006E6D4C" w:rsidRDefault="004807EC">
                      <w:p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1</w:t>
                      </w:r>
                      <w:r w:rsidR="006E6D4C" w:rsidRPr="006E6D4C">
                        <w:rPr>
                          <w:rFonts w:asciiTheme="minorHAnsi" w:hAnsiTheme="minorHAnsi" w:cstheme="minorHAnsi"/>
                        </w:rPr>
                        <w:t xml:space="preserve"> Etablissement de l’enseignement de promotion sociale</w:t>
                      </w:r>
                    </w:p>
                    <w:p w14:paraId="43CC0B72" w14:textId="7F56DD90" w:rsidR="005F64AA" w:rsidRPr="006E6D4C" w:rsidRDefault="005F64AA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07EC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3F1E436D" wp14:editId="036A93A5">
                <wp:simplePos x="0" y="0"/>
                <wp:positionH relativeFrom="page">
                  <wp:posOffset>10398941</wp:posOffset>
                </wp:positionH>
                <wp:positionV relativeFrom="paragraph">
                  <wp:posOffset>8268517</wp:posOffset>
                </wp:positionV>
                <wp:extent cx="3956050" cy="370840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605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28" type="#_x0000_t202" style="position:absolute;margin-left:818.8pt;margin-top:651.05pt;width:311.5pt;height:29.2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E7326">
        <w:rPr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653598E9" wp14:editId="4B69CFAC">
                <wp:simplePos x="0" y="0"/>
                <wp:positionH relativeFrom="column">
                  <wp:posOffset>10042072</wp:posOffset>
                </wp:positionH>
                <wp:positionV relativeFrom="paragraph">
                  <wp:posOffset>7829822</wp:posOffset>
                </wp:positionV>
                <wp:extent cx="165735" cy="158750"/>
                <wp:effectExtent l="0" t="0" r="24765" b="1270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" cy="158750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AA6F8" id="Rectangle 126" o:spid="_x0000_s1026" style="position:absolute;margin-left:790.7pt;margin-top:616.5pt;width:13.05pt;height:12.5pt;z-index:251658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" fillcolor="#cdd84b" strokecolor="#cdd84b" strokeweight="1pt"/>
            </w:pict>
          </mc:Fallback>
        </mc:AlternateContent>
      </w:r>
      <w:r w:rsidR="00E407DF" w:rsidRPr="00B74959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1F82AC6B" wp14:editId="44A42D95">
                <wp:simplePos x="0" y="0"/>
                <wp:positionH relativeFrom="column">
                  <wp:posOffset>12386400</wp:posOffset>
                </wp:positionH>
                <wp:positionV relativeFrom="paragraph">
                  <wp:posOffset>5854247</wp:posOffset>
                </wp:positionV>
                <wp:extent cx="71882" cy="83893"/>
                <wp:effectExtent l="0" t="0" r="23495" b="11430"/>
                <wp:wrapNone/>
                <wp:docPr id="75" name="Ellipse 75">
                  <a:hlinkClick xmlns:a="http://schemas.openxmlformats.org/drawingml/2006/main" r:id="rId14" tooltip="Institut Supérieur Plus Oultre : Dentellier de Binche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" cy="83893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12700" cap="flat" cmpd="sng" algn="ctr">
                          <a:solidFill>
                            <a:srgbClr val="CDD84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E4D617" id="Ellipse 75" o:spid="_x0000_s1026" href="https://www.plusoultre.net/" title="Institut Supérieur Plus Oultre : Dentellier de Binche " style="position:absolute;margin-left:975.3pt;margin-top:460.95pt;width:5.65pt;height:6.6pt;z-index:2516582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" o:button="t" fillcolor="#cdd84b" strokecolor="#cdd84b" strokeweight="1pt">
                <v:fill o:detectmouseclick="t"/>
                <v:stroke joinstyle="miter"/>
              </v:oval>
            </w:pict>
          </mc:Fallback>
        </mc:AlternateContent>
      </w:r>
      <w:r w:rsidR="005F5C74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32E026D" wp14:editId="732754FD">
                <wp:simplePos x="0" y="0"/>
                <wp:positionH relativeFrom="column">
                  <wp:posOffset>1361603</wp:posOffset>
                </wp:positionH>
                <wp:positionV relativeFrom="paragraph">
                  <wp:posOffset>2142584</wp:posOffset>
                </wp:positionV>
                <wp:extent cx="5866130" cy="3883937"/>
                <wp:effectExtent l="0" t="0" r="0" b="25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6130" cy="388393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13DBCA" w14:textId="77777777" w:rsidR="00A72224" w:rsidRPr="005F5C74" w:rsidRDefault="00A72224" w:rsidP="003242F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4472C4"/>
                                <w:sz w:val="24"/>
                                <w:szCs w:val="32"/>
                              </w:rPr>
                            </w:pPr>
                          </w:p>
                          <w:p w14:paraId="4F2A47AD" w14:textId="77777777" w:rsidR="00670D33" w:rsidRPr="005F5C74" w:rsidRDefault="00670D33" w:rsidP="00F8396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</w:p>
                          <w:p w14:paraId="4D16CF99" w14:textId="01EB6FFD" w:rsidR="00215B89" w:rsidRPr="00215B89" w:rsidRDefault="00215B89" w:rsidP="00215B8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  <w:r w:rsidRPr="00215B89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215B89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La conservation des métiers et des savoir-faire de l’artisanat, notamment dans des spécialités spécifiques à notre territoire, est un enjeu important identifié dans le diagnostic</w:t>
                            </w:r>
                          </w:p>
                          <w:p w14:paraId="4F186288" w14:textId="77777777" w:rsidR="00215B89" w:rsidRDefault="00215B89" w:rsidP="00215B8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  <w:r w:rsidRPr="00215B89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de l’IBEFE. </w:t>
                            </w:r>
                          </w:p>
                          <w:p w14:paraId="7F26FCF7" w14:textId="0762E107" w:rsidR="00215B89" w:rsidRPr="00215B89" w:rsidRDefault="00215B89" w:rsidP="00215B8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  <w:r w:rsidRPr="00215B89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215B89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Dans ce contexte, l’Instance Bassin recommande le maintien de cette offre de</w:t>
                            </w:r>
                          </w:p>
                          <w:p w14:paraId="122C73E1" w14:textId="15C38E83" w:rsidR="00670D33" w:rsidRPr="005F5C74" w:rsidRDefault="00215B89" w:rsidP="00215B8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  <w:r w:rsidRPr="00215B89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  <w:t>formation, tout à fait unique sur le Bassin, de l’enseignement de promotion sociale.</w:t>
                            </w:r>
                          </w:p>
                          <w:p w14:paraId="052B9013" w14:textId="77777777" w:rsidR="00C70BED" w:rsidRPr="005F5C74" w:rsidRDefault="00C70BED" w:rsidP="0009752F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E026D" id="Rectangle 7" o:spid="_x0000_s1030" style="position:absolute;margin-left:107.2pt;margin-top:168.7pt;width:461.9pt;height:305.8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" filled="f" stroked="f" strokeweight="1pt">
                <v:textbox>
                  <w:txbxContent>
                    <w:p w14:paraId="0F13DBCA" w14:textId="77777777" w:rsidR="00A72224" w:rsidRPr="005F5C74" w:rsidRDefault="00A72224" w:rsidP="003242F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4472C4"/>
                          <w:sz w:val="24"/>
                          <w:szCs w:val="32"/>
                        </w:rPr>
                      </w:pPr>
                    </w:p>
                    <w:p w14:paraId="4F2A47AD" w14:textId="77777777" w:rsidR="00670D33" w:rsidRPr="005F5C74" w:rsidRDefault="00670D33" w:rsidP="00F8396D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</w:p>
                    <w:p w14:paraId="4D16CF99" w14:textId="01EB6FFD" w:rsidR="00215B89" w:rsidRPr="00215B89" w:rsidRDefault="00215B89" w:rsidP="00215B8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  <w:r w:rsidRPr="00215B89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-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 </w:t>
                      </w:r>
                      <w:r w:rsidRPr="00215B89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La conservation des métiers et des savoir-faire de l’artisanat, notamment dans des spécialités spécifiques à notre territoire, est un enjeu important identifié dans le diagnostic</w:t>
                      </w:r>
                    </w:p>
                    <w:p w14:paraId="4F186288" w14:textId="77777777" w:rsidR="00215B89" w:rsidRDefault="00215B89" w:rsidP="00215B8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  <w:r w:rsidRPr="00215B89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de l’IBEFE. </w:t>
                      </w:r>
                    </w:p>
                    <w:p w14:paraId="7F26FCF7" w14:textId="0762E107" w:rsidR="00215B89" w:rsidRPr="00215B89" w:rsidRDefault="00215B89" w:rsidP="00215B8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  <w:r w:rsidRPr="00215B89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-</w:t>
                      </w:r>
                      <w:r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 xml:space="preserve"> </w:t>
                      </w:r>
                      <w:r w:rsidRPr="00215B89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Dans ce contexte, l’Instance Bassin recommande le maintien de cette offre de</w:t>
                      </w:r>
                    </w:p>
                    <w:p w14:paraId="122C73E1" w14:textId="15C38E83" w:rsidR="00670D33" w:rsidRPr="005F5C74" w:rsidRDefault="00215B89" w:rsidP="00215B89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  <w:r w:rsidRPr="00215B89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  <w:t>formation, tout à fait unique sur le Bassin, de l’enseignement de promotion sociale.</w:t>
                      </w:r>
                    </w:p>
                    <w:p w14:paraId="052B9013" w14:textId="77777777" w:rsidR="00C70BED" w:rsidRPr="005F5C74" w:rsidRDefault="00C70BED" w:rsidP="0009752F">
                      <w:pPr>
                        <w:jc w:val="both"/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F5C74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83" behindDoc="0" locked="0" layoutInCell="1" allowOverlap="1" wp14:anchorId="470B2FA0" wp14:editId="733E6E71">
                <wp:simplePos x="0" y="0"/>
                <wp:positionH relativeFrom="margin">
                  <wp:posOffset>2361565</wp:posOffset>
                </wp:positionH>
                <wp:positionV relativeFrom="paragraph">
                  <wp:posOffset>8585200</wp:posOffset>
                </wp:positionV>
                <wp:extent cx="359410" cy="35941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10" cy="35941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31" style="position:absolute;margin-left:185.95pt;margin-top:676pt;width:28.3pt;height:28.3pt;z-index:251658283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">
                <v:oval id="Ellipse 17" o:spid="_x0000_s1032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33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F5C74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84" behindDoc="0" locked="0" layoutInCell="1" allowOverlap="1" wp14:anchorId="45917FCE" wp14:editId="4764708B">
                <wp:simplePos x="0" y="0"/>
                <wp:positionH relativeFrom="column">
                  <wp:posOffset>2349500</wp:posOffset>
                </wp:positionH>
                <wp:positionV relativeFrom="paragraph">
                  <wp:posOffset>8826941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34" style="position:absolute;margin-left:185pt;margin-top:695.05pt;width:20.85pt;height:48.2pt;flip:x;z-index:251658284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">
                <v:oval id="Ellipse 29" o:spid="_x0000_s1035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36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F5C74">
        <w:rPr>
          <w:noProof/>
        </w:rPr>
        <mc:AlternateContent>
          <mc:Choice Requires="wps">
            <w:drawing>
              <wp:anchor distT="0" distB="0" distL="114300" distR="114300" simplePos="0" relativeHeight="251658282" behindDoc="0" locked="0" layoutInCell="1" allowOverlap="1" wp14:anchorId="615BCBE5" wp14:editId="20D3E3A0">
                <wp:simplePos x="0" y="0"/>
                <wp:positionH relativeFrom="page">
                  <wp:posOffset>3079226</wp:posOffset>
                </wp:positionH>
                <wp:positionV relativeFrom="paragraph">
                  <wp:posOffset>8491459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19913B45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E8666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37" type="#_x0000_t202" style="position:absolute;margin-left:242.45pt;margin-top:668.6pt;width:325pt;height:87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" filled="f" stroked="f" strokeweight=".5pt">
                <v:textbox>
                  <w:txbxContent>
                    <w:p w14:paraId="5F502D03" w14:textId="19913B45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E8666D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F5C74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0A455BD4" wp14:editId="7BD02BCA">
                <wp:simplePos x="0" y="0"/>
                <wp:positionH relativeFrom="column">
                  <wp:posOffset>5014595</wp:posOffset>
                </wp:positionH>
                <wp:positionV relativeFrom="paragraph">
                  <wp:posOffset>5742940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8" style="position:absolute;margin-left:394.85pt;margin-top:452.2pt;width:42.85pt;height:50.6pt;flip:x;z-index:251658261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">
                <v:oval id="Ellipse 143" o:spid="_x0000_s1039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40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F5C74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71AA49BE" wp14:editId="1DE9887B">
                <wp:simplePos x="0" y="0"/>
                <wp:positionH relativeFrom="margin">
                  <wp:posOffset>3217564</wp:posOffset>
                </wp:positionH>
                <wp:positionV relativeFrom="paragraph">
                  <wp:posOffset>6002447</wp:posOffset>
                </wp:positionV>
                <wp:extent cx="558167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67" cy="431800"/>
                          <a:chOff x="114300" y="45850"/>
                          <a:chExt cx="190610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2974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41" style="position:absolute;margin-left:253.35pt;margin-top:472.65pt;width:43.95pt;height:34pt;z-index:251658260;mso-position-horizontal-relative:margin;mso-width-relative:margin;mso-height-relative:margin" coordorigin="114300,45850" coordsize="190610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">
                <v:oval id="Ellipse 140" o:spid="_x0000_s1042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3" type="#_x0000_t202" style="position:absolute;left:122974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F5C74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0F8AEA63" wp14:editId="54A82D58">
                <wp:simplePos x="0" y="0"/>
                <wp:positionH relativeFrom="column">
                  <wp:posOffset>1379383</wp:posOffset>
                </wp:positionH>
                <wp:positionV relativeFrom="paragraph">
                  <wp:posOffset>4313190</wp:posOffset>
                </wp:positionV>
                <wp:extent cx="5932805" cy="4543312"/>
                <wp:effectExtent l="0" t="0" r="0" b="0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805" cy="4543312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0AC345F8">
                                  <wp:extent cx="3263265" cy="2071194"/>
                                  <wp:effectExtent l="57150" t="0" r="70485" b="0"/>
                                  <wp:docPr id="62" name="Diagramme 62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5" r:lo="rId16" r:qs="rId17" r:cs="rId1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44" type="#_x0000_t118" style="position:absolute;margin-left:108.6pt;margin-top:339.6pt;width:467.15pt;height:357.7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0AC345F8">
                            <wp:extent cx="3263265" cy="2071194"/>
                            <wp:effectExtent l="57150" t="0" r="70485" b="0"/>
                            <wp:docPr id="62" name="Diagramme 62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5" r:lo="rId16" r:qs="rId17" r:cs="rId18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47B0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8B36D2C" wp14:editId="6DD31109">
                <wp:simplePos x="0" y="0"/>
                <wp:positionH relativeFrom="margin">
                  <wp:posOffset>3861825</wp:posOffset>
                </wp:positionH>
                <wp:positionV relativeFrom="paragraph">
                  <wp:posOffset>654685</wp:posOffset>
                </wp:positionV>
                <wp:extent cx="7795033" cy="1024255"/>
                <wp:effectExtent l="0" t="0" r="0" b="444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5033" cy="1024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D89CD" w14:textId="407BAF30" w:rsidR="00A72224" w:rsidRPr="002A7ED8" w:rsidRDefault="007447B0" w:rsidP="0073132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  <w:r w:rsidRPr="007447B0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  <w:t>B – Art et Façonnage d’ouvrages d’art</w:t>
                            </w:r>
                          </w:p>
                          <w:p w14:paraId="7CAC3E5B" w14:textId="3A8A3736" w:rsidR="00A72224" w:rsidRPr="00036493" w:rsidRDefault="0089356D" w:rsidP="00903273">
                            <w:pPr>
                              <w:ind w:left="2880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B </w:t>
                            </w:r>
                            <w:r w:rsidR="005F27B1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180</w:t>
                            </w:r>
                            <w:r w:rsidR="00613D71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4</w:t>
                            </w:r>
                            <w:r w:rsidR="005F27B1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A72224" w:rsidRPr="00036493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-</w:t>
                            </w:r>
                            <w:r w:rsidR="00731327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 xml:space="preserve"> </w:t>
                            </w:r>
                            <w:r w:rsidR="00E647A6" w:rsidRPr="00E647A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Dentel</w:t>
                            </w:r>
                            <w:r w:rsidR="00E647A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l</w:t>
                            </w:r>
                            <w:r w:rsidR="00E647A6" w:rsidRPr="00E647A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ier / Dente</w:t>
                            </w:r>
                            <w:r w:rsidR="00E647A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l</w:t>
                            </w:r>
                            <w:r w:rsidR="00E647A6" w:rsidRPr="00E647A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52"/>
                                <w:szCs w:val="52"/>
                                <w:lang w:val="fr-BE"/>
                              </w:rPr>
                              <w:t>lière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45" type="#_x0000_t202" style="position:absolute;margin-left:304.1pt;margin-top:51.55pt;width:613.8pt;height:80.6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" filled="f" stroked="f" strokeweight=".5pt">
                <v:textbox>
                  <w:txbxContent>
                    <w:p w14:paraId="1F4D89CD" w14:textId="407BAF30" w:rsidR="00A72224" w:rsidRPr="002A7ED8" w:rsidRDefault="007447B0" w:rsidP="0073132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  <w:r w:rsidRPr="007447B0"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  <w:t>B – Art et Façonnage d’ouvrages d’art</w:t>
                      </w:r>
                    </w:p>
                    <w:p w14:paraId="7CAC3E5B" w14:textId="3A8A3736" w:rsidR="00A72224" w:rsidRPr="00036493" w:rsidRDefault="0089356D" w:rsidP="00903273">
                      <w:pPr>
                        <w:ind w:left="2880"/>
                        <w:rPr>
                          <w:rFonts w:ascii="Arial" w:hAnsi="Arial" w:cs="Arial"/>
                          <w:b/>
                          <w:bCs/>
                          <w:color w:val="63A7DA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B </w:t>
                      </w:r>
                      <w:r w:rsidR="005F27B1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180</w:t>
                      </w:r>
                      <w:r w:rsidR="00613D71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4</w:t>
                      </w:r>
                      <w:r w:rsidR="005F27B1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A72224" w:rsidRPr="00036493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-</w:t>
                      </w:r>
                      <w:r w:rsidR="00731327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 xml:space="preserve"> </w:t>
                      </w:r>
                      <w:r w:rsidR="00E647A6" w:rsidRPr="00E647A6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Dentel</w:t>
                      </w:r>
                      <w:r w:rsidR="00E647A6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l</w:t>
                      </w:r>
                      <w:r w:rsidR="00E647A6" w:rsidRPr="00E647A6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ier / Dente</w:t>
                      </w:r>
                      <w:r w:rsidR="00E647A6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l</w:t>
                      </w:r>
                      <w:r w:rsidR="00E647A6" w:rsidRPr="00E647A6">
                        <w:rPr>
                          <w:rFonts w:ascii="Arial" w:hAnsi="Arial" w:cs="Arial"/>
                          <w:b/>
                          <w:bCs/>
                          <w:color w:val="63A7DA"/>
                          <w:sz w:val="52"/>
                          <w:szCs w:val="52"/>
                          <w:lang w:val="fr-BE"/>
                        </w:rPr>
                        <w:t>lière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0D33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045289A" wp14:editId="554188CB">
                <wp:simplePos x="0" y="0"/>
                <wp:positionH relativeFrom="margin">
                  <wp:posOffset>2322214</wp:posOffset>
                </wp:positionH>
                <wp:positionV relativeFrom="paragraph">
                  <wp:posOffset>2773694</wp:posOffset>
                </wp:positionV>
                <wp:extent cx="5015620" cy="606582"/>
                <wp:effectExtent l="0" t="0" r="0" b="3175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5620" cy="606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463FE" w14:textId="10D36BBA" w:rsidR="00A72224" w:rsidRPr="00BF1FFD" w:rsidRDefault="00BF1FFD" w:rsidP="00BF1FF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BF1FFD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souhaite encourager la création d'une formation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5289A" id="Zone de texte 1532" o:spid="_x0000_s1046" type="#_x0000_t202" style="position:absolute;margin-left:182.85pt;margin-top:218.4pt;width:394.95pt;height:47.75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" filled="f" stroked="f" strokeweight=".5pt">
                <v:textbox>
                  <w:txbxContent>
                    <w:p w14:paraId="621463FE" w14:textId="10D36BBA" w:rsidR="00A72224" w:rsidRPr="00BF1FFD" w:rsidRDefault="00BF1FFD" w:rsidP="00BF1FFD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BF1FFD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souhaite encourager la création d'une formation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216A">
        <w:rPr>
          <w:noProof/>
        </w:rPr>
        <w:drawing>
          <wp:anchor distT="0" distB="0" distL="114300" distR="114300" simplePos="0" relativeHeight="251658264" behindDoc="0" locked="0" layoutInCell="1" allowOverlap="1" wp14:anchorId="7C4DE21D" wp14:editId="60D8DC68">
            <wp:simplePos x="0" y="0"/>
            <wp:positionH relativeFrom="column">
              <wp:posOffset>3992245</wp:posOffset>
            </wp:positionH>
            <wp:positionV relativeFrom="paragraph">
              <wp:posOffset>804545</wp:posOffset>
            </wp:positionV>
            <wp:extent cx="793851" cy="684000"/>
            <wp:effectExtent l="0" t="0" r="6350" b="1905"/>
            <wp:wrapNone/>
            <wp:docPr id="1096" name="Graphique 1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" name="Graphique 109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851" cy="6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071C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59E37EC" wp14:editId="74110A95">
                <wp:simplePos x="0" y="0"/>
                <wp:positionH relativeFrom="page">
                  <wp:posOffset>10547357</wp:posOffset>
                </wp:positionH>
                <wp:positionV relativeFrom="paragraph">
                  <wp:posOffset>7288480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Offre d’enseignement et de formation sur le Bassin EFE Hainaut-Centre</w:t>
                            </w:r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47" type="#_x0000_t202" style="position:absolute;margin-left:830.5pt;margin-top:573.9pt;width:264.4pt;height:34.75pt;z-index:25165825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473C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7E9E380" wp14:editId="48BF8C9B">
                <wp:simplePos x="0" y="0"/>
                <wp:positionH relativeFrom="column">
                  <wp:posOffset>8152646</wp:posOffset>
                </wp:positionH>
                <wp:positionV relativeFrom="paragraph">
                  <wp:posOffset>2818960</wp:posOffset>
                </wp:positionV>
                <wp:extent cx="6069330" cy="4578350"/>
                <wp:effectExtent l="0" t="0" r="0" b="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9330" cy="4578350"/>
                        </a:xfrm>
                        <a:prstGeom prst="rect">
                          <a:avLst/>
                        </a:prstGeom>
                        <a:blipFill dpi="0" rotWithShape="1">
                          <a:blip r:embed="rId22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95E7C3" id="Rectangle 150" o:spid="_x0000_s1026" style="position:absolute;margin-left:641.95pt;margin-top:221.95pt;width:477.9pt;height:360.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" stroked="f" strokeweight="1pt">
                <v:fill r:id="rId23" o:title="" recolor="t" rotate="t" type="frame"/>
              </v:rect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2B60416C" wp14:editId="3B5EFD42">
                <wp:simplePos x="0" y="0"/>
                <wp:positionH relativeFrom="column">
                  <wp:posOffset>3621386</wp:posOffset>
                </wp:positionH>
                <wp:positionV relativeFrom="paragraph">
                  <wp:posOffset>1538454</wp:posOffset>
                </wp:positionV>
                <wp:extent cx="7550591" cy="0"/>
                <wp:effectExtent l="0" t="0" r="0" b="0"/>
                <wp:wrapNone/>
                <wp:docPr id="15" name="Connecteur droi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3D8D36" id="Connecteur droit 15" o:spid="_x0000_s1026" style="position:absolute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15pt,121.15pt" to="879.7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" strokecolor="#63a7da">
                <v:stroke dashstyle="dash"/>
              </v:line>
            </w:pict>
          </mc:Fallback>
        </mc:AlternateContent>
      </w:r>
      <w:r w:rsidR="00731327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2EF0B012" wp14:editId="46269C2D">
                <wp:simplePos x="0" y="0"/>
                <wp:positionH relativeFrom="column">
                  <wp:posOffset>3598751</wp:posOffset>
                </wp:positionH>
                <wp:positionV relativeFrom="paragraph">
                  <wp:posOffset>628021</wp:posOffset>
                </wp:positionV>
                <wp:extent cx="7550591" cy="0"/>
                <wp:effectExtent l="0" t="0" r="0" b="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591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63A7DA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6E706B" id="Connecteur droit 10" o:spid="_x0000_s1026" style="position:absolute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35pt,49.45pt" to="877.9pt,4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" strokecolor="#63a7da">
                <v:stroke dashstyle="dash"/>
              </v:lin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97" behindDoc="0" locked="0" layoutInCell="1" allowOverlap="1" wp14:anchorId="1932ED54" wp14:editId="524243F6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4">
                              <a:extLst>
                                <a:ext uri="{96DAC541-7B7A-43D3-8B79-37D633B846F1}">
                                  <asvg:svgBlip xmlns:asvg="http://schemas.microsoft.com/office/drawing/2016/SVG/main" r:embed="rId2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8" style="position:absolute;margin-left:611.2pt;margin-top:158.45pt;width:467.7pt;height:80.3pt;z-index:251658297;mso-width-relative:margin;mso-height-relative:margin" coordorigin="-902,-1481" coordsize="54265,1020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">
                <v:group id="Groupe 145" o:spid="_x0000_s1049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50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51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52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53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" stroked="f" strokeweight="1pt">
                  <v:fill r:id="rId26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015156C8" wp14:editId="5336177F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63" name="Graphique 63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54" type="#_x0000_t202" style="position:absolute;margin-left:92.85pt;margin-top:163.7pt;width:103.8pt;height:50.25pt;z-index:25165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63" name="Graphique 63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 wp14:anchorId="03F92E38" wp14:editId="5D3048E3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5D28BE55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Recommandations de l'IBEFE Hainaut</w:t>
                              </w:r>
                              <w:r w:rsidR="00E8666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55" style="position:absolute;margin-left:96.25pt;margin-top:161.85pt;width:467.7pt;height:79.4pt;z-index:251658265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">
                <v:rect id="Rectangle 1535" o:spid="_x0000_s1056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5D28BE55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E8666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7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2A4402D7" wp14:editId="20691FEE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65" name="Graphique 65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8" type="#_x0000_t202" style="position:absolute;margin-left:128.95pt;margin-top:656.5pt;width:51pt;height:51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65" name="Graphique 65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6395DC2B" wp14:editId="17BFC043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25A5D0" id="Connecteur droit 5207" o:spid="_x0000_s1026" style="position:absolute;flip:y;z-index:2516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56AE5F5A" w:rsidR="004E11B5" w:rsidRPr="002D374E" w:rsidRDefault="004E11B5" w:rsidP="00F6396E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4766923B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3972">
              <w:rPr>
                <w:b/>
                <w:color w:val="63A7DA"/>
                <w:kern w:val="0"/>
                <w:szCs w:val="24"/>
              </w:rPr>
              <w:t>7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793FE930" w:rsidR="0044550E" w:rsidRPr="002D374E" w:rsidRDefault="004E11B5" w:rsidP="00021F54">
            <w:pPr>
              <w:spacing w:line="259" w:lineRule="auto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    </w:t>
            </w:r>
            <w:r w:rsidR="00F6396E">
              <w:rPr>
                <w:color w:val="63A7DA"/>
                <w:kern w:val="0"/>
                <w:szCs w:val="24"/>
              </w:rPr>
              <w:t>p</w:t>
            </w:r>
            <w:r w:rsidR="0044550E">
              <w:rPr>
                <w:color w:val="63A7DA"/>
                <w:kern w:val="0"/>
                <w:szCs w:val="24"/>
              </w:rPr>
              <w:t>ositionn</w:t>
            </w:r>
            <w:r w:rsidR="00F6396E">
              <w:rPr>
                <w:color w:val="63A7DA"/>
                <w:kern w:val="0"/>
                <w:szCs w:val="24"/>
              </w:rPr>
              <w:t>és</w:t>
            </w:r>
            <w:r w:rsidR="0044550E">
              <w:rPr>
                <w:color w:val="63A7DA"/>
                <w:kern w:val="0"/>
                <w:szCs w:val="24"/>
              </w:rPr>
              <w:t xml:space="preserve"> </w:t>
            </w:r>
            <w:r w:rsidRPr="002D374E">
              <w:rPr>
                <w:color w:val="63A7DA"/>
                <w:kern w:val="0"/>
                <w:szCs w:val="24"/>
              </w:rPr>
              <w:t xml:space="preserve">sur le métier </w:t>
            </w:r>
            <w:r w:rsidR="006E3972" w:rsidRPr="006E3972">
              <w:rPr>
                <w:color w:val="63A7DA"/>
                <w:kern w:val="0"/>
                <w:szCs w:val="24"/>
              </w:rPr>
              <w:t>Façonnier</w:t>
            </w:r>
            <w:r w:rsidR="006E3972">
              <w:rPr>
                <w:color w:val="63A7DA"/>
                <w:kern w:val="0"/>
                <w:szCs w:val="24"/>
              </w:rPr>
              <w:t xml:space="preserve"> </w:t>
            </w:r>
            <w:r w:rsidR="006E3972" w:rsidRPr="006E3972">
              <w:rPr>
                <w:color w:val="63A7DA"/>
                <w:kern w:val="0"/>
                <w:szCs w:val="24"/>
              </w:rPr>
              <w:t>d'ouvrages d'art en fils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183D68C9" w:rsidR="004E11B5" w:rsidRPr="002D374E" w:rsidRDefault="004E11B5" w:rsidP="00246181">
            <w:pPr>
              <w:spacing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03C2608A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7DEA">
              <w:rPr>
                <w:b/>
                <w:color w:val="63A7DA"/>
                <w:kern w:val="0"/>
                <w:szCs w:val="24"/>
              </w:rPr>
              <w:t>9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 sur 10 </w:t>
            </w:r>
          </w:p>
          <w:p w14:paraId="31EA2AFC" w14:textId="36EBCBD1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   sont des </w:t>
            </w:r>
            <w:r w:rsidR="00771585">
              <w:rPr>
                <w:color w:val="63A7DA"/>
                <w:kern w:val="0"/>
                <w:szCs w:val="24"/>
              </w:rPr>
              <w:t>femmes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7D5E414B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367F376A" wp14:editId="52FE3193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76432AC3" wp14:editId="7CC0AB04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578C40" wp14:editId="066DB7C3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730C9E7" wp14:editId="3A2F5855">
                  <wp:extent cx="108000" cy="108000"/>
                  <wp:effectExtent l="0" t="0" r="6350" b="6350"/>
                  <wp:docPr id="5244" name="Graphique 5244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B023ACE" wp14:editId="53B56BD1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0A068F2" wp14:editId="0AF5E59D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423A72C" wp14:editId="61F5DFA1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40022426" wp14:editId="3090FD07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6541BD8A" wp14:editId="4547D1B4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01369C98" wp14:editId="6F44D043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86FC7" w14:textId="52EE67DC" w:rsidR="004E11B5" w:rsidRPr="002D374E" w:rsidRDefault="004E11B5" w:rsidP="00246181">
            <w:pPr>
              <w:spacing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</w:t>
            </w:r>
            <w:r w:rsidR="005F64AA">
              <w:rPr>
                <w:b/>
                <w:noProof/>
                <w:color w:val="63A7DA"/>
                <w:kern w:val="0"/>
                <w:szCs w:val="24"/>
              </w:rPr>
              <w:t>6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69EDF464" w:rsidR="00C4680C" w:rsidRPr="00C4680C" w:rsidRDefault="004E11B5" w:rsidP="00C4680C">
            <w:pPr>
              <w:spacing w:after="160" w:line="259" w:lineRule="auto"/>
              <w:jc w:val="right"/>
              <w:rPr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>nt 50 ans</w:t>
            </w:r>
            <w:r w:rsidR="001C6B2B">
              <w:rPr>
                <w:noProof/>
                <w:color w:val="63A7DA"/>
                <w:kern w:val="0"/>
                <w:szCs w:val="24"/>
              </w:rPr>
              <w:t xml:space="preserve"> et +</w:t>
            </w:r>
          </w:p>
        </w:tc>
      </w:tr>
    </w:tbl>
    <w:p w14:paraId="7A5E464D" w14:textId="2A377E76" w:rsidR="003A2DA2" w:rsidRPr="00B2027D" w:rsidRDefault="009379E3" w:rsidP="00092369">
      <w:pPr>
        <w:ind w:left="720" w:hanging="720"/>
        <w:rPr>
          <w:lang w:bidi="fr-FR"/>
        </w:rPr>
      </w:pPr>
      <w:r w:rsidRPr="005D217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95" behindDoc="0" locked="0" layoutInCell="1" allowOverlap="1" wp14:anchorId="3CC50753" wp14:editId="580C5EEB">
                <wp:simplePos x="0" y="0"/>
                <wp:positionH relativeFrom="column">
                  <wp:posOffset>7904602</wp:posOffset>
                </wp:positionH>
                <wp:positionV relativeFrom="paragraph">
                  <wp:posOffset>7981720</wp:posOffset>
                </wp:positionV>
                <wp:extent cx="4429760" cy="1370048"/>
                <wp:effectExtent l="0" t="0" r="0" b="1905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9760" cy="1370048"/>
                          <a:chOff x="300946" y="51848"/>
                          <a:chExt cx="3378200" cy="2168194"/>
                        </a:xfrm>
                      </wpg:grpSpPr>
                      <wps:wsp>
                        <wps:cNvPr id="185" name="Ellipse 185"/>
                        <wps:cNvSpPr/>
                        <wps:spPr>
                          <a:xfrm>
                            <a:off x="1613365" y="841244"/>
                            <a:ext cx="863600" cy="719454"/>
                          </a:xfrm>
                          <a:prstGeom prst="ellipse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solidFill>
                              <a:srgbClr val="63A7DA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2B2E30A" w14:textId="21E6850B" w:rsidR="00EF28BC" w:rsidRPr="00E8742B" w:rsidRDefault="00F97DF3" w:rsidP="00EF28BC">
                              <w:pPr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32 </w:t>
                              </w:r>
                              <w:r w:rsidR="00EF28BC" w:rsidRPr="00E8742B">
                                <w:rPr>
                                  <w:rFonts w:ascii="Calibri" w:hAnsi="Calibri" w:cs="Calibri"/>
                                  <w:color w:val="FFFFFF"/>
                                  <w:sz w:val="18"/>
                                  <w:szCs w:val="18"/>
                                </w:rPr>
                                <w:t xml:space="preserve"> inscrits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Zone de texte 187"/>
                        <wps:cNvSpPr txBox="1"/>
                        <wps:spPr>
                          <a:xfrm>
                            <a:off x="1539737" y="1661242"/>
                            <a:ext cx="1092200" cy="5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BCC142" w14:textId="77777777" w:rsidR="00EF28BC" w:rsidRPr="00371C97" w:rsidRDefault="00483BEF" w:rsidP="00EF28B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Promotion sociale</w:t>
                              </w:r>
                              <w:r w:rsidR="00EF28BC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39" name="Groupe 1539"/>
                        <wpg:cNvGrpSpPr/>
                        <wpg:grpSpPr>
                          <a:xfrm>
                            <a:off x="300946" y="51848"/>
                            <a:ext cx="3378200" cy="818708"/>
                            <a:chOff x="300946" y="51848"/>
                            <a:chExt cx="3378200" cy="818708"/>
                          </a:xfrm>
                        </wpg:grpSpPr>
                        <wps:wsp>
                          <wps:cNvPr id="1543" name="Connecteur droit 1543"/>
                          <wps:cNvCnPr/>
                          <wps:spPr>
                            <a:xfrm>
                              <a:off x="2060471" y="414960"/>
                              <a:ext cx="0" cy="455596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63A7DA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544" name="Zone de texte 1544"/>
                          <wps:cNvSpPr txBox="1"/>
                          <wps:spPr>
                            <a:xfrm>
                              <a:off x="300946" y="51848"/>
                              <a:ext cx="3378200" cy="4318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4EFDE2" w14:textId="7E1BF1B5" w:rsidR="00EF28BC" w:rsidRPr="002D374E" w:rsidRDefault="00EF28BC" w:rsidP="00EF28BC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</w:pPr>
                                <w:r w:rsidRPr="002D374E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 xml:space="preserve">Inscrits dans la filière </w:t>
                                </w:r>
                                <w:r w:rsidR="00B668E0">
                                  <w:rPr>
                                    <w:rFonts w:ascii="Calibri" w:hAnsi="Calibri" w:cs="Calibri"/>
                                    <w:b/>
                                    <w:bCs/>
                                    <w:color w:val="63A7DA"/>
                                    <w:sz w:val="18"/>
                                    <w:szCs w:val="18"/>
                                  </w:rPr>
                                  <w:t>dentellier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C50753" id="Groupe 184" o:spid="_x0000_s1059" style="position:absolute;left:0;text-align:left;margin-left:622.4pt;margin-top:628.5pt;width:348.8pt;height:107.9pt;z-index:251658295;mso-width-relative:margin;mso-height-relative:margin" coordorigin="3009,518" coordsize="33782,21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">
                <v:oval id="Ellipse 185" o:spid="_x0000_s1060" style="position:absolute;left:16133;top:8412;width:8636;height:7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" fillcolor="#63a7da" strokecolor="#63a7da" strokeweight="1pt">
                  <v:stroke joinstyle="miter"/>
                  <v:textbox>
                    <w:txbxContent>
                      <w:p w14:paraId="12B2E30A" w14:textId="21E6850B" w:rsidR="00EF28BC" w:rsidRPr="00E8742B" w:rsidRDefault="00F97DF3" w:rsidP="00EF28BC">
                        <w:pPr>
                          <w:jc w:val="center"/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32 </w:t>
                        </w:r>
                        <w:r w:rsidR="00EF28BC" w:rsidRPr="00E8742B">
                          <w:rPr>
                            <w:rFonts w:ascii="Calibri" w:hAnsi="Calibri" w:cs="Calibri"/>
                            <w:color w:val="FFFFFF"/>
                            <w:sz w:val="18"/>
                            <w:szCs w:val="18"/>
                          </w:rPr>
                          <w:t xml:space="preserve"> inscrits</w:t>
                        </w:r>
                      </w:p>
                    </w:txbxContent>
                  </v:textbox>
                </v:oval>
                <v:shape id="Zone de texte 187" o:spid="_x0000_s1061" type="#_x0000_t202" style="position:absolute;left:15397;top:16612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14:paraId="73BCC142" w14:textId="77777777" w:rsidR="00EF28BC" w:rsidRPr="00371C97" w:rsidRDefault="00483BEF" w:rsidP="00EF28B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Promotion sociale</w:t>
                        </w:r>
                        <w:r w:rsidR="00EF28BC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e 1539" o:spid="_x0000_s1062" style="position:absolute;left:3009;top:518;width:33782;height:8187" coordorigin="3009,518" coordsize="33782,8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qnH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">
                  <v:line id="Connecteur droit 1543" o:spid="_x0000_s1063" style="position:absolute;visibility:visible;mso-wrap-style:square" from="20604,4149" to="20604,8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" strokecolor="#63a7da">
                    <v:stroke dashstyle="dash"/>
                  </v:line>
                  <v:shape id="Zone de texte 1544" o:spid="_x0000_s1064" type="#_x0000_t202" style="position:absolute;left:3009;top:518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  <v:textbox>
                      <w:txbxContent>
                        <w:p w14:paraId="2B4EFDE2" w14:textId="7E1BF1B5" w:rsidR="00EF28BC" w:rsidRPr="002D374E" w:rsidRDefault="00EF28BC" w:rsidP="00EF28BC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</w:pPr>
                          <w:r w:rsidRPr="002D374E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 xml:space="preserve">Inscrits dans la filière </w:t>
                          </w:r>
                          <w:r w:rsidR="00B668E0">
                            <w:rPr>
                              <w:rFonts w:ascii="Calibri" w:hAnsi="Calibri" w:cs="Calibri"/>
                              <w:b/>
                              <w:bCs/>
                              <w:color w:val="63A7DA"/>
                              <w:sz w:val="18"/>
                              <w:szCs w:val="18"/>
                            </w:rPr>
                            <w:t>dentellier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36889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70" behindDoc="0" locked="0" layoutInCell="1" allowOverlap="1" wp14:anchorId="0B4524A4" wp14:editId="59975EB0">
                <wp:simplePos x="0" y="0"/>
                <wp:positionH relativeFrom="column">
                  <wp:posOffset>7982663</wp:posOffset>
                </wp:positionH>
                <wp:positionV relativeFrom="paragraph">
                  <wp:posOffset>1498736</wp:posOffset>
                </wp:positionV>
                <wp:extent cx="3017904" cy="1964369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7904" cy="1964369"/>
                          <a:chOff x="0" y="80749"/>
                          <a:chExt cx="3018608" cy="1964783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0" y="23648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12776F9F" w:rsidR="00094BDC" w:rsidRPr="00311F79" w:rsidRDefault="001B287A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1.793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156" name="Graphique 156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4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49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37349" y="80749"/>
                            <a:ext cx="981259" cy="1964783"/>
                            <a:chOff x="31531" y="57152"/>
                            <a:chExt cx="880765" cy="1609675"/>
                          </a:xfrm>
                        </wpg:grpSpPr>
                        <wps:wsp>
                          <wps:cNvPr id="232" name="Zone de texte 232"/>
                          <wps:cNvSpPr txBox="1"/>
                          <wps:spPr>
                            <a:xfrm>
                              <a:off x="31534" y="483458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53E3F77" w14:textId="002F4258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31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Zone de texte 233"/>
                          <wps:cNvSpPr txBox="1"/>
                          <wps:spPr>
                            <a:xfrm>
                              <a:off x="31531" y="977462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08E06BB5" w:rsidR="00094BDC" w:rsidRPr="003E2D6C" w:rsidRDefault="00A951F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21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Zone de texte 234"/>
                          <wps:cNvSpPr txBox="1"/>
                          <wps:spPr>
                            <a:xfrm>
                              <a:off x="366196" y="1400127"/>
                              <a:ext cx="5461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97CEC95" w14:textId="768FB8B1" w:rsidR="00094BDC" w:rsidRPr="003E2D6C" w:rsidRDefault="00311F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6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332022" y="57152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158C8230" w:rsidR="00094BDC" w:rsidRPr="003E2D6C" w:rsidRDefault="00C16BDE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42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65" style="position:absolute;left:0;text-align:left;margin-left:628.55pt;margin-top:118pt;width:237.65pt;height:154.65pt;z-index:251658270;mso-width-relative:margin;mso-height-relative:margin" coordorigin=",807" coordsize="30186,19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">
                <v:shape id="Zone de texte 225" o:spid="_x0000_s1066" type="#_x0000_t202" style="position:absolute;top:2364;width:11779;height:15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12776F9F" w:rsidR="00094BDC" w:rsidRPr="00311F79" w:rsidRDefault="001B287A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1.793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156" name="Graphique 156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5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67" style="position:absolute;left:20373;top:807;width:9813;height:19648" coordorigin="315,571" coordsize="8807,1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2" o:spid="_x0000_s1068" type="#_x0000_t202" style="position:absolute;left:315;top:483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ouxQAAANw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DjQ5ouxQAAANwAAAAP&#10;AAAAAAAAAAAAAAAAAAcCAABkcnMvZG93bnJldi54bWxQSwUGAAAAAAMAAwC3AAAA+QIAAAAA&#10;" filled="f" stroked="f" strokeweight=".5pt">
                    <v:textbox>
                      <w:txbxContent>
                        <w:p w14:paraId="653E3F77" w14:textId="002F4258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31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3" o:spid="_x0000_s1069" type="#_x0000_t202" style="position:absolute;left:315;top:9774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08E06BB5" w:rsidR="00094BDC" w:rsidRPr="003E2D6C" w:rsidRDefault="00A951F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21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4" o:spid="_x0000_s1070" type="#_x0000_t202" style="position:absolute;left:3661;top:14001;width:5461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" filled="f" stroked="f" strokeweight=".5pt">
                    <v:textbox>
                      <w:txbxContent>
                        <w:p w14:paraId="797CEC95" w14:textId="768FB8B1" w:rsidR="00094BDC" w:rsidRPr="003E2D6C" w:rsidRDefault="00311F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6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71" type="#_x0000_t202" style="position:absolute;left:3320;top:571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158C8230" w:rsidR="00094BDC" w:rsidRPr="003E2D6C" w:rsidRDefault="00C16BDE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42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B1B60" w:rsidRPr="005D217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46CC184B" wp14:editId="57585802">
                <wp:simplePos x="0" y="0"/>
                <wp:positionH relativeFrom="column">
                  <wp:posOffset>7656286</wp:posOffset>
                </wp:positionH>
                <wp:positionV relativeFrom="paragraph">
                  <wp:posOffset>7558803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2EA6D" w14:textId="77777777" w:rsidR="003B1B60" w:rsidRPr="002D374E" w:rsidRDefault="003B1B60" w:rsidP="003B1B60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C184B" id="Zone de texte 5252" o:spid="_x0000_s1072" type="#_x0000_t202" style="position:absolute;left:0;text-align:left;margin-left:602.85pt;margin-top:595.2pt;width:281.15pt;height:26.75pt;z-index:251658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" filled="f" stroked="f" strokeweight=".5pt">
                <v:textbox>
                  <w:txbxContent>
                    <w:p w14:paraId="3562EA6D" w14:textId="77777777" w:rsidR="003B1B60" w:rsidRPr="002D374E" w:rsidRDefault="003B1B60" w:rsidP="003B1B60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  <w:r w:rsidR="008819F2" w:rsidRPr="008819F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298" behindDoc="0" locked="0" layoutInCell="1" allowOverlap="1" wp14:anchorId="5AFF8395" wp14:editId="1F954983">
                <wp:simplePos x="0" y="0"/>
                <wp:positionH relativeFrom="column">
                  <wp:posOffset>2900680</wp:posOffset>
                </wp:positionH>
                <wp:positionV relativeFrom="paragraph">
                  <wp:posOffset>8771255</wp:posOffset>
                </wp:positionV>
                <wp:extent cx="956310" cy="835025"/>
                <wp:effectExtent l="0" t="0" r="0" b="3175"/>
                <wp:wrapNone/>
                <wp:docPr id="77" name="Groupe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310" cy="835025"/>
                          <a:chOff x="0" y="0"/>
                          <a:chExt cx="956310" cy="835025"/>
                        </a:xfrm>
                      </wpg:grpSpPr>
                      <pic:pic xmlns:pic="http://schemas.openxmlformats.org/drawingml/2006/picture">
                        <pic:nvPicPr>
                          <pic:cNvPr id="82" name="Graphique 82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150" y="0"/>
                            <a:ext cx="570865" cy="570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Zone de texte 84"/>
                        <wps:cNvSpPr txBox="1"/>
                        <wps:spPr>
                          <a:xfrm>
                            <a:off x="0" y="546100"/>
                            <a:ext cx="956310" cy="28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3B1C2F" w14:textId="77777777" w:rsidR="008819F2" w:rsidRPr="009F2A90" w:rsidRDefault="008819F2" w:rsidP="008819F2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</w:pPr>
                              <w:r w:rsidRPr="009F2A90">
                                <w:rPr>
                                  <w:rFonts w:ascii="HELVETICA NEUE CONDENSED" w:hAnsi="HELVETICA NEUE CONDENSED"/>
                                  <w:color w:val="5B9BD5" w:themeColor="accent5"/>
                                  <w:sz w:val="13"/>
                                  <w:szCs w:val="13"/>
                                  <w:lang w:val="nl-NL"/>
                                </w:rPr>
                                <w:t>INDUSTRIE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F8395" id="Groupe 77" o:spid="_x0000_s1073" style="position:absolute;left:0;text-align:left;margin-left:228.4pt;margin-top:690.65pt;width:75.3pt;height:65.75pt;z-index:251658298" coordsize="9563,835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que 82" o:spid="_x0000_s1074" type="#_x0000_t75" style="position:absolute;left:1841;width:5709;height:5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">
                  <v:imagedata r:id="rId54" o:title=""/>
                </v:shape>
                <v:shape id="Zone de texte 84" o:spid="_x0000_s1075" type="#_x0000_t202" style="position:absolute;top:5461;width:9563;height:2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" filled="f" stroked="f" strokeweight=".5pt">
                  <v:textbox>
                    <w:txbxContent>
                      <w:p w14:paraId="793B1C2F" w14:textId="77777777" w:rsidR="008819F2" w:rsidRPr="009F2A90" w:rsidRDefault="008819F2" w:rsidP="008819F2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</w:pPr>
                        <w:r w:rsidRPr="009F2A90">
                          <w:rPr>
                            <w:rFonts w:ascii="HELVETICA NEUE CONDENSED" w:hAnsi="HELVETICA NEUE CONDENSED"/>
                            <w:color w:val="5B9BD5" w:themeColor="accent5"/>
                            <w:sz w:val="13"/>
                            <w:szCs w:val="13"/>
                            <w:lang w:val="nl-NL"/>
                          </w:rPr>
                          <w:t>INDUSTRIE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819F2" w:rsidRPr="008819F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1ED7CCEC" wp14:editId="675279DE">
                <wp:simplePos x="0" y="0"/>
                <wp:positionH relativeFrom="column">
                  <wp:posOffset>3124835</wp:posOffset>
                </wp:positionH>
                <wp:positionV relativeFrom="paragraph">
                  <wp:posOffset>8440198</wp:posOffset>
                </wp:positionV>
                <wp:extent cx="706755" cy="328930"/>
                <wp:effectExtent l="0" t="0" r="0" b="0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47EC26" w14:textId="75AB9FF5" w:rsidR="008819F2" w:rsidRPr="00F13403" w:rsidRDefault="006E3972" w:rsidP="008819F2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12</w:t>
                            </w:r>
                            <w:r w:rsidR="008819F2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819F2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7CCEC" id="Zone de texte 76" o:spid="_x0000_s1076" type="#_x0000_t202" style="position:absolute;left:0;text-align:left;margin-left:246.05pt;margin-top:664.6pt;width:55.65pt;height:25.9pt;z-index:2516582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u2iGwIAADM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" filled="f" stroked="f" strokeweight=".5pt">
                <v:textbox>
                  <w:txbxContent>
                    <w:p w14:paraId="0347EC26" w14:textId="75AB9FF5" w:rsidR="008819F2" w:rsidRPr="00F13403" w:rsidRDefault="006E3972" w:rsidP="008819F2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12</w:t>
                      </w:r>
                      <w:r w:rsidR="008819F2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</w:t>
                      </w:r>
                      <w:r w:rsidR="008819F2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 w:rsidR="00361971" w:rsidRPr="00D83F24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6E2FB11B" wp14:editId="78BC19FC">
                <wp:simplePos x="0" y="0"/>
                <wp:positionH relativeFrom="column">
                  <wp:posOffset>1621840</wp:posOffset>
                </wp:positionH>
                <wp:positionV relativeFrom="paragraph">
                  <wp:posOffset>8139166</wp:posOffset>
                </wp:positionV>
                <wp:extent cx="4544695" cy="298450"/>
                <wp:effectExtent l="0" t="0" r="27305" b="2540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4695" cy="298450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20E86A33" w14:textId="77777777" w:rsidR="00361971" w:rsidRPr="00F13403" w:rsidRDefault="00361971" w:rsidP="00361971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FB11B" id="Zone de texte 81" o:spid="_x0000_s1077" type="#_x0000_t202" style="position:absolute;left:0;text-align:left;margin-left:127.7pt;margin-top:640.9pt;width:357.85pt;height:23.5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" fillcolor="#63a7da" strokecolor="#63a7da" strokeweight=".5pt">
                <v:textbox>
                  <w:txbxContent>
                    <w:p w14:paraId="20E86A33" w14:textId="77777777" w:rsidR="00361971" w:rsidRPr="00F13403" w:rsidRDefault="00361971" w:rsidP="0036197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Wallonie</w:t>
                      </w:r>
                    </w:p>
                  </w:txbxContent>
                </v:textbox>
              </v:shape>
            </w:pict>
          </mc:Fallback>
        </mc:AlternateContent>
      </w:r>
      <w:r w:rsidR="0086613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427656C9" wp14:editId="7A3B259C">
                <wp:simplePos x="0" y="0"/>
                <wp:positionH relativeFrom="column">
                  <wp:posOffset>2390285</wp:posOffset>
                </wp:positionH>
                <wp:positionV relativeFrom="paragraph">
                  <wp:posOffset>5484394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70AD47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0FB374B0">
                                  <wp:extent cx="3405351" cy="2490470"/>
                                  <wp:effectExtent l="0" t="0" r="24130" b="5080"/>
                                  <wp:docPr id="1507" name="Diagramme 150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55" r:lo="rId56" r:qs="rId57" r:cs="rId5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78" type="#_x0000_t202" style="position:absolute;left:0;text-align:left;margin-left:188.2pt;margin-top:431.85pt;width:289.25pt;height:212.3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70AD47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0FB374B0">
                            <wp:extent cx="3405351" cy="2490470"/>
                            <wp:effectExtent l="0" t="0" r="24130" b="5080"/>
                            <wp:docPr id="1507" name="Diagramme 150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55" r:lo="rId56" r:qs="rId57" r:cs="rId58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24ED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AD7774" wp14:editId="51627583">
                <wp:simplePos x="0" y="0"/>
                <wp:positionH relativeFrom="column">
                  <wp:posOffset>7356915</wp:posOffset>
                </wp:positionH>
                <wp:positionV relativeFrom="paragraph">
                  <wp:posOffset>1345823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735FC140">
                                  <wp:extent cx="5802328" cy="2085975"/>
                                  <wp:effectExtent l="19050" t="19050" r="0" b="47625"/>
                                  <wp:docPr id="157" name="Diagramme 157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0" r:lo="rId61" r:qs="rId62" r:cs="rId6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79" type="#_x0000_t202" style="position:absolute;left:0;text-align:left;margin-left:579.3pt;margin-top:105.95pt;width:513.3pt;height:203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735FC140">
                            <wp:extent cx="5802328" cy="2085975"/>
                            <wp:effectExtent l="19050" t="19050" r="0" b="47625"/>
                            <wp:docPr id="157" name="Diagramme 157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0" r:lo="rId61" r:qs="rId62" r:cs="rId6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70F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6DBE6ECB" wp14:editId="516F65C0">
                <wp:simplePos x="0" y="0"/>
                <wp:positionH relativeFrom="column">
                  <wp:posOffset>10877663</wp:posOffset>
                </wp:positionH>
                <wp:positionV relativeFrom="paragraph">
                  <wp:posOffset>9256608</wp:posOffset>
                </wp:positionV>
                <wp:extent cx="2513965" cy="244443"/>
                <wp:effectExtent l="0" t="0" r="0" b="381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513965" cy="2444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7809DB" w14:textId="77777777" w:rsidR="005D70F6" w:rsidRPr="00F52780" w:rsidRDefault="005D70F6" w:rsidP="005D70F6">
                            <w:pPr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</w:pP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  <w:vertAlign w:val="superscript"/>
                              </w:rPr>
                              <w:t>1</w:t>
                            </w:r>
                            <w:r w:rsidRPr="00F52780">
                              <w:rPr>
                                <w:rFonts w:asciiTheme="minorHAnsi" w:hAnsiTheme="minorHAnsi" w:cstheme="minorHAnsi"/>
                                <w:color w:val="63A7DA"/>
                                <w:sz w:val="12"/>
                                <w:szCs w:val="12"/>
                              </w:rPr>
                              <w:t xml:space="preserve"> DEI : demandeur d’emploi inoccupé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E6ECB" id="Zone de texte 12" o:spid="_x0000_s1080" type="#_x0000_t202" style="position:absolute;left:0;text-align:left;margin-left:856.5pt;margin-top:728.85pt;width:197.95pt;height:19.25pt;flip:x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" filled="f" stroked="f" strokeweight=".5pt">
                <v:textbox>
                  <w:txbxContent>
                    <w:p w14:paraId="467809DB" w14:textId="77777777" w:rsidR="005D70F6" w:rsidRPr="00F52780" w:rsidRDefault="005D70F6" w:rsidP="005D70F6">
                      <w:pPr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</w:pP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  <w:vertAlign w:val="superscript"/>
                        </w:rPr>
                        <w:t>1</w:t>
                      </w:r>
                      <w:r w:rsidRPr="00F52780">
                        <w:rPr>
                          <w:rFonts w:asciiTheme="minorHAnsi" w:hAnsiTheme="minorHAnsi" w:cstheme="minorHAnsi"/>
                          <w:color w:val="63A7DA"/>
                          <w:sz w:val="12"/>
                          <w:szCs w:val="12"/>
                        </w:rPr>
                        <w:t xml:space="preserve"> DEI : demandeur d’emploi inoccupé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99" behindDoc="0" locked="0" layoutInCell="1" allowOverlap="1" wp14:anchorId="741A3B35" wp14:editId="1F19E18B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81" style="position:absolute;left:0;text-align:left;margin-left:606.95pt;margin-top:349.1pt;width:467.7pt;height:75.8pt;z-index:251658299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">
                <v:group id="Groupe 179" o:spid="_x0000_s1082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83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84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85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</w:t>
                        </w:r>
                        <w:proofErr w:type="spellStart"/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oeuvre</w:t>
                        </w:r>
                        <w:proofErr w:type="spellEnd"/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300" behindDoc="0" locked="0" layoutInCell="1" allowOverlap="1" wp14:anchorId="3C05BDC8" wp14:editId="774D1959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86" style="position:absolute;left:0;text-align:left;margin-left:127.25pt;margin-top:345.75pt;width:464.1pt;height:81.35pt;z-index:251658300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">
                <v:group id="Groupe 87" o:spid="_x0000_s1087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88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89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90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1EF3F0B3" wp14:editId="63D26BD5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36" name="Graphique 136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37" name="Graphique 137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91" type="#_x0000_t202" style="position:absolute;left:0;text-align:left;margin-left:189.6pt;margin-top:347.35pt;width:68.05pt;height:62.35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36" name="Graphique 136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37" name="Graphique 137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24534709" wp14:editId="1A7FB800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38" name="Graphique 138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92" type="#_x0000_t202" style="position:absolute;left:0;text-align:left;margin-left:616.95pt;margin-top:338.2pt;width:79.35pt;height:59.5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38" name="Graphique 138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70C2B691" wp14:editId="30C2A7E0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68127D" id="Groupe 51" o:spid="_x0000_s1026" style="position:absolute;margin-left:13.55pt;margin-top:-23.7pt;width:118.95pt;height:756pt;z-index:25165825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A383BE6" wp14:editId="36AF07FB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57E51" id="Forme libre 33" o:spid="_x0000_s1026" style="position:absolute;margin-left:-29.1pt;margin-top:19.8pt;width:147.55pt;height:756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0F85DA7E" wp14:editId="72697D85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7D80D7" id="Groupe 102" o:spid="_x0000_s1026" style="position:absolute;margin-left:1062.05pt;margin-top:-16pt;width:120.8pt;height:749.3pt;z-index:251658251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2A6E3250" wp14:editId="7992B9F5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93" type="#_x0000_t118" style="position:absolute;left:0;text-align:left;margin-left:289.4pt;margin-top:23.15pt;width:820.5pt;height:1in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174FE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4623F58C" wp14:editId="054C040D">
                <wp:simplePos x="0" y="0"/>
                <wp:positionH relativeFrom="column">
                  <wp:posOffset>5091649</wp:posOffset>
                </wp:positionH>
                <wp:positionV relativeFrom="paragraph">
                  <wp:posOffset>2395921</wp:posOffset>
                </wp:positionV>
                <wp:extent cx="788276" cy="490225"/>
                <wp:effectExtent l="0" t="0" r="0" b="508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788276" cy="49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A8844" w14:textId="053B3797" w:rsidR="00174FEC" w:rsidRDefault="00174FEC" w:rsidP="00174F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23F58C" id="Zone de texte 96" o:spid="_x0000_s1094" type="#_x0000_t202" style="position:absolute;left:0;text-align:left;margin-left:400.9pt;margin-top:188.65pt;width:62.05pt;height:38.6pt;rotation:180;z-index:25165828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" filled="f" stroked="f" strokeweight=".5pt">
                <v:textbox>
                  <w:txbxContent>
                    <w:p w14:paraId="0A6A8844" w14:textId="053B3797" w:rsidR="00174FEC" w:rsidRDefault="00174FEC" w:rsidP="00174FEC"/>
                  </w:txbxContent>
                </v:textbox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4BDC7816" wp14:editId="50441A80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955931" w14:textId="17F5D0F1" w:rsidR="00094BDC" w:rsidRPr="005546BC" w:rsidRDefault="004D3544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R. Arts, </w:t>
                            </w:r>
                            <w:r w:rsidR="00260123" w:rsidRPr="00260123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spectacles et activités récréatives</w:t>
                            </w:r>
                          </w:p>
                          <w:p w14:paraId="7C8B5F73" w14:textId="77777777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04A0E71" wp14:editId="3418AEB6">
                                  <wp:extent cx="972820" cy="972820"/>
                                  <wp:effectExtent l="0" t="0" r="0" b="0"/>
                                  <wp:docPr id="1505" name="Graphique 1505" descr="Usin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Graphique 58" descr="Usine"/>
                                          <pic:cNvPicPr/>
                                        </pic:nvPicPr>
                                        <pic:blipFill>
                                          <a:blip r:embed="rId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2820" cy="9728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D9B6E4" w14:textId="3C493913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2</w:t>
                            </w:r>
                            <w:r w:rsidR="00723F64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58</w:t>
                            </w: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95" style="position:absolute;left:0;text-align:left;margin-left:257.8pt;margin-top:111.6pt;width:114.9pt;height:202.15pt;z-index:2516582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" fillcolor="#63a7da" strokecolor="#63a7da" strokeweight=".5pt">
                <v:textbox>
                  <w:txbxContent>
                    <w:p w14:paraId="00955931" w14:textId="17F5D0F1" w:rsidR="00094BDC" w:rsidRPr="005546BC" w:rsidRDefault="004D3544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R. Arts, </w:t>
                      </w:r>
                      <w:r w:rsidR="00260123" w:rsidRPr="00260123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spectacles et activités récréatives</w:t>
                      </w:r>
                    </w:p>
                    <w:p w14:paraId="7C8B5F73" w14:textId="77777777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04A0E71" wp14:editId="3418AEB6">
                            <wp:extent cx="972820" cy="972820"/>
                            <wp:effectExtent l="0" t="0" r="0" b="0"/>
                            <wp:docPr id="1505" name="Graphique 1505" descr="Usin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Graphique 58" descr="Usine"/>
                                    <pic:cNvPicPr/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8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2820" cy="9728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D9B6E4" w14:textId="3C493913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2</w:t>
                      </w:r>
                      <w:r w:rsidR="00723F64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58</w:t>
                      </w: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080656D6" wp14:editId="5FB97EAD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81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D6AD2" id="Rectangle 5268" o:spid="_x0000_s1026" style="position:absolute;margin-left:-854.85pt;margin-top:188.55pt;width:198.4pt;height:47.5pt;rotation:90;z-index:25165827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" stroked="f" strokeweight="1pt">
                <v:fill r:id="rId82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650D4DCF" wp14:editId="6A3D89C3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81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8EB1C" id="Rectangle 46" o:spid="_x0000_s1026" style="position:absolute;margin-left:-1017.75pt;margin-top:186.7pt;width:198.4pt;height:48.65pt;rotation:-90;z-index:251658277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" stroked="f" strokeweight="1pt">
                <v:fill r:id="rId82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58280" behindDoc="0" locked="0" layoutInCell="1" allowOverlap="1" wp14:anchorId="7C52EB52" wp14:editId="55DAF2A7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E0FC38" id="Graphique 85" o:spid="_x0000_s1026" alt="Croissance commerciale" style="position:absolute;margin-left:647.7pt;margin-top:303.55pt;width:36.85pt;height:31.2pt;z-index:251658280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9" behindDoc="0" locked="0" layoutInCell="1" allowOverlap="1" wp14:anchorId="0EC1A0DA" wp14:editId="4B9BD153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4C78F99A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44038D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2</w:t>
                                  </w:r>
                                  <w:r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4CE1FBD8" w:rsidR="003F1FDB" w:rsidRPr="00D02F28" w:rsidRDefault="0044038D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1,3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 l'emploi</w:t>
                                  </w:r>
                                </w:p>
                                <w:p w14:paraId="3E91F5C1" w14:textId="2C146E22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r w:rsidR="00E8666D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14875BFF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0,9</w:t>
                                  </w:r>
                                  <w:r w:rsidR="0044038D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5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96" type="#_x0000_t202" style="position:absolute;left:0;text-align:left;margin-left:664.1pt;margin-top:291.7pt;width:340.15pt;height:55.85pt;z-index:251658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4C78F99A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44038D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2</w:t>
                            </w:r>
                            <w:r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4CE1FBD8" w:rsidR="003F1FDB" w:rsidRPr="00D02F28" w:rsidRDefault="0044038D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1,3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 l'emploi</w:t>
                            </w:r>
                          </w:p>
                          <w:p w14:paraId="3E91F5C1" w14:textId="2C146E22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r w:rsidR="00E8666D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14875BFF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0,9</w:t>
                            </w:r>
                            <w:r w:rsidR="0044038D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5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 w:rsidRPr="00094BDC">
        <w:rPr>
          <w:noProof/>
          <w:lang w:bidi="fr-FR"/>
        </w:rPr>
        <w:drawing>
          <wp:anchor distT="0" distB="0" distL="114300" distR="114300" simplePos="0" relativeHeight="251658269" behindDoc="0" locked="0" layoutInCell="1" allowOverlap="1" wp14:anchorId="2184FFE9" wp14:editId="3DEA0D2E">
            <wp:simplePos x="0" y="0"/>
            <wp:positionH relativeFrom="column">
              <wp:posOffset>2522483</wp:posOffset>
            </wp:positionH>
            <wp:positionV relativeFrom="paragraph">
              <wp:posOffset>583325</wp:posOffset>
            </wp:positionV>
            <wp:extent cx="646972" cy="646386"/>
            <wp:effectExtent l="0" t="0" r="1270" b="1905"/>
            <wp:wrapNone/>
            <wp:docPr id="239" name="Graphiqu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Graphique 104"/>
                    <pic:cNvPicPr>
                      <a:picLocks noChangeAspect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17" cy="652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6B0CC94D" wp14:editId="15ADB52C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684624" id="Connecteur droit 5253" o:spid="_x0000_s1026" style="position:absolute;flip:x y;z-index:25165827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566B79DE" wp14:editId="6B763B89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0C078DDE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7B62AB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97" type="#_x0000_t202" style="position:absolute;left:0;text-align:left;margin-left:602.65pt;margin-top:424.35pt;width:304.75pt;height:21.7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" filled="f" stroked="f" strokeweight=".5pt">
                <v:textbox>
                  <w:txbxContent>
                    <w:p w14:paraId="4BEC0104" w14:textId="0C078DDE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7B62AB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F576BD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6137442D" wp14:editId="3E9CA70F">
                <wp:simplePos x="0" y="0"/>
                <wp:positionH relativeFrom="margin">
                  <wp:posOffset>14185900</wp:posOffset>
                </wp:positionH>
                <wp:positionV relativeFrom="paragraph">
                  <wp:posOffset>7480300</wp:posOffset>
                </wp:positionV>
                <wp:extent cx="342900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8145"/>
                        </a:xfrm>
                        <a:prstGeom prst="rect">
                          <a:avLst/>
                        </a:prstGeom>
                        <a:blipFill>
                          <a:blip r:embed="rId85">
                            <a:extLs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98" style="position:absolute;left:0;text-align:left;margin-left:1117pt;margin-top:589pt;width:27pt;height:31.35pt;z-index:2516582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" stroked="f" strokeweight="1pt">
                <v:fill r:id="rId87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1B3BAA04" wp14:editId="5FA5156A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000000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8" w:history="1">
                              <w:r w:rsidR="00792F8E" w:rsidRPr="00E8666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5B6F8C5F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 scanne</w:t>
                            </w:r>
                            <w:r w:rsidR="00E8666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23" name="Imag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99" type="#_x0000_t202" style="position:absolute;left:0;text-align:left;margin-left:1044pt;margin-top:621.7pt;width:172.45pt;height:118.9pt;z-index:2516582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150B45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90" w:history="1">
                        <w:r w:rsidR="00792F8E" w:rsidRPr="00E8666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5B6F8C5F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 scanne</w:t>
                      </w:r>
                      <w:r w:rsidR="00E8666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23" name="Imag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2BFACE2" wp14:editId="287D321F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4B870" id="Forme libre 25" o:spid="_x0000_s1026" style="position:absolute;margin-left:86.05pt;margin-top:18pt;width:137.25pt;height:756pt;z-index:25165824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8301" behindDoc="0" locked="0" layoutInCell="1" allowOverlap="1" wp14:anchorId="1456645E" wp14:editId="73CD3792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clés du Bassin EFE 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100" style="position:absolute;left:0;text-align:left;margin-left:130.6pt;margin-top:-10.9pt;width:963.35pt;height:88.85pt;z-index:251658301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">
                <v:rect id="Rectangle 193" o:spid="_x0000_s1101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102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4F489E7" wp14:editId="22D9D5BA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92">
                            <a:extLst>
                              <a:ext uri="{96DAC541-7B7A-43D3-8B79-37D633B846F1}">
                                <asvg:svgBlip xmlns:asvg="http://schemas.microsoft.com/office/drawing/2016/SVG/main" r:embed="rId9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103" type="#_x0000_t202" style="position:absolute;left:0;text-align:left;margin-left:887pt;margin-top:666.15pt;width:22.7pt;height:22.7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" stroked="f" strokeweight=".5pt">
                <v:fill r:id="rId94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F486F7D" wp14:editId="19E8F373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104" type="#_x0000_t202" style="position:absolute;left:0;text-align:left;margin-left:439pt;margin-top:6.05pt;width:22pt;height:30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2DA2" w:rsidRPr="00B2027D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2C4024" w14:textId="77777777" w:rsidR="00F70F4D" w:rsidRDefault="00F70F4D" w:rsidP="0063464B">
      <w:r>
        <w:separator/>
      </w:r>
    </w:p>
  </w:endnote>
  <w:endnote w:type="continuationSeparator" w:id="0">
    <w:p w14:paraId="76ECA9A0" w14:textId="77777777" w:rsidR="00F70F4D" w:rsidRDefault="00F70F4D" w:rsidP="0063464B">
      <w:r>
        <w:continuationSeparator/>
      </w:r>
    </w:p>
  </w:endnote>
  <w:endnote w:type="continuationNotice" w:id="1">
    <w:p w14:paraId="22376257" w14:textId="77777777" w:rsidR="00F70F4D" w:rsidRDefault="00F70F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32B1B" w14:textId="77777777" w:rsidR="00F70F4D" w:rsidRDefault="00F70F4D" w:rsidP="0063464B">
      <w:r>
        <w:separator/>
      </w:r>
    </w:p>
  </w:footnote>
  <w:footnote w:type="continuationSeparator" w:id="0">
    <w:p w14:paraId="62853B21" w14:textId="77777777" w:rsidR="00F70F4D" w:rsidRDefault="00F70F4D" w:rsidP="0063464B">
      <w:r>
        <w:continuationSeparator/>
      </w:r>
    </w:p>
  </w:footnote>
  <w:footnote w:type="continuationNotice" w:id="1">
    <w:p w14:paraId="51BBBF81" w14:textId="77777777" w:rsidR="00F70F4D" w:rsidRDefault="00F70F4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03FE0"/>
    <w:multiLevelType w:val="hybridMultilevel"/>
    <w:tmpl w:val="5EDEE0A4"/>
    <w:lvl w:ilvl="0" w:tplc="E9CE035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5BD71DFA"/>
    <w:multiLevelType w:val="hybridMultilevel"/>
    <w:tmpl w:val="1F1A6AE6"/>
    <w:lvl w:ilvl="0" w:tplc="B490AE38">
      <w:start w:val="3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13223C"/>
    <w:multiLevelType w:val="hybridMultilevel"/>
    <w:tmpl w:val="8E2EF8B4"/>
    <w:lvl w:ilvl="0" w:tplc="D3CA9B0C">
      <w:start w:val="3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8603027">
    <w:abstractNumId w:val="1"/>
  </w:num>
  <w:num w:numId="2" w16cid:durableId="1560937381">
    <w:abstractNumId w:val="0"/>
  </w:num>
  <w:num w:numId="3" w16cid:durableId="1585795985">
    <w:abstractNumId w:val="3"/>
  </w:num>
  <w:num w:numId="4" w16cid:durableId="10816074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2943"/>
    <w:rsid w:val="00012244"/>
    <w:rsid w:val="000167B3"/>
    <w:rsid w:val="00021F54"/>
    <w:rsid w:val="000247A1"/>
    <w:rsid w:val="00026609"/>
    <w:rsid w:val="000304DA"/>
    <w:rsid w:val="00032CFB"/>
    <w:rsid w:val="00033ECD"/>
    <w:rsid w:val="00036493"/>
    <w:rsid w:val="00044C2E"/>
    <w:rsid w:val="00047A65"/>
    <w:rsid w:val="00050168"/>
    <w:rsid w:val="00052218"/>
    <w:rsid w:val="00057346"/>
    <w:rsid w:val="000628E3"/>
    <w:rsid w:val="00064ED3"/>
    <w:rsid w:val="00072DC7"/>
    <w:rsid w:val="00072E3C"/>
    <w:rsid w:val="00082E88"/>
    <w:rsid w:val="0008389B"/>
    <w:rsid w:val="00091517"/>
    <w:rsid w:val="00092369"/>
    <w:rsid w:val="00094BDC"/>
    <w:rsid w:val="0009587E"/>
    <w:rsid w:val="0009752F"/>
    <w:rsid w:val="000A0257"/>
    <w:rsid w:val="000A4AE8"/>
    <w:rsid w:val="000A5C39"/>
    <w:rsid w:val="000A6051"/>
    <w:rsid w:val="000A6CD0"/>
    <w:rsid w:val="000A6DB7"/>
    <w:rsid w:val="000B5008"/>
    <w:rsid w:val="000B5B22"/>
    <w:rsid w:val="000C252B"/>
    <w:rsid w:val="000C2773"/>
    <w:rsid w:val="000C5F0A"/>
    <w:rsid w:val="000C6AD5"/>
    <w:rsid w:val="000C6D3A"/>
    <w:rsid w:val="000D247E"/>
    <w:rsid w:val="000E2CBD"/>
    <w:rsid w:val="000E5796"/>
    <w:rsid w:val="000F02D4"/>
    <w:rsid w:val="000F1ABD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20B73"/>
    <w:rsid w:val="00121489"/>
    <w:rsid w:val="00122551"/>
    <w:rsid w:val="00125C4E"/>
    <w:rsid w:val="00127674"/>
    <w:rsid w:val="00130D0E"/>
    <w:rsid w:val="001328F8"/>
    <w:rsid w:val="00132DA7"/>
    <w:rsid w:val="00133920"/>
    <w:rsid w:val="0013592C"/>
    <w:rsid w:val="0013752E"/>
    <w:rsid w:val="00140EEE"/>
    <w:rsid w:val="00141D56"/>
    <w:rsid w:val="00147CE6"/>
    <w:rsid w:val="00150B45"/>
    <w:rsid w:val="00152461"/>
    <w:rsid w:val="00154BC8"/>
    <w:rsid w:val="001554D7"/>
    <w:rsid w:val="00165B27"/>
    <w:rsid w:val="00171086"/>
    <w:rsid w:val="0017238A"/>
    <w:rsid w:val="00174FEC"/>
    <w:rsid w:val="00177086"/>
    <w:rsid w:val="00183C48"/>
    <w:rsid w:val="00192B91"/>
    <w:rsid w:val="0019347B"/>
    <w:rsid w:val="00194B1B"/>
    <w:rsid w:val="00194D82"/>
    <w:rsid w:val="00195ED9"/>
    <w:rsid w:val="00196301"/>
    <w:rsid w:val="001A072E"/>
    <w:rsid w:val="001A7852"/>
    <w:rsid w:val="001A7B0E"/>
    <w:rsid w:val="001A7DEA"/>
    <w:rsid w:val="001B0F5D"/>
    <w:rsid w:val="001B287A"/>
    <w:rsid w:val="001B3164"/>
    <w:rsid w:val="001B326D"/>
    <w:rsid w:val="001B413D"/>
    <w:rsid w:val="001B4DF0"/>
    <w:rsid w:val="001C3348"/>
    <w:rsid w:val="001C37C1"/>
    <w:rsid w:val="001C5536"/>
    <w:rsid w:val="001C6B2B"/>
    <w:rsid w:val="001C7AD8"/>
    <w:rsid w:val="001D1D3C"/>
    <w:rsid w:val="001D31A2"/>
    <w:rsid w:val="001D4A1A"/>
    <w:rsid w:val="001D4AD8"/>
    <w:rsid w:val="001D59F4"/>
    <w:rsid w:val="001D699C"/>
    <w:rsid w:val="001E264F"/>
    <w:rsid w:val="001E28B6"/>
    <w:rsid w:val="001E455F"/>
    <w:rsid w:val="001E4F26"/>
    <w:rsid w:val="001E639B"/>
    <w:rsid w:val="001E68B0"/>
    <w:rsid w:val="001E6E27"/>
    <w:rsid w:val="001E74B3"/>
    <w:rsid w:val="001F2AC4"/>
    <w:rsid w:val="0020048F"/>
    <w:rsid w:val="00200E58"/>
    <w:rsid w:val="002126EB"/>
    <w:rsid w:val="00215A88"/>
    <w:rsid w:val="00215B89"/>
    <w:rsid w:val="00216BBF"/>
    <w:rsid w:val="00220C6C"/>
    <w:rsid w:val="002279D5"/>
    <w:rsid w:val="0023490E"/>
    <w:rsid w:val="00235A20"/>
    <w:rsid w:val="00235ECC"/>
    <w:rsid w:val="00241356"/>
    <w:rsid w:val="0024196E"/>
    <w:rsid w:val="0024339E"/>
    <w:rsid w:val="00246181"/>
    <w:rsid w:val="002461C7"/>
    <w:rsid w:val="0024786E"/>
    <w:rsid w:val="002576B5"/>
    <w:rsid w:val="00260123"/>
    <w:rsid w:val="002644B0"/>
    <w:rsid w:val="00265D9A"/>
    <w:rsid w:val="002664C0"/>
    <w:rsid w:val="0027425A"/>
    <w:rsid w:val="00274EA0"/>
    <w:rsid w:val="002762FF"/>
    <w:rsid w:val="002850F3"/>
    <w:rsid w:val="0029247F"/>
    <w:rsid w:val="002A0A07"/>
    <w:rsid w:val="002A22B3"/>
    <w:rsid w:val="002A4637"/>
    <w:rsid w:val="002A4E6F"/>
    <w:rsid w:val="002A7ED8"/>
    <w:rsid w:val="002B2738"/>
    <w:rsid w:val="002B3109"/>
    <w:rsid w:val="002B46F0"/>
    <w:rsid w:val="002B54E5"/>
    <w:rsid w:val="002C4DB8"/>
    <w:rsid w:val="002D3311"/>
    <w:rsid w:val="002D374E"/>
    <w:rsid w:val="002D537D"/>
    <w:rsid w:val="002D56CE"/>
    <w:rsid w:val="002D6E60"/>
    <w:rsid w:val="002D76FC"/>
    <w:rsid w:val="002E058A"/>
    <w:rsid w:val="002E138A"/>
    <w:rsid w:val="002E22C5"/>
    <w:rsid w:val="002E385B"/>
    <w:rsid w:val="002E45B6"/>
    <w:rsid w:val="002E6AA8"/>
    <w:rsid w:val="002F3F00"/>
    <w:rsid w:val="00301490"/>
    <w:rsid w:val="00305515"/>
    <w:rsid w:val="003076FC"/>
    <w:rsid w:val="00311F79"/>
    <w:rsid w:val="00311FAA"/>
    <w:rsid w:val="003126D9"/>
    <w:rsid w:val="00314CF5"/>
    <w:rsid w:val="00314DE0"/>
    <w:rsid w:val="00316180"/>
    <w:rsid w:val="003161A3"/>
    <w:rsid w:val="00322EEA"/>
    <w:rsid w:val="00323882"/>
    <w:rsid w:val="00323B64"/>
    <w:rsid w:val="003242F6"/>
    <w:rsid w:val="00324D48"/>
    <w:rsid w:val="003320AE"/>
    <w:rsid w:val="00332983"/>
    <w:rsid w:val="00334266"/>
    <w:rsid w:val="003372CB"/>
    <w:rsid w:val="00350C48"/>
    <w:rsid w:val="00352BD4"/>
    <w:rsid w:val="003578BD"/>
    <w:rsid w:val="00361971"/>
    <w:rsid w:val="003636D5"/>
    <w:rsid w:val="00365F54"/>
    <w:rsid w:val="00366F91"/>
    <w:rsid w:val="003679A8"/>
    <w:rsid w:val="00370731"/>
    <w:rsid w:val="00371225"/>
    <w:rsid w:val="003724F6"/>
    <w:rsid w:val="00377D51"/>
    <w:rsid w:val="00377DD1"/>
    <w:rsid w:val="003810E7"/>
    <w:rsid w:val="003828F0"/>
    <w:rsid w:val="00384651"/>
    <w:rsid w:val="00384B54"/>
    <w:rsid w:val="00384E46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2C0C"/>
    <w:rsid w:val="003A2DA2"/>
    <w:rsid w:val="003A46C8"/>
    <w:rsid w:val="003B0D81"/>
    <w:rsid w:val="003B1B60"/>
    <w:rsid w:val="003B7DE5"/>
    <w:rsid w:val="003D348A"/>
    <w:rsid w:val="003D6CA1"/>
    <w:rsid w:val="003D7D32"/>
    <w:rsid w:val="003E0105"/>
    <w:rsid w:val="003E0A8A"/>
    <w:rsid w:val="003E23E8"/>
    <w:rsid w:val="003E2D6C"/>
    <w:rsid w:val="003E4B19"/>
    <w:rsid w:val="003F05C6"/>
    <w:rsid w:val="003F1FDB"/>
    <w:rsid w:val="003F24ED"/>
    <w:rsid w:val="00405BDD"/>
    <w:rsid w:val="00407040"/>
    <w:rsid w:val="00407244"/>
    <w:rsid w:val="00410A49"/>
    <w:rsid w:val="004174C3"/>
    <w:rsid w:val="004177EF"/>
    <w:rsid w:val="00417A8B"/>
    <w:rsid w:val="00423BD3"/>
    <w:rsid w:val="0043600D"/>
    <w:rsid w:val="00437FB5"/>
    <w:rsid w:val="0044038D"/>
    <w:rsid w:val="004415A9"/>
    <w:rsid w:val="00441A77"/>
    <w:rsid w:val="00442419"/>
    <w:rsid w:val="00444E8E"/>
    <w:rsid w:val="0044550E"/>
    <w:rsid w:val="00445BFD"/>
    <w:rsid w:val="004504AE"/>
    <w:rsid w:val="00450824"/>
    <w:rsid w:val="00454F2D"/>
    <w:rsid w:val="004561DF"/>
    <w:rsid w:val="004610DD"/>
    <w:rsid w:val="00461158"/>
    <w:rsid w:val="00462BA3"/>
    <w:rsid w:val="00465DB0"/>
    <w:rsid w:val="004737ED"/>
    <w:rsid w:val="0047382B"/>
    <w:rsid w:val="004746A5"/>
    <w:rsid w:val="004804D2"/>
    <w:rsid w:val="004807EC"/>
    <w:rsid w:val="00481D59"/>
    <w:rsid w:val="00483BEF"/>
    <w:rsid w:val="00484A47"/>
    <w:rsid w:val="004854C3"/>
    <w:rsid w:val="00490B4D"/>
    <w:rsid w:val="00493ADE"/>
    <w:rsid w:val="00497F24"/>
    <w:rsid w:val="004A0CB3"/>
    <w:rsid w:val="004A3B7D"/>
    <w:rsid w:val="004A42EE"/>
    <w:rsid w:val="004A4E15"/>
    <w:rsid w:val="004B675A"/>
    <w:rsid w:val="004D3544"/>
    <w:rsid w:val="004D5151"/>
    <w:rsid w:val="004E11B5"/>
    <w:rsid w:val="004E3E99"/>
    <w:rsid w:val="004F1447"/>
    <w:rsid w:val="004F152F"/>
    <w:rsid w:val="004F1675"/>
    <w:rsid w:val="004F403E"/>
    <w:rsid w:val="004F5065"/>
    <w:rsid w:val="004F5248"/>
    <w:rsid w:val="004F614D"/>
    <w:rsid w:val="004F62FF"/>
    <w:rsid w:val="0050223A"/>
    <w:rsid w:val="00506CE3"/>
    <w:rsid w:val="00514F23"/>
    <w:rsid w:val="005238D3"/>
    <w:rsid w:val="005256F5"/>
    <w:rsid w:val="00527203"/>
    <w:rsid w:val="005301CE"/>
    <w:rsid w:val="005311DC"/>
    <w:rsid w:val="0053124C"/>
    <w:rsid w:val="00535403"/>
    <w:rsid w:val="0053548C"/>
    <w:rsid w:val="00551607"/>
    <w:rsid w:val="005520C8"/>
    <w:rsid w:val="005546BC"/>
    <w:rsid w:val="00556BFC"/>
    <w:rsid w:val="00566D1C"/>
    <w:rsid w:val="00571496"/>
    <w:rsid w:val="0057185C"/>
    <w:rsid w:val="00574E67"/>
    <w:rsid w:val="005800B3"/>
    <w:rsid w:val="00584A1C"/>
    <w:rsid w:val="00584D8F"/>
    <w:rsid w:val="00590B70"/>
    <w:rsid w:val="005915B5"/>
    <w:rsid w:val="005923AD"/>
    <w:rsid w:val="005A048A"/>
    <w:rsid w:val="005A777D"/>
    <w:rsid w:val="005B57C1"/>
    <w:rsid w:val="005B621E"/>
    <w:rsid w:val="005C0B05"/>
    <w:rsid w:val="005C62FB"/>
    <w:rsid w:val="005C6EC4"/>
    <w:rsid w:val="005C75A4"/>
    <w:rsid w:val="005D0D96"/>
    <w:rsid w:val="005D15F3"/>
    <w:rsid w:val="005D274D"/>
    <w:rsid w:val="005D3128"/>
    <w:rsid w:val="005D5A26"/>
    <w:rsid w:val="005D70F6"/>
    <w:rsid w:val="005D76C0"/>
    <w:rsid w:val="005D77B4"/>
    <w:rsid w:val="005E0917"/>
    <w:rsid w:val="005E1969"/>
    <w:rsid w:val="005E2F3B"/>
    <w:rsid w:val="005E7396"/>
    <w:rsid w:val="005F27B1"/>
    <w:rsid w:val="005F5C74"/>
    <w:rsid w:val="005F64AA"/>
    <w:rsid w:val="005F70E4"/>
    <w:rsid w:val="0060071C"/>
    <w:rsid w:val="006013E7"/>
    <w:rsid w:val="006016CF"/>
    <w:rsid w:val="006029B2"/>
    <w:rsid w:val="00602C84"/>
    <w:rsid w:val="006052F0"/>
    <w:rsid w:val="00606D3B"/>
    <w:rsid w:val="0060786F"/>
    <w:rsid w:val="00613D71"/>
    <w:rsid w:val="00615051"/>
    <w:rsid w:val="00615C7C"/>
    <w:rsid w:val="00617E5E"/>
    <w:rsid w:val="006215E5"/>
    <w:rsid w:val="0062230C"/>
    <w:rsid w:val="00622EAD"/>
    <w:rsid w:val="006271A1"/>
    <w:rsid w:val="00630397"/>
    <w:rsid w:val="0063083D"/>
    <w:rsid w:val="00631163"/>
    <w:rsid w:val="00631EC8"/>
    <w:rsid w:val="0063464B"/>
    <w:rsid w:val="00641B75"/>
    <w:rsid w:val="00647FDE"/>
    <w:rsid w:val="006531F4"/>
    <w:rsid w:val="00654AFE"/>
    <w:rsid w:val="0065665C"/>
    <w:rsid w:val="00656DC8"/>
    <w:rsid w:val="00662971"/>
    <w:rsid w:val="00663434"/>
    <w:rsid w:val="00667054"/>
    <w:rsid w:val="00670BED"/>
    <w:rsid w:val="00670D33"/>
    <w:rsid w:val="00671F7E"/>
    <w:rsid w:val="00674192"/>
    <w:rsid w:val="006742A5"/>
    <w:rsid w:val="00684228"/>
    <w:rsid w:val="0069702F"/>
    <w:rsid w:val="006977DF"/>
    <w:rsid w:val="00697EFD"/>
    <w:rsid w:val="006A0F41"/>
    <w:rsid w:val="006A2B65"/>
    <w:rsid w:val="006A54EE"/>
    <w:rsid w:val="006B3678"/>
    <w:rsid w:val="006B5C36"/>
    <w:rsid w:val="006B7134"/>
    <w:rsid w:val="006C5166"/>
    <w:rsid w:val="006C7DC8"/>
    <w:rsid w:val="006D6F61"/>
    <w:rsid w:val="006D7AC6"/>
    <w:rsid w:val="006E3972"/>
    <w:rsid w:val="006E6AB5"/>
    <w:rsid w:val="006E6D4C"/>
    <w:rsid w:val="006E7326"/>
    <w:rsid w:val="006F1741"/>
    <w:rsid w:val="006F4478"/>
    <w:rsid w:val="006F5D00"/>
    <w:rsid w:val="006F6EE0"/>
    <w:rsid w:val="006F6F9C"/>
    <w:rsid w:val="00700EAE"/>
    <w:rsid w:val="00703DA5"/>
    <w:rsid w:val="00706C1B"/>
    <w:rsid w:val="00710BF9"/>
    <w:rsid w:val="00711F80"/>
    <w:rsid w:val="007174AE"/>
    <w:rsid w:val="007230B0"/>
    <w:rsid w:val="00723806"/>
    <w:rsid w:val="00723F64"/>
    <w:rsid w:val="0072546A"/>
    <w:rsid w:val="00726092"/>
    <w:rsid w:val="007309A4"/>
    <w:rsid w:val="00731327"/>
    <w:rsid w:val="007321CE"/>
    <w:rsid w:val="007325FA"/>
    <w:rsid w:val="007339F6"/>
    <w:rsid w:val="00734A54"/>
    <w:rsid w:val="007357CE"/>
    <w:rsid w:val="00741837"/>
    <w:rsid w:val="007426D9"/>
    <w:rsid w:val="007447B0"/>
    <w:rsid w:val="00746023"/>
    <w:rsid w:val="0074615B"/>
    <w:rsid w:val="0074641A"/>
    <w:rsid w:val="007471B3"/>
    <w:rsid w:val="00752557"/>
    <w:rsid w:val="00756079"/>
    <w:rsid w:val="00756C68"/>
    <w:rsid w:val="00760806"/>
    <w:rsid w:val="0076255B"/>
    <w:rsid w:val="007669DB"/>
    <w:rsid w:val="00771136"/>
    <w:rsid w:val="00771585"/>
    <w:rsid w:val="00774B78"/>
    <w:rsid w:val="00775937"/>
    <w:rsid w:val="0078452E"/>
    <w:rsid w:val="00785D05"/>
    <w:rsid w:val="00787CC6"/>
    <w:rsid w:val="00792F8E"/>
    <w:rsid w:val="00792FB7"/>
    <w:rsid w:val="00793343"/>
    <w:rsid w:val="007965C8"/>
    <w:rsid w:val="00797B93"/>
    <w:rsid w:val="007A46F8"/>
    <w:rsid w:val="007A5132"/>
    <w:rsid w:val="007B62AB"/>
    <w:rsid w:val="007B698F"/>
    <w:rsid w:val="007C076A"/>
    <w:rsid w:val="007C35FF"/>
    <w:rsid w:val="007C6D05"/>
    <w:rsid w:val="007C7DC3"/>
    <w:rsid w:val="007D132F"/>
    <w:rsid w:val="007D6BC7"/>
    <w:rsid w:val="007E03B8"/>
    <w:rsid w:val="007E0DF3"/>
    <w:rsid w:val="007E1318"/>
    <w:rsid w:val="007F0042"/>
    <w:rsid w:val="007F2445"/>
    <w:rsid w:val="007F423C"/>
    <w:rsid w:val="007F56F4"/>
    <w:rsid w:val="007F5817"/>
    <w:rsid w:val="007F7ABE"/>
    <w:rsid w:val="0080422D"/>
    <w:rsid w:val="00806FA2"/>
    <w:rsid w:val="00811778"/>
    <w:rsid w:val="00816199"/>
    <w:rsid w:val="0081659E"/>
    <w:rsid w:val="00820E9B"/>
    <w:rsid w:val="00826F73"/>
    <w:rsid w:val="008322EC"/>
    <w:rsid w:val="00837020"/>
    <w:rsid w:val="00842677"/>
    <w:rsid w:val="008461F3"/>
    <w:rsid w:val="0084695B"/>
    <w:rsid w:val="008506DF"/>
    <w:rsid w:val="00853597"/>
    <w:rsid w:val="008558D0"/>
    <w:rsid w:val="00857A87"/>
    <w:rsid w:val="00860E9C"/>
    <w:rsid w:val="008631B9"/>
    <w:rsid w:val="00866133"/>
    <w:rsid w:val="00870596"/>
    <w:rsid w:val="00871286"/>
    <w:rsid w:val="00871501"/>
    <w:rsid w:val="0087224E"/>
    <w:rsid w:val="00872983"/>
    <w:rsid w:val="008756AA"/>
    <w:rsid w:val="00876329"/>
    <w:rsid w:val="008773CA"/>
    <w:rsid w:val="008819F2"/>
    <w:rsid w:val="00883003"/>
    <w:rsid w:val="0088369B"/>
    <w:rsid w:val="008876F7"/>
    <w:rsid w:val="00887B70"/>
    <w:rsid w:val="0089356D"/>
    <w:rsid w:val="008A1E15"/>
    <w:rsid w:val="008B6019"/>
    <w:rsid w:val="008C0468"/>
    <w:rsid w:val="008C0E89"/>
    <w:rsid w:val="008C3482"/>
    <w:rsid w:val="008C38CE"/>
    <w:rsid w:val="008D0974"/>
    <w:rsid w:val="008D2FE4"/>
    <w:rsid w:val="008E5623"/>
    <w:rsid w:val="008E64BD"/>
    <w:rsid w:val="008F1F4A"/>
    <w:rsid w:val="00902688"/>
    <w:rsid w:val="00903273"/>
    <w:rsid w:val="00904EDB"/>
    <w:rsid w:val="00904F19"/>
    <w:rsid w:val="009064A6"/>
    <w:rsid w:val="00906763"/>
    <w:rsid w:val="00912375"/>
    <w:rsid w:val="0092046E"/>
    <w:rsid w:val="0092521E"/>
    <w:rsid w:val="009254FC"/>
    <w:rsid w:val="00925847"/>
    <w:rsid w:val="009259F8"/>
    <w:rsid w:val="00927175"/>
    <w:rsid w:val="009278BB"/>
    <w:rsid w:val="009379E3"/>
    <w:rsid w:val="00940BA8"/>
    <w:rsid w:val="00943CC3"/>
    <w:rsid w:val="009449FD"/>
    <w:rsid w:val="009473C1"/>
    <w:rsid w:val="00947C07"/>
    <w:rsid w:val="00950502"/>
    <w:rsid w:val="009509D7"/>
    <w:rsid w:val="009510E0"/>
    <w:rsid w:val="00952FC1"/>
    <w:rsid w:val="009562EC"/>
    <w:rsid w:val="0096393D"/>
    <w:rsid w:val="009650E3"/>
    <w:rsid w:val="0097017C"/>
    <w:rsid w:val="009733C6"/>
    <w:rsid w:val="009805E9"/>
    <w:rsid w:val="00980A4D"/>
    <w:rsid w:val="00983AC1"/>
    <w:rsid w:val="00990811"/>
    <w:rsid w:val="009A7468"/>
    <w:rsid w:val="009B16AA"/>
    <w:rsid w:val="009B28A7"/>
    <w:rsid w:val="009B6F84"/>
    <w:rsid w:val="009C4704"/>
    <w:rsid w:val="009C4E80"/>
    <w:rsid w:val="009D684D"/>
    <w:rsid w:val="009E519E"/>
    <w:rsid w:val="009E5386"/>
    <w:rsid w:val="009F3513"/>
    <w:rsid w:val="009F3A5C"/>
    <w:rsid w:val="009F439D"/>
    <w:rsid w:val="009F7ED1"/>
    <w:rsid w:val="00A01A66"/>
    <w:rsid w:val="00A055D4"/>
    <w:rsid w:val="00A06C36"/>
    <w:rsid w:val="00A10082"/>
    <w:rsid w:val="00A10F89"/>
    <w:rsid w:val="00A161F0"/>
    <w:rsid w:val="00A16CC8"/>
    <w:rsid w:val="00A17589"/>
    <w:rsid w:val="00A25BA2"/>
    <w:rsid w:val="00A260A2"/>
    <w:rsid w:val="00A32133"/>
    <w:rsid w:val="00A322AA"/>
    <w:rsid w:val="00A32E71"/>
    <w:rsid w:val="00A34734"/>
    <w:rsid w:val="00A347B7"/>
    <w:rsid w:val="00A34CE8"/>
    <w:rsid w:val="00A37F69"/>
    <w:rsid w:val="00A416B2"/>
    <w:rsid w:val="00A41966"/>
    <w:rsid w:val="00A42981"/>
    <w:rsid w:val="00A42A52"/>
    <w:rsid w:val="00A43511"/>
    <w:rsid w:val="00A45A95"/>
    <w:rsid w:val="00A46559"/>
    <w:rsid w:val="00A50EA7"/>
    <w:rsid w:val="00A6092E"/>
    <w:rsid w:val="00A60986"/>
    <w:rsid w:val="00A6148C"/>
    <w:rsid w:val="00A62EF6"/>
    <w:rsid w:val="00A645AF"/>
    <w:rsid w:val="00A64710"/>
    <w:rsid w:val="00A65C97"/>
    <w:rsid w:val="00A66AC8"/>
    <w:rsid w:val="00A72224"/>
    <w:rsid w:val="00A72D99"/>
    <w:rsid w:val="00A74CA1"/>
    <w:rsid w:val="00A75FD6"/>
    <w:rsid w:val="00A76B3E"/>
    <w:rsid w:val="00A7746D"/>
    <w:rsid w:val="00A81257"/>
    <w:rsid w:val="00A82EAE"/>
    <w:rsid w:val="00A83620"/>
    <w:rsid w:val="00A8371C"/>
    <w:rsid w:val="00A84798"/>
    <w:rsid w:val="00A922BB"/>
    <w:rsid w:val="00A93BA7"/>
    <w:rsid w:val="00A951FE"/>
    <w:rsid w:val="00A96E0F"/>
    <w:rsid w:val="00AA37BA"/>
    <w:rsid w:val="00AA51EB"/>
    <w:rsid w:val="00AB16B0"/>
    <w:rsid w:val="00AB6D47"/>
    <w:rsid w:val="00AB7B3A"/>
    <w:rsid w:val="00AC3AB1"/>
    <w:rsid w:val="00AC5EEC"/>
    <w:rsid w:val="00AD203C"/>
    <w:rsid w:val="00AD2B29"/>
    <w:rsid w:val="00AD3C32"/>
    <w:rsid w:val="00AE0598"/>
    <w:rsid w:val="00AE56B2"/>
    <w:rsid w:val="00AE5E81"/>
    <w:rsid w:val="00AF62CB"/>
    <w:rsid w:val="00B02445"/>
    <w:rsid w:val="00B024DE"/>
    <w:rsid w:val="00B0259C"/>
    <w:rsid w:val="00B03DB6"/>
    <w:rsid w:val="00B06520"/>
    <w:rsid w:val="00B119F5"/>
    <w:rsid w:val="00B12E7A"/>
    <w:rsid w:val="00B16114"/>
    <w:rsid w:val="00B16B80"/>
    <w:rsid w:val="00B16C0D"/>
    <w:rsid w:val="00B2027D"/>
    <w:rsid w:val="00B2036E"/>
    <w:rsid w:val="00B30861"/>
    <w:rsid w:val="00B33A88"/>
    <w:rsid w:val="00B33AEE"/>
    <w:rsid w:val="00B3761E"/>
    <w:rsid w:val="00B41645"/>
    <w:rsid w:val="00B4177E"/>
    <w:rsid w:val="00B43415"/>
    <w:rsid w:val="00B44F85"/>
    <w:rsid w:val="00B452A4"/>
    <w:rsid w:val="00B62942"/>
    <w:rsid w:val="00B668E0"/>
    <w:rsid w:val="00B6723D"/>
    <w:rsid w:val="00B74959"/>
    <w:rsid w:val="00B74E56"/>
    <w:rsid w:val="00B803C3"/>
    <w:rsid w:val="00B836AA"/>
    <w:rsid w:val="00B8385C"/>
    <w:rsid w:val="00B857CF"/>
    <w:rsid w:val="00B872B9"/>
    <w:rsid w:val="00B914E3"/>
    <w:rsid w:val="00B944B3"/>
    <w:rsid w:val="00B977A2"/>
    <w:rsid w:val="00BA2EF7"/>
    <w:rsid w:val="00BA75E9"/>
    <w:rsid w:val="00BB0156"/>
    <w:rsid w:val="00BB1E06"/>
    <w:rsid w:val="00BB288E"/>
    <w:rsid w:val="00BC044C"/>
    <w:rsid w:val="00BC3D21"/>
    <w:rsid w:val="00BC4174"/>
    <w:rsid w:val="00BC5A60"/>
    <w:rsid w:val="00BC6FC8"/>
    <w:rsid w:val="00BD0022"/>
    <w:rsid w:val="00BD1751"/>
    <w:rsid w:val="00BD17DA"/>
    <w:rsid w:val="00BD4C47"/>
    <w:rsid w:val="00BD4CDD"/>
    <w:rsid w:val="00BD6D14"/>
    <w:rsid w:val="00BF1FFD"/>
    <w:rsid w:val="00C0555A"/>
    <w:rsid w:val="00C12EAC"/>
    <w:rsid w:val="00C16BDE"/>
    <w:rsid w:val="00C17F7C"/>
    <w:rsid w:val="00C2116F"/>
    <w:rsid w:val="00C23867"/>
    <w:rsid w:val="00C26D21"/>
    <w:rsid w:val="00C33C1E"/>
    <w:rsid w:val="00C36889"/>
    <w:rsid w:val="00C4680C"/>
    <w:rsid w:val="00C46879"/>
    <w:rsid w:val="00C50DF2"/>
    <w:rsid w:val="00C50EFD"/>
    <w:rsid w:val="00C54908"/>
    <w:rsid w:val="00C54AE8"/>
    <w:rsid w:val="00C57310"/>
    <w:rsid w:val="00C57312"/>
    <w:rsid w:val="00C615A7"/>
    <w:rsid w:val="00C62C18"/>
    <w:rsid w:val="00C64C93"/>
    <w:rsid w:val="00C657C8"/>
    <w:rsid w:val="00C70BED"/>
    <w:rsid w:val="00C71C7C"/>
    <w:rsid w:val="00C71DBC"/>
    <w:rsid w:val="00C721DA"/>
    <w:rsid w:val="00C86195"/>
    <w:rsid w:val="00C86E6C"/>
    <w:rsid w:val="00C87B26"/>
    <w:rsid w:val="00C90B7E"/>
    <w:rsid w:val="00CA0140"/>
    <w:rsid w:val="00CA43FB"/>
    <w:rsid w:val="00CA5C9C"/>
    <w:rsid w:val="00CA73ED"/>
    <w:rsid w:val="00CB4B94"/>
    <w:rsid w:val="00CC0317"/>
    <w:rsid w:val="00CC6787"/>
    <w:rsid w:val="00CD67E5"/>
    <w:rsid w:val="00CE05AF"/>
    <w:rsid w:val="00CE1245"/>
    <w:rsid w:val="00CE4909"/>
    <w:rsid w:val="00CF37D4"/>
    <w:rsid w:val="00D000D6"/>
    <w:rsid w:val="00D02F28"/>
    <w:rsid w:val="00D033BE"/>
    <w:rsid w:val="00D06803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549AB"/>
    <w:rsid w:val="00D5542A"/>
    <w:rsid w:val="00D565E0"/>
    <w:rsid w:val="00D568DE"/>
    <w:rsid w:val="00D56D2F"/>
    <w:rsid w:val="00D57B3A"/>
    <w:rsid w:val="00D60119"/>
    <w:rsid w:val="00D62448"/>
    <w:rsid w:val="00D6301E"/>
    <w:rsid w:val="00D77DC5"/>
    <w:rsid w:val="00D80D05"/>
    <w:rsid w:val="00D81040"/>
    <w:rsid w:val="00D81713"/>
    <w:rsid w:val="00D81B39"/>
    <w:rsid w:val="00D85403"/>
    <w:rsid w:val="00DA1676"/>
    <w:rsid w:val="00DA2104"/>
    <w:rsid w:val="00DA2706"/>
    <w:rsid w:val="00DA5C39"/>
    <w:rsid w:val="00DB1FF7"/>
    <w:rsid w:val="00DB4E1C"/>
    <w:rsid w:val="00DB6720"/>
    <w:rsid w:val="00DC6791"/>
    <w:rsid w:val="00DC6F62"/>
    <w:rsid w:val="00DC7B73"/>
    <w:rsid w:val="00DD0718"/>
    <w:rsid w:val="00DD1F05"/>
    <w:rsid w:val="00DD641D"/>
    <w:rsid w:val="00DE430A"/>
    <w:rsid w:val="00DE5990"/>
    <w:rsid w:val="00DF0E3B"/>
    <w:rsid w:val="00DF1A12"/>
    <w:rsid w:val="00DF1F40"/>
    <w:rsid w:val="00DF3A81"/>
    <w:rsid w:val="00DF6B63"/>
    <w:rsid w:val="00E00DB8"/>
    <w:rsid w:val="00E014BF"/>
    <w:rsid w:val="00E024E5"/>
    <w:rsid w:val="00E107F4"/>
    <w:rsid w:val="00E1452B"/>
    <w:rsid w:val="00E1656D"/>
    <w:rsid w:val="00E214DE"/>
    <w:rsid w:val="00E21858"/>
    <w:rsid w:val="00E24DAD"/>
    <w:rsid w:val="00E25604"/>
    <w:rsid w:val="00E256B7"/>
    <w:rsid w:val="00E36F96"/>
    <w:rsid w:val="00E407DF"/>
    <w:rsid w:val="00E41622"/>
    <w:rsid w:val="00E41C01"/>
    <w:rsid w:val="00E44414"/>
    <w:rsid w:val="00E50C4F"/>
    <w:rsid w:val="00E51D01"/>
    <w:rsid w:val="00E53509"/>
    <w:rsid w:val="00E60DE5"/>
    <w:rsid w:val="00E62B78"/>
    <w:rsid w:val="00E63612"/>
    <w:rsid w:val="00E647A6"/>
    <w:rsid w:val="00E65643"/>
    <w:rsid w:val="00E65B12"/>
    <w:rsid w:val="00E65CBA"/>
    <w:rsid w:val="00E720BE"/>
    <w:rsid w:val="00E735A8"/>
    <w:rsid w:val="00E74680"/>
    <w:rsid w:val="00E76B80"/>
    <w:rsid w:val="00E77468"/>
    <w:rsid w:val="00E774D8"/>
    <w:rsid w:val="00E83209"/>
    <w:rsid w:val="00E83FF6"/>
    <w:rsid w:val="00E8470E"/>
    <w:rsid w:val="00E8666D"/>
    <w:rsid w:val="00E8742B"/>
    <w:rsid w:val="00E90774"/>
    <w:rsid w:val="00E90A77"/>
    <w:rsid w:val="00E9460C"/>
    <w:rsid w:val="00EA2E4A"/>
    <w:rsid w:val="00EA30ED"/>
    <w:rsid w:val="00EA7F36"/>
    <w:rsid w:val="00EB34E5"/>
    <w:rsid w:val="00EB3790"/>
    <w:rsid w:val="00EB5CD4"/>
    <w:rsid w:val="00EC00F6"/>
    <w:rsid w:val="00EC0249"/>
    <w:rsid w:val="00EC094C"/>
    <w:rsid w:val="00EC11B4"/>
    <w:rsid w:val="00EC2B13"/>
    <w:rsid w:val="00EC3FE2"/>
    <w:rsid w:val="00EC4912"/>
    <w:rsid w:val="00ED019F"/>
    <w:rsid w:val="00ED0D56"/>
    <w:rsid w:val="00ED1178"/>
    <w:rsid w:val="00ED2D03"/>
    <w:rsid w:val="00ED61AF"/>
    <w:rsid w:val="00EE4563"/>
    <w:rsid w:val="00EE7954"/>
    <w:rsid w:val="00EF2684"/>
    <w:rsid w:val="00EF28BC"/>
    <w:rsid w:val="00EF2B57"/>
    <w:rsid w:val="00EF50CD"/>
    <w:rsid w:val="00F0208A"/>
    <w:rsid w:val="00F020CD"/>
    <w:rsid w:val="00F060C5"/>
    <w:rsid w:val="00F06C96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41B4B"/>
    <w:rsid w:val="00F429BA"/>
    <w:rsid w:val="00F42AF8"/>
    <w:rsid w:val="00F43E59"/>
    <w:rsid w:val="00F50EA2"/>
    <w:rsid w:val="00F5375D"/>
    <w:rsid w:val="00F53CBC"/>
    <w:rsid w:val="00F54324"/>
    <w:rsid w:val="00F57166"/>
    <w:rsid w:val="00F576BD"/>
    <w:rsid w:val="00F57F7F"/>
    <w:rsid w:val="00F62ECA"/>
    <w:rsid w:val="00F6396E"/>
    <w:rsid w:val="00F70F4D"/>
    <w:rsid w:val="00F76CD6"/>
    <w:rsid w:val="00F812AA"/>
    <w:rsid w:val="00F8396D"/>
    <w:rsid w:val="00F87F38"/>
    <w:rsid w:val="00F90233"/>
    <w:rsid w:val="00F9083B"/>
    <w:rsid w:val="00F91587"/>
    <w:rsid w:val="00F917F0"/>
    <w:rsid w:val="00F93F8B"/>
    <w:rsid w:val="00F94BE2"/>
    <w:rsid w:val="00F97DF3"/>
    <w:rsid w:val="00FA216A"/>
    <w:rsid w:val="00FB139B"/>
    <w:rsid w:val="00FB1848"/>
    <w:rsid w:val="00FB1F1B"/>
    <w:rsid w:val="00FB3149"/>
    <w:rsid w:val="00FB4C2B"/>
    <w:rsid w:val="00FB610E"/>
    <w:rsid w:val="00FC06D3"/>
    <w:rsid w:val="00FD0A94"/>
    <w:rsid w:val="00FD0A9D"/>
    <w:rsid w:val="00FE29BE"/>
    <w:rsid w:val="00FE2D17"/>
    <w:rsid w:val="00FE4C4C"/>
    <w:rsid w:val="00FE636D"/>
    <w:rsid w:val="00FE7D5C"/>
    <w:rsid w:val="00FF0DD7"/>
    <w:rsid w:val="00FF730E"/>
    <w:rsid w:val="1C2C2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47D5DEF"/>
  <w15:chartTrackingRefBased/>
  <w15:docId w15:val="{8AACFEC8-B61A-4883-8A3E-E04E50C1D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0563C1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965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3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60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svg"/><Relationship Id="rId42" Type="http://schemas.openxmlformats.org/officeDocument/2006/relationships/image" Target="media/image22.svg"/><Relationship Id="rId47" Type="http://schemas.openxmlformats.org/officeDocument/2006/relationships/image" Target="media/image27.svg"/><Relationship Id="rId63" Type="http://schemas.openxmlformats.org/officeDocument/2006/relationships/diagramColors" Target="diagrams/colors3.xml"/><Relationship Id="rId68" Type="http://schemas.openxmlformats.org/officeDocument/2006/relationships/image" Target="media/image41.svg"/><Relationship Id="rId84" Type="http://schemas.openxmlformats.org/officeDocument/2006/relationships/image" Target="media/image49.svg"/><Relationship Id="rId89" Type="http://schemas.openxmlformats.org/officeDocument/2006/relationships/image" Target="media/image52.emf"/><Relationship Id="rId16" Type="http://schemas.openxmlformats.org/officeDocument/2006/relationships/diagramLayout" Target="diagrams/layout1.xml"/><Relationship Id="rId11" Type="http://schemas.openxmlformats.org/officeDocument/2006/relationships/image" Target="media/image1.png"/><Relationship Id="rId32" Type="http://schemas.openxmlformats.org/officeDocument/2006/relationships/image" Target="media/image14.svg"/><Relationship Id="rId37" Type="http://schemas.openxmlformats.org/officeDocument/2006/relationships/image" Target="media/image17.png"/><Relationship Id="rId53" Type="http://schemas.openxmlformats.org/officeDocument/2006/relationships/image" Target="media/image31.svg"/><Relationship Id="rId58" Type="http://schemas.openxmlformats.org/officeDocument/2006/relationships/diagramColors" Target="diagrams/colors2.xml"/><Relationship Id="rId74" Type="http://schemas.openxmlformats.org/officeDocument/2006/relationships/image" Target="media/image44.svg"/><Relationship Id="rId79" Type="http://schemas.openxmlformats.org/officeDocument/2006/relationships/image" Target="media/image46.png"/><Relationship Id="rId5" Type="http://schemas.openxmlformats.org/officeDocument/2006/relationships/numbering" Target="numbering.xml"/><Relationship Id="rId90" Type="http://schemas.openxmlformats.org/officeDocument/2006/relationships/hyperlink" Target="http://www.bassinefe-hainautcentre.be/le-rapport-analytique-et-prospectif" TargetMode="External"/><Relationship Id="rId95" Type="http://schemas.openxmlformats.org/officeDocument/2006/relationships/fontTable" Target="fontTable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64" Type="http://schemas.microsoft.com/office/2007/relationships/diagramDrawing" Target="diagrams/drawing3.xml"/><Relationship Id="rId69" Type="http://schemas.openxmlformats.org/officeDocument/2006/relationships/image" Target="media/image400.png"/><Relationship Id="rId8" Type="http://schemas.openxmlformats.org/officeDocument/2006/relationships/webSettings" Target="webSettings.xml"/><Relationship Id="rId51" Type="http://schemas.openxmlformats.org/officeDocument/2006/relationships/image" Target="media/image30.svg"/><Relationship Id="rId72" Type="http://schemas.openxmlformats.org/officeDocument/2006/relationships/image" Target="media/image43.svg"/><Relationship Id="rId80" Type="http://schemas.openxmlformats.org/officeDocument/2006/relationships/image" Target="media/image47.svg"/><Relationship Id="rId85" Type="http://schemas.openxmlformats.org/officeDocument/2006/relationships/image" Target="media/image50.png"/><Relationship Id="rId93" Type="http://schemas.openxmlformats.org/officeDocument/2006/relationships/image" Target="media/image54.svg"/><Relationship Id="rId3" Type="http://schemas.openxmlformats.org/officeDocument/2006/relationships/customXml" Target="../customXml/item3.xml"/><Relationship Id="rId12" Type="http://schemas.openxmlformats.org/officeDocument/2006/relationships/image" Target="media/image2.svg"/><Relationship Id="rId17" Type="http://schemas.openxmlformats.org/officeDocument/2006/relationships/diagramQuickStyle" Target="diagrams/quickStyle1.xml"/><Relationship Id="rId25" Type="http://schemas.openxmlformats.org/officeDocument/2006/relationships/image" Target="media/image9.svg"/><Relationship Id="rId33" Type="http://schemas.openxmlformats.org/officeDocument/2006/relationships/image" Target="media/image130.png"/><Relationship Id="rId38" Type="http://schemas.openxmlformats.org/officeDocument/2006/relationships/image" Target="media/image18.svg"/><Relationship Id="rId46" Type="http://schemas.openxmlformats.org/officeDocument/2006/relationships/image" Target="media/image26.svg"/><Relationship Id="rId59" Type="http://schemas.microsoft.com/office/2007/relationships/diagramDrawing" Target="diagrams/drawing2.xml"/><Relationship Id="rId67" Type="http://schemas.openxmlformats.org/officeDocument/2006/relationships/image" Target="media/image40.png"/><Relationship Id="rId20" Type="http://schemas.openxmlformats.org/officeDocument/2006/relationships/image" Target="media/image4.png"/><Relationship Id="rId41" Type="http://schemas.openxmlformats.org/officeDocument/2006/relationships/image" Target="media/image21.png"/><Relationship Id="rId54" Type="http://schemas.openxmlformats.org/officeDocument/2006/relationships/image" Target="media/image33.png"/><Relationship Id="rId62" Type="http://schemas.openxmlformats.org/officeDocument/2006/relationships/diagramQuickStyle" Target="diagrams/quickStyle3.xml"/><Relationship Id="rId70" Type="http://schemas.openxmlformats.org/officeDocument/2006/relationships/image" Target="media/image410.svg"/><Relationship Id="rId75" Type="http://schemas.openxmlformats.org/officeDocument/2006/relationships/image" Target="media/image44.png"/><Relationship Id="rId83" Type="http://schemas.openxmlformats.org/officeDocument/2006/relationships/image" Target="media/image48.png"/><Relationship Id="rId88" Type="http://schemas.openxmlformats.org/officeDocument/2006/relationships/hyperlink" Target="http://www.bassinefe-hainautcentre.be/le-rapport-analytique-et-prospectif" TargetMode="External"/><Relationship Id="rId91" Type="http://schemas.openxmlformats.org/officeDocument/2006/relationships/image" Target="media/image55.emf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diagramData" Target="diagrams/data1.xml"/><Relationship Id="rId23" Type="http://schemas.openxmlformats.org/officeDocument/2006/relationships/image" Target="media/image7.png"/><Relationship Id="rId28" Type="http://schemas.openxmlformats.org/officeDocument/2006/relationships/image" Target="media/image12.svg"/><Relationship Id="rId36" Type="http://schemas.openxmlformats.org/officeDocument/2006/relationships/image" Target="media/image16.svg"/><Relationship Id="rId49" Type="http://schemas.openxmlformats.org/officeDocument/2006/relationships/image" Target="media/image29.svg"/><Relationship Id="rId57" Type="http://schemas.openxmlformats.org/officeDocument/2006/relationships/diagramQuickStyle" Target="diagrams/quickStyle2.xml"/><Relationship Id="rId10" Type="http://schemas.openxmlformats.org/officeDocument/2006/relationships/endnotes" Target="endnotes.xml"/><Relationship Id="rId31" Type="http://schemas.openxmlformats.org/officeDocument/2006/relationships/image" Target="media/image13.png"/><Relationship Id="rId44" Type="http://schemas.openxmlformats.org/officeDocument/2006/relationships/image" Target="media/image24.svg"/><Relationship Id="rId52" Type="http://schemas.openxmlformats.org/officeDocument/2006/relationships/image" Target="media/image30.png"/><Relationship Id="rId60" Type="http://schemas.openxmlformats.org/officeDocument/2006/relationships/diagramData" Target="diagrams/data3.xml"/><Relationship Id="rId65" Type="http://schemas.openxmlformats.org/officeDocument/2006/relationships/image" Target="media/image38.png"/><Relationship Id="rId73" Type="http://schemas.openxmlformats.org/officeDocument/2006/relationships/image" Target="media/image43.png"/><Relationship Id="rId78" Type="http://schemas.openxmlformats.org/officeDocument/2006/relationships/image" Target="media/image46.svg"/><Relationship Id="rId81" Type="http://schemas.openxmlformats.org/officeDocument/2006/relationships/image" Target="media/image47.png"/><Relationship Id="rId86" Type="http://schemas.openxmlformats.org/officeDocument/2006/relationships/image" Target="media/image51.svg"/><Relationship Id="rId94" Type="http://schemas.openxmlformats.org/officeDocument/2006/relationships/image" Target="media/image5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diagramColors" Target="diagrams/colors1.xml"/><Relationship Id="rId39" Type="http://schemas.openxmlformats.org/officeDocument/2006/relationships/image" Target="media/image19.png"/><Relationship Id="rId34" Type="http://schemas.openxmlformats.org/officeDocument/2006/relationships/image" Target="media/image140.svg"/><Relationship Id="rId50" Type="http://schemas.openxmlformats.org/officeDocument/2006/relationships/image" Target="media/image29.png"/><Relationship Id="rId55" Type="http://schemas.openxmlformats.org/officeDocument/2006/relationships/diagramData" Target="diagrams/data2.xml"/><Relationship Id="rId76" Type="http://schemas.openxmlformats.org/officeDocument/2006/relationships/image" Target="media/image45.svg"/><Relationship Id="rId7" Type="http://schemas.openxmlformats.org/officeDocument/2006/relationships/settings" Target="settings.xml"/><Relationship Id="rId71" Type="http://schemas.openxmlformats.org/officeDocument/2006/relationships/image" Target="media/image42.png"/><Relationship Id="rId92" Type="http://schemas.openxmlformats.org/officeDocument/2006/relationships/image" Target="media/image53.png"/><Relationship Id="rId2" Type="http://schemas.openxmlformats.org/officeDocument/2006/relationships/customXml" Target="../customXml/item2.xml"/><Relationship Id="rId29" Type="http://schemas.openxmlformats.org/officeDocument/2006/relationships/image" Target="media/image110.png"/><Relationship Id="rId24" Type="http://schemas.openxmlformats.org/officeDocument/2006/relationships/image" Target="media/image8.png"/><Relationship Id="rId40" Type="http://schemas.openxmlformats.org/officeDocument/2006/relationships/image" Target="media/image20.svg"/><Relationship Id="rId45" Type="http://schemas.openxmlformats.org/officeDocument/2006/relationships/image" Target="media/image25.png"/><Relationship Id="rId66" Type="http://schemas.openxmlformats.org/officeDocument/2006/relationships/image" Target="media/image39.svg"/><Relationship Id="rId87" Type="http://schemas.openxmlformats.org/officeDocument/2006/relationships/image" Target="media/image54.png"/><Relationship Id="rId61" Type="http://schemas.openxmlformats.org/officeDocument/2006/relationships/diagramLayout" Target="diagrams/layout3.xml"/><Relationship Id="rId82" Type="http://schemas.openxmlformats.org/officeDocument/2006/relationships/image" Target="media/image49.png"/><Relationship Id="rId19" Type="http://schemas.microsoft.com/office/2007/relationships/diagramDrawing" Target="diagrams/drawing1.xml"/><Relationship Id="rId14" Type="http://schemas.openxmlformats.org/officeDocument/2006/relationships/hyperlink" Target="https://www.plusoultre.net/" TargetMode="External"/><Relationship Id="rId30" Type="http://schemas.openxmlformats.org/officeDocument/2006/relationships/image" Target="media/image120.svg"/><Relationship Id="rId35" Type="http://schemas.openxmlformats.org/officeDocument/2006/relationships/image" Target="media/image15.png"/><Relationship Id="rId56" Type="http://schemas.openxmlformats.org/officeDocument/2006/relationships/diagramLayout" Target="diagrams/layout2.xml"/><Relationship Id="rId77" Type="http://schemas.openxmlformats.org/officeDocument/2006/relationships/image" Target="media/image4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4.png"/><Relationship Id="rId2" Type="http://schemas.openxmlformats.org/officeDocument/2006/relationships/image" Target="../media/image33.svg"/><Relationship Id="rId1" Type="http://schemas.openxmlformats.org/officeDocument/2006/relationships/image" Target="../media/image32.png"/><Relationship Id="rId6" Type="http://schemas.openxmlformats.org/officeDocument/2006/relationships/image" Target="../media/image37.svg"/><Relationship Id="rId5" Type="http://schemas.openxmlformats.org/officeDocument/2006/relationships/image" Target="../media/image36.png"/><Relationship Id="rId4" Type="http://schemas.openxmlformats.org/officeDocument/2006/relationships/image" Target="../media/image35.sv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4.png"/><Relationship Id="rId2" Type="http://schemas.openxmlformats.org/officeDocument/2006/relationships/image" Target="../media/image33.svg"/><Relationship Id="rId1" Type="http://schemas.openxmlformats.org/officeDocument/2006/relationships/image" Target="../media/image32.png"/><Relationship Id="rId6" Type="http://schemas.openxmlformats.org/officeDocument/2006/relationships/image" Target="../media/image37.svg"/><Relationship Id="rId5" Type="http://schemas.openxmlformats.org/officeDocument/2006/relationships/image" Target="../media/image36.png"/><Relationship Id="rId4" Type="http://schemas.openxmlformats.org/officeDocument/2006/relationships/image" Target="../media/image35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gm:spPr>
      <dgm:t>
        <a:bodyPr/>
        <a:lstStyle/>
        <a:p>
          <a:pPr>
            <a:buNone/>
          </a:pPr>
          <a:r>
            <a:rPr lang="fr-BE" sz="20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9A886E1A-2852-4291-9852-C0DE06EC2923}">
      <dgm:prSet/>
      <dgm:spPr>
        <a:ln>
          <a:solidFill>
            <a:srgbClr val="63A7DA"/>
          </a:solidFill>
        </a:ln>
      </dgm:spPr>
      <dgm:t>
        <a:bodyPr/>
        <a:lstStyle/>
        <a:p>
          <a:r>
            <a:rPr lang="fr-BE"/>
            <a:t>Formation pour adultes</a:t>
          </a:r>
        </a:p>
      </dgm:t>
    </dgm:pt>
    <dgm:pt modelId="{67CA8173-F34F-45E6-85AA-C9976ECBCA4C}" type="parTrans" cxnId="{D1C88F6E-3939-4A54-84B4-028E91BF132B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799CBA12-D031-4401-8A4E-36100F02CD0E}" type="sibTrans" cxnId="{D1C88F6E-3939-4A54-84B4-028E91BF132B}">
      <dgm:prSet/>
      <dgm:spPr/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/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/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  <dgm:pt modelId="{9C9F5D52-CC61-4439-9510-12A326D3076C}" type="pres">
      <dgm:prSet presAssocID="{67CA8173-F34F-45E6-85AA-C9976ECBCA4C}" presName="Name13" presStyleLbl="parChTrans1D2" presStyleIdx="0" presStyleCnt="1"/>
      <dgm:spPr/>
    </dgm:pt>
    <dgm:pt modelId="{D645DB4F-D969-4CB5-A6BA-5806FDF87430}" type="pres">
      <dgm:prSet presAssocID="{9A886E1A-2852-4291-9852-C0DE06EC2923}" presName="childText" presStyleLbl="bgAcc1" presStyleIdx="0" presStyleCnt="1">
        <dgm:presLayoutVars>
          <dgm:bulletEnabled val="1"/>
        </dgm:presLayoutVars>
      </dgm:prSet>
      <dgm:spPr/>
    </dgm:pt>
  </dgm:ptLst>
  <dgm:cxnLst>
    <dgm:cxn modelId="{3CA8A028-D1A6-4DB7-A4B3-0E94B548DDCC}" type="presOf" srcId="{9A886E1A-2852-4291-9852-C0DE06EC2923}" destId="{D645DB4F-D969-4CB5-A6BA-5806FDF87430}" srcOrd="0" destOrd="0" presId="urn:microsoft.com/office/officeart/2005/8/layout/hierarchy3"/>
    <dgm:cxn modelId="{F5E47C60-692D-4DF6-9F45-A0DDE41AA164}" type="presOf" srcId="{67CA8173-F34F-45E6-85AA-C9976ECBCA4C}" destId="{9C9F5D52-CC61-4439-9510-12A326D3076C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1767546B-F8B3-4B83-99EF-2BEC592607FF}" type="presOf" srcId="{A43A57F3-AF3F-455F-BBE4-707E4AA03B66}" destId="{530A3A9E-6430-494D-83BA-96A508010858}" srcOrd="0" destOrd="0" presId="urn:microsoft.com/office/officeart/2005/8/layout/hierarchy3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D1C88F6E-3939-4A54-84B4-028E91BF132B}" srcId="{A43A57F3-AF3F-455F-BBE4-707E4AA03B66}" destId="{9A886E1A-2852-4291-9852-C0DE06EC2923}" srcOrd="0" destOrd="0" parTransId="{67CA8173-F34F-45E6-85AA-C9976ECBCA4C}" sibTransId="{799CBA12-D031-4401-8A4E-36100F02CD0E}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C971A1A8-C51D-4DB1-9689-5DDFD1BBFC8D}" type="presOf" srcId="{E1E31A27-682F-4524-8836-4107CDEC5323}" destId="{EDA4DDC3-4A14-40B3-A4B9-9BFA223CDB7A}" srcOrd="0" destOrd="0" presId="urn:microsoft.com/office/officeart/2005/8/layout/hierarchy3"/>
    <dgm:cxn modelId="{6307E6AA-2B0C-488D-85A2-76A71DF449EA}" type="presOf" srcId="{E1E31A27-682F-4524-8836-4107CDEC5323}" destId="{4A94E3A9-381E-4EDC-BB4B-921BD4AB790B}" srcOrd="1" destOrd="0" presId="urn:microsoft.com/office/officeart/2005/8/layout/hierarchy3"/>
    <dgm:cxn modelId="{4ABB22C9-FABD-4E7E-A2F9-8712ADB13C9A}" type="presOf" srcId="{A43A57F3-AF3F-455F-BBE4-707E4AA03B66}" destId="{C08132D9-A6A8-4279-A6FF-AE34D2C921BC}" srcOrd="1" destOrd="0" presId="urn:microsoft.com/office/officeart/2005/8/layout/hierarchy3"/>
    <dgm:cxn modelId="{15E9C8D4-6BC6-466E-ABFC-14462BB6C3CC}" type="presParOf" srcId="{FBBDE44A-F8F3-43A7-B4E8-648C8854EDBD}" destId="{951C6CED-0542-4FFE-9AC9-EF4ACA191746}" srcOrd="0" destOrd="0" presId="urn:microsoft.com/office/officeart/2005/8/layout/hierarchy3"/>
    <dgm:cxn modelId="{B307604E-DA8F-4F0F-82DD-DBA2F67BBDA6}" type="presParOf" srcId="{951C6CED-0542-4FFE-9AC9-EF4ACA191746}" destId="{984DAB8F-9D13-4FF5-B200-6BB82E41B8C4}" srcOrd="0" destOrd="0" presId="urn:microsoft.com/office/officeart/2005/8/layout/hierarchy3"/>
    <dgm:cxn modelId="{120096FA-2A1F-4A16-8E51-82FEA5E1FE92}" type="presParOf" srcId="{984DAB8F-9D13-4FF5-B200-6BB82E41B8C4}" destId="{EDA4DDC3-4A14-40B3-A4B9-9BFA223CDB7A}" srcOrd="0" destOrd="0" presId="urn:microsoft.com/office/officeart/2005/8/layout/hierarchy3"/>
    <dgm:cxn modelId="{56383CF1-3218-48BA-8662-14547E35B285}" type="presParOf" srcId="{984DAB8F-9D13-4FF5-B200-6BB82E41B8C4}" destId="{4A94E3A9-381E-4EDC-BB4B-921BD4AB790B}" srcOrd="1" destOrd="0" presId="urn:microsoft.com/office/officeart/2005/8/layout/hierarchy3"/>
    <dgm:cxn modelId="{E4BC2A1C-AAE2-4D63-9801-DF3023DE6F8C}" type="presParOf" srcId="{951C6CED-0542-4FFE-9AC9-EF4ACA191746}" destId="{D9F353A7-6BA6-4618-9297-C380F5C53C3D}" srcOrd="1" destOrd="0" presId="urn:microsoft.com/office/officeart/2005/8/layout/hierarchy3"/>
    <dgm:cxn modelId="{3FDB77AA-FA3E-4B2D-B7F1-63AB806D829F}" type="presParOf" srcId="{FBBDE44A-F8F3-43A7-B4E8-648C8854EDBD}" destId="{02C1978D-06AC-4C79-9094-EBFA3C8E88E9}" srcOrd="1" destOrd="0" presId="urn:microsoft.com/office/officeart/2005/8/layout/hierarchy3"/>
    <dgm:cxn modelId="{E3A070C2-6612-4568-878F-B1E5AEB05A34}" type="presParOf" srcId="{02C1978D-06AC-4C79-9094-EBFA3C8E88E9}" destId="{E99C5C6D-282B-4358-84F3-6FD163D2007E}" srcOrd="0" destOrd="0" presId="urn:microsoft.com/office/officeart/2005/8/layout/hierarchy3"/>
    <dgm:cxn modelId="{A887F5B0-8C36-4A9A-99EF-DD35D97DEC37}" type="presParOf" srcId="{E99C5C6D-282B-4358-84F3-6FD163D2007E}" destId="{530A3A9E-6430-494D-83BA-96A508010858}" srcOrd="0" destOrd="0" presId="urn:microsoft.com/office/officeart/2005/8/layout/hierarchy3"/>
    <dgm:cxn modelId="{2F408BEE-0766-4A47-B8F0-C46D4318CA3A}" type="presParOf" srcId="{E99C5C6D-282B-4358-84F3-6FD163D2007E}" destId="{C08132D9-A6A8-4279-A6FF-AE34D2C921BC}" srcOrd="1" destOrd="0" presId="urn:microsoft.com/office/officeart/2005/8/layout/hierarchy3"/>
    <dgm:cxn modelId="{37AD877F-802A-49E1-8274-53DC3D21C950}" type="presParOf" srcId="{02C1978D-06AC-4C79-9094-EBFA3C8E88E9}" destId="{90316499-4407-4FF2-8AA4-9D745D6B3076}" srcOrd="1" destOrd="0" presId="urn:microsoft.com/office/officeart/2005/8/layout/hierarchy3"/>
    <dgm:cxn modelId="{BD2B9385-F232-446F-B9BE-BB0DA9ADB543}" type="presParOf" srcId="{90316499-4407-4FF2-8AA4-9D745D6B3076}" destId="{9C9F5D52-CC61-4439-9510-12A326D3076C}" srcOrd="0" destOrd="0" presId="urn:microsoft.com/office/officeart/2005/8/layout/hierarchy3"/>
    <dgm:cxn modelId="{963DFAD6-8322-4167-BD59-958F489398C0}" type="presParOf" srcId="{90316499-4407-4FF2-8AA4-9D745D6B3076}" destId="{D645DB4F-D969-4CB5-A6BA-5806FDF87430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12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d'emploi en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FEB80E53-75D3-4D92-93F6-011B626B1FD5}">
      <dgm:prSet phldrT="[Texte]" custT="1"/>
      <dgm:spPr>
        <a:xfrm>
          <a:off x="4365274" y="40638"/>
          <a:ext cx="2073291" cy="616933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algn="l"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algn="l"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D1555359-92D8-4987-8D4F-1B4E8F6E2A44}" type="sibTrans" cxnId="{6C9AE1B7-F924-47EA-85FA-C29AFF9F866E}">
      <dgm:prSet/>
      <dgm:spPr>
        <a:xfrm>
          <a:off x="3762514" y="-24081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5E91AF3-F78C-4A51-885D-4407D31DF0DB}">
      <dgm:prSet phldrT="[Texte]" custT="1"/>
      <dgm:spPr>
        <a:xfrm>
          <a:off x="4379189" y="1739430"/>
          <a:ext cx="824552" cy="612016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>
            <a:buNone/>
          </a:pPr>
          <a:endParaRPr lang="fr-BE" sz="10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A6A88DE3-BB16-48D0-886C-7849B6427B05}" type="parTrans" cxnId="{29980BBC-2ED8-4F6F-B781-32E89AE870A6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EC4D39C5-0FDA-4070-A27C-2699B4296852}" type="sibTrans" cxnId="{29980BBC-2ED8-4F6F-B781-32E89AE870A6}">
      <dgm:prSet/>
      <dgm:spPr>
        <a:xfrm>
          <a:off x="3762514" y="1767472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380BA5EA-DF33-4609-8806-DE5405D79434}">
      <dgm:prSet phldrT="[Texte]" custT="1"/>
      <dgm:spPr>
        <a:xfrm>
          <a:off x="4172664" y="1129071"/>
          <a:ext cx="1043220" cy="76020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657D3882-F4AF-4D0F-8F18-5A9C2D703CAE}" type="parTrans" cxnId="{F81171A3-C3FD-480E-8A6A-6E3F67FA62B7}">
      <dgm:prSet/>
      <dgm:spPr/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9A2CA5E1-91EB-4575-A8D3-3B0235FA5148}" type="sibTrans" cxnId="{F81171A3-C3FD-480E-8A6A-6E3F67FA62B7}">
      <dgm:prSet/>
      <dgm:spPr>
        <a:xfrm>
          <a:off x="3383532" y="1209334"/>
          <a:ext cx="555932" cy="55593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000">
            <a:solidFill>
              <a:schemeClr val="tx1"/>
            </a:solidFill>
          </a:endParaRPr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5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5" custScaleX="110018" custScaleY="110018"/>
      <dgm:spPr/>
    </dgm:pt>
    <dgm:pt modelId="{63D42F94-385A-424A-930B-85AAE49AF380}" type="pres">
      <dgm:prSet presAssocID="{FEB80E53-75D3-4D92-93F6-011B626B1FD5}" presName="line_2" presStyleLbl="parChTrans1D1" presStyleIdx="0" presStyleCnt="4"/>
      <dgm:spPr>
        <a:xfrm>
          <a:off x="1778069" y="253884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4" custScaleX="205820" custScaleY="122090" custLinFactNeighborX="9071" custLinFactNeighborY="18844">
        <dgm:presLayoutVars>
          <dgm:bulletEnabled val="1"/>
        </dgm:presLayoutVars>
      </dgm:prSet>
      <dgm:spPr/>
    </dgm:pt>
    <dgm:pt modelId="{E5A4F560-CABE-4C39-A1BE-0D5707570B5D}" type="pres">
      <dgm:prSet presAssocID="{4D22E7E3-8BF9-4F80-92B3-26709BF09610}" presName="picture_3" presStyleCnt="0"/>
      <dgm:spPr/>
    </dgm:pt>
    <dgm:pt modelId="{9689A072-9A1C-4FDC-9C32-6738045E4EC3}" type="pres">
      <dgm:prSet presAssocID="{4D22E7E3-8BF9-4F80-92B3-26709BF09610}" presName="pictureRepeatNode" presStyleLbl="alignImgPlace1" presStyleIdx="2" presStyleCnt="5" custScaleX="110018" custScaleY="110018"/>
      <dgm:spPr/>
    </dgm:pt>
    <dgm:pt modelId="{2B5F3D46-2577-4B5A-8AE8-3DB735B6A304}" type="pres">
      <dgm:prSet presAssocID="{6844CA02-B3EF-4E14-8528-7FCC84B6CD18}" presName="line_3" presStyleLbl="parChTrans1D1" presStyleIdx="1" presStyleCnt="4"/>
      <dgm:spPr>
        <a:xfrm>
          <a:off x="1778069" y="812022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682A3ABA-C632-42C7-BDB6-F0D939FD7BCC}" type="pres">
      <dgm:prSet presAssocID="{6844CA02-B3EF-4E14-8528-7FCC84B6CD18}" presName="textparent_3" presStyleLbl="node1" presStyleIdx="0" presStyleCnt="0"/>
      <dgm:spPr/>
    </dgm:pt>
    <dgm:pt modelId="{2995E645-6555-43CB-85BD-E42A76748075}" type="pres">
      <dgm:prSet presAssocID="{6844CA02-B3EF-4E14-8528-7FCC84B6CD18}" presName="text_3" presStyleLbl="revTx" presStyleIdx="1" presStyleCnt="4" custScaleX="129174" custScaleY="112167" custLinFactNeighborX="12171" custLinFactNeighborY="349">
        <dgm:presLayoutVars>
          <dgm:bulletEnabled val="1"/>
        </dgm:presLayoutVars>
      </dgm:prSet>
      <dgm:spPr/>
    </dgm:pt>
    <dgm:pt modelId="{0430DFCB-FD14-4309-BFA0-0898BB37A397}" type="pres">
      <dgm:prSet presAssocID="{9A2CA5E1-91EB-4575-A8D3-3B0235FA5148}" presName="picture_4" presStyleCnt="0"/>
      <dgm:spPr/>
    </dgm:pt>
    <dgm:pt modelId="{9D7DC2C2-2B38-4D21-813F-FF7476FB333E}" type="pres">
      <dgm:prSet presAssocID="{9A2CA5E1-91EB-4575-A8D3-3B0235FA5148}" presName="pictureRepeatNode" presStyleLbl="alignImgPlace1" presStyleIdx="3" presStyleCnt="5" custScaleX="110018" custScaleY="110018"/>
      <dgm:spPr/>
    </dgm:pt>
    <dgm:pt modelId="{A06793E1-F973-4545-92EA-872121BA439D}" type="pres">
      <dgm:prSet presAssocID="{380BA5EA-DF33-4609-8806-DE5405D79434}" presName="line_4" presStyleLbl="parChTrans1D1" presStyleIdx="2" presStyleCnt="4"/>
      <dgm:spPr>
        <a:xfrm>
          <a:off x="1778069" y="1487300"/>
          <a:ext cx="188342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CAFA6D2B-C49F-413B-9BCD-F6D0850FF9F0}" type="pres">
      <dgm:prSet presAssocID="{380BA5EA-DF33-4609-8806-DE5405D79434}" presName="textparent_4" presStyleLbl="node1" presStyleIdx="0" presStyleCnt="0"/>
      <dgm:spPr/>
    </dgm:pt>
    <dgm:pt modelId="{4FC30454-1A09-4303-9D09-CE9197109F6C}" type="pres">
      <dgm:prSet presAssocID="{380BA5EA-DF33-4609-8806-DE5405D79434}" presName="text_4" presStyleLbl="revTx" presStyleIdx="2" presStyleCnt="4" custScaleX="181234" custScaleY="150444" custLinFactNeighborX="13243" custLinFactNeighborY="-15043">
        <dgm:presLayoutVars>
          <dgm:bulletEnabled val="1"/>
        </dgm:presLayoutVars>
      </dgm:prSet>
      <dgm:spPr/>
    </dgm:pt>
    <dgm:pt modelId="{C239B9E5-4188-44A2-99FF-0F4B42BEBD82}" type="pres">
      <dgm:prSet presAssocID="{EC4D39C5-0FDA-4070-A27C-2699B4296852}" presName="picture_5" presStyleCnt="0"/>
      <dgm:spPr/>
    </dgm:pt>
    <dgm:pt modelId="{F5EBB740-D712-452D-8D1C-87246816E77B}" type="pres">
      <dgm:prSet presAssocID="{EC4D39C5-0FDA-4070-A27C-2699B4296852}" presName="pictureRepeatNode" presStyleLbl="alignImgPlace1" presStyleIdx="4" presStyleCnt="5" custScaleX="110018" custScaleY="110018"/>
      <dgm:spPr/>
    </dgm:pt>
    <dgm:pt modelId="{257CDE66-AB1D-4CF5-A56C-A0A0446B3EF7}" type="pres">
      <dgm:prSet presAssocID="{45E91AF3-F78C-4A51-885D-4407D31DF0DB}" presName="line_5" presStyleLbl="parChTrans1D1" presStyleIdx="3" presStyleCnt="4"/>
      <dgm:spPr>
        <a:xfrm>
          <a:off x="1778069" y="2045439"/>
          <a:ext cx="2262412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gm:spPr>
    </dgm:pt>
    <dgm:pt modelId="{A31CF37E-56D5-4AE4-963E-7C6FD6AD36F7}" type="pres">
      <dgm:prSet presAssocID="{45E91AF3-F78C-4A51-885D-4407D31DF0DB}" presName="textparent_5" presStyleLbl="node1" presStyleIdx="0" presStyleCnt="0"/>
      <dgm:spPr/>
    </dgm:pt>
    <dgm:pt modelId="{F3CAA5E8-AA68-42A0-8BAB-4BEF8FC0BDB7}" type="pres">
      <dgm:prSet presAssocID="{45E91AF3-F78C-4A51-885D-4407D31DF0DB}" presName="text_5" presStyleLbl="revTx" presStyleIdx="3" presStyleCnt="4" custScaleX="135315" custScaleY="121117" custLinFactNeighborX="13381" custLinFactNeighborY="1973">
        <dgm:presLayoutVars>
          <dgm:bulletEnabled val="1"/>
        </dgm:presLayoutVars>
      </dgm:prSet>
      <dgm:spPr/>
    </dgm:pt>
  </dgm:ptLst>
  <dgm:cxnLst>
    <dgm:cxn modelId="{7BAD620F-BCA0-44C6-946A-8D702CF9F471}" type="presOf" srcId="{380BA5EA-DF33-4609-8806-DE5405D79434}" destId="{4FC30454-1A09-4303-9D09-CE9197109F6C}" srcOrd="0" destOrd="0" presId="urn:microsoft.com/office/officeart/2008/layout/CircularPictureCallout"/>
    <dgm:cxn modelId="{47EFB618-A42A-439B-84EA-F61115F6B659}" type="presOf" srcId="{6844CA02-B3EF-4E14-8528-7FCC84B6CD18}" destId="{2995E645-6555-43CB-85BD-E42A76748075}" srcOrd="0" destOrd="0" presId="urn:microsoft.com/office/officeart/2008/layout/CircularPictureCallout"/>
    <dgm:cxn modelId="{14F18E1E-5E3C-483A-BFA5-B2FC491352C8}" type="presOf" srcId="{9A2CA5E1-91EB-4575-A8D3-3B0235FA5148}" destId="{9D7DC2C2-2B38-4D21-813F-FF7476FB333E}" srcOrd="0" destOrd="0" presId="urn:microsoft.com/office/officeart/2008/layout/CircularPictureCallout"/>
    <dgm:cxn modelId="{D960A31F-888C-4C0D-BDD9-13901BF8F843}" type="presOf" srcId="{4D22E7E3-8BF9-4F80-92B3-26709BF09610}" destId="{9689A072-9A1C-4FDC-9C32-6738045E4EC3}" srcOrd="0" destOrd="0" presId="urn:microsoft.com/office/officeart/2008/layout/CircularPictureCallout"/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E0DDDB58-A699-419B-A675-F186C2796222}" type="presOf" srcId="{EC4D39C5-0FDA-4070-A27C-2699B4296852}" destId="{F5EBB740-D712-452D-8D1C-87246816E77B}" srcOrd="0" destOrd="0" presId="urn:microsoft.com/office/officeart/2008/layout/CircularPictureCallout"/>
    <dgm:cxn modelId="{F721477F-D4E9-4289-B80D-30B847A518E6}" srcId="{469596E8-7EEF-4EED-8C87-69C0EEE73002}" destId="{6844CA02-B3EF-4E14-8528-7FCC84B6CD18}" srcOrd="2" destOrd="0" parTransId="{320683A9-7BB4-47D7-B716-7C85296A590C}" sibTransId="{4D22E7E3-8BF9-4F80-92B3-26709BF09610}"/>
    <dgm:cxn modelId="{F81171A3-C3FD-480E-8A6A-6E3F67FA62B7}" srcId="{469596E8-7EEF-4EED-8C87-69C0EEE73002}" destId="{380BA5EA-DF33-4609-8806-DE5405D79434}" srcOrd="3" destOrd="0" parTransId="{657D3882-F4AF-4D0F-8F18-5A9C2D703CAE}" sibTransId="{9A2CA5E1-91EB-4575-A8D3-3B0235FA5148}"/>
    <dgm:cxn modelId="{B8FCACB0-0B90-4BF9-8EE9-8CA0A99FD592}" type="presOf" srcId="{45E91AF3-F78C-4A51-885D-4407D31DF0DB}" destId="{F3CAA5E8-AA68-42A0-8BAB-4BEF8FC0BDB7}" srcOrd="0" destOrd="0" presId="urn:microsoft.com/office/officeart/2008/layout/CircularPictureCallout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29980BBC-2ED8-4F6F-B781-32E89AE870A6}" srcId="{469596E8-7EEF-4EED-8C87-69C0EEE73002}" destId="{45E91AF3-F78C-4A51-885D-4407D31DF0DB}" srcOrd="4" destOrd="0" parTransId="{A6A88DE3-BB16-48D0-886C-7849B6427B05}" sibTransId="{EC4D39C5-0FDA-4070-A27C-2699B4296852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43D2A793-1F10-4FB8-92E4-B7C32ACAA59A}" type="presParOf" srcId="{0161A0D8-4FF6-448D-8FC3-09F13201847E}" destId="{E5A4F560-CABE-4C39-A1BE-0D5707570B5D}" srcOrd="5" destOrd="0" presId="urn:microsoft.com/office/officeart/2008/layout/CircularPictureCallout"/>
    <dgm:cxn modelId="{46A7E28D-53DC-4D6B-B40E-1756F55DF4E9}" type="presParOf" srcId="{E5A4F560-CABE-4C39-A1BE-0D5707570B5D}" destId="{9689A072-9A1C-4FDC-9C32-6738045E4EC3}" srcOrd="0" destOrd="0" presId="urn:microsoft.com/office/officeart/2008/layout/CircularPictureCallout"/>
    <dgm:cxn modelId="{DEF5DE55-080E-4498-AC67-4E5BA1B63994}" type="presParOf" srcId="{0161A0D8-4FF6-448D-8FC3-09F13201847E}" destId="{2B5F3D46-2577-4B5A-8AE8-3DB735B6A304}" srcOrd="6" destOrd="0" presId="urn:microsoft.com/office/officeart/2008/layout/CircularPictureCallout"/>
    <dgm:cxn modelId="{CCB790E6-E479-4288-ACBD-A0CB1C08CAD4}" type="presParOf" srcId="{0161A0D8-4FF6-448D-8FC3-09F13201847E}" destId="{682A3ABA-C632-42C7-BDB6-F0D939FD7BCC}" srcOrd="7" destOrd="0" presId="urn:microsoft.com/office/officeart/2008/layout/CircularPictureCallout"/>
    <dgm:cxn modelId="{F84EDA02-9CAC-4C51-B2DD-1938AC2AFE1C}" type="presParOf" srcId="{682A3ABA-C632-42C7-BDB6-F0D939FD7BCC}" destId="{2995E645-6555-43CB-85BD-E42A76748075}" srcOrd="0" destOrd="0" presId="urn:microsoft.com/office/officeart/2008/layout/CircularPictureCallout"/>
    <dgm:cxn modelId="{6A3A84FF-FD48-464B-9A10-ADCA32775737}" type="presParOf" srcId="{0161A0D8-4FF6-448D-8FC3-09F13201847E}" destId="{0430DFCB-FD14-4309-BFA0-0898BB37A397}" srcOrd="8" destOrd="0" presId="urn:microsoft.com/office/officeart/2008/layout/CircularPictureCallout"/>
    <dgm:cxn modelId="{CC98D776-A301-4FAF-8F63-942FAD9498ED}" type="presParOf" srcId="{0430DFCB-FD14-4309-BFA0-0898BB37A397}" destId="{9D7DC2C2-2B38-4D21-813F-FF7476FB333E}" srcOrd="0" destOrd="0" presId="urn:microsoft.com/office/officeart/2008/layout/CircularPictureCallout"/>
    <dgm:cxn modelId="{7E860C1C-5E83-4155-AD06-DF10BBC26549}" type="presParOf" srcId="{0161A0D8-4FF6-448D-8FC3-09F13201847E}" destId="{A06793E1-F973-4545-92EA-872121BA439D}" srcOrd="9" destOrd="0" presId="urn:microsoft.com/office/officeart/2008/layout/CircularPictureCallout"/>
    <dgm:cxn modelId="{7B5CC557-F944-44B9-A52A-9AEE7551A763}" type="presParOf" srcId="{0161A0D8-4FF6-448D-8FC3-09F13201847E}" destId="{CAFA6D2B-C49F-413B-9BCD-F6D0850FF9F0}" srcOrd="10" destOrd="0" presId="urn:microsoft.com/office/officeart/2008/layout/CircularPictureCallout"/>
    <dgm:cxn modelId="{6C9C6E10-3F1A-4BD3-A7A2-F3B38244B593}" type="presParOf" srcId="{CAFA6D2B-C49F-413B-9BCD-F6D0850FF9F0}" destId="{4FC30454-1A09-4303-9D09-CE9197109F6C}" srcOrd="0" destOrd="0" presId="urn:microsoft.com/office/officeart/2008/layout/CircularPictureCallout"/>
    <dgm:cxn modelId="{0D744FD0-7577-4853-877B-518A9157BCF8}" type="presParOf" srcId="{0161A0D8-4FF6-448D-8FC3-09F13201847E}" destId="{C239B9E5-4188-44A2-99FF-0F4B42BEBD82}" srcOrd="11" destOrd="0" presId="urn:microsoft.com/office/officeart/2008/layout/CircularPictureCallout"/>
    <dgm:cxn modelId="{F34BDF34-3449-4DCA-898D-359C474BC5BA}" type="presParOf" srcId="{C239B9E5-4188-44A2-99FF-0F4B42BEBD82}" destId="{F5EBB740-D712-452D-8D1C-87246816E77B}" srcOrd="0" destOrd="0" presId="urn:microsoft.com/office/officeart/2008/layout/CircularPictureCallout"/>
    <dgm:cxn modelId="{60885E87-CC3B-4018-8755-FF887482A260}" type="presParOf" srcId="{0161A0D8-4FF6-448D-8FC3-09F13201847E}" destId="{257CDE66-AB1D-4CF5-A56C-A0A0446B3EF7}" srcOrd="12" destOrd="0" presId="urn:microsoft.com/office/officeart/2008/layout/CircularPictureCallout"/>
    <dgm:cxn modelId="{47955D97-9FFC-4DF6-B32D-687977134D05}" type="presParOf" srcId="{0161A0D8-4FF6-448D-8FC3-09F13201847E}" destId="{A31CF37E-56D5-4AE4-963E-7C6FD6AD36F7}" srcOrd="13" destOrd="0" presId="urn:microsoft.com/office/officeart/2008/layout/CircularPictureCallout"/>
    <dgm:cxn modelId="{370BED12-88C8-4B7B-94B9-B22FCC16BE03}" type="presParOf" srcId="{A31CF37E-56D5-4AE4-963E-7C6FD6AD36F7}" destId="{F3CAA5E8-AA68-42A0-8BAB-4BEF8FC0BDB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4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98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21632" y="241213"/>
        <a:ext cx="1407517" cy="682524"/>
      </dsp:txXfrm>
    </dsp:sp>
    <dsp:sp modelId="{530A3A9E-6430-494D-83BA-96A508010858}">
      <dsp:nvSpPr>
        <dsp:cNvPr id="0" name=""/>
        <dsp:cNvSpPr/>
      </dsp:nvSpPr>
      <dsp:spPr>
        <a:xfrm>
          <a:off x="1812880" y="219979"/>
          <a:ext cx="1449985" cy="724992"/>
        </a:xfrm>
        <a:prstGeom prst="roundRect">
          <a:avLst>
            <a:gd name="adj" fmla="val 10000"/>
          </a:avLst>
        </a:prstGeom>
        <a:solidFill>
          <a:srgbClr val="63A7DA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834114" y="241213"/>
        <a:ext cx="1407517" cy="682524"/>
      </dsp:txXfrm>
    </dsp:sp>
    <dsp:sp modelId="{9C9F5D52-CC61-4439-9510-12A326D3076C}">
      <dsp:nvSpPr>
        <dsp:cNvPr id="0" name=""/>
        <dsp:cNvSpPr/>
      </dsp:nvSpPr>
      <dsp:spPr>
        <a:xfrm>
          <a:off x="1957879" y="944972"/>
          <a:ext cx="144998" cy="5437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43744"/>
              </a:lnTo>
              <a:lnTo>
                <a:pt x="144998" y="543744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45DB4F-D969-4CB5-A6BA-5806FDF87430}">
      <dsp:nvSpPr>
        <dsp:cNvPr id="0" name=""/>
        <dsp:cNvSpPr/>
      </dsp:nvSpPr>
      <dsp:spPr>
        <a:xfrm>
          <a:off x="2102877" y="1126221"/>
          <a:ext cx="1159988" cy="724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30480" tIns="20320" rIns="30480" bIns="2032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600" kern="1200"/>
            <a:t>Formation pour adultes</a:t>
          </a:r>
        </a:p>
      </dsp:txBody>
      <dsp:txXfrm>
        <a:off x="2124111" y="1147455"/>
        <a:ext cx="1117520" cy="68252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4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           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 d'emploi en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12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CDE66-AB1D-4CF5-A56C-A0A0446B3EF7}">
      <dsp:nvSpPr>
        <dsp:cNvPr id="0" name=""/>
        <dsp:cNvSpPr/>
      </dsp:nvSpPr>
      <dsp:spPr>
        <a:xfrm>
          <a:off x="1056185" y="1857634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793E1-F973-4545-92EA-872121BA439D}">
      <dsp:nvSpPr>
        <dsp:cNvPr id="0" name=""/>
        <dsp:cNvSpPr/>
      </dsp:nvSpPr>
      <dsp:spPr>
        <a:xfrm>
          <a:off x="1056185" y="1350742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B5F3D46-2577-4B5A-8AE8-3DB735B6A304}">
      <dsp:nvSpPr>
        <dsp:cNvPr id="0" name=""/>
        <dsp:cNvSpPr/>
      </dsp:nvSpPr>
      <dsp:spPr>
        <a:xfrm>
          <a:off x="1056185" y="737465"/>
          <a:ext cx="1710499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1056185" y="230573"/>
          <a:ext cx="2054685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1844" y="-23925"/>
          <a:ext cx="2136059" cy="2136059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2162" y="569739"/>
          <a:ext cx="1488698" cy="100083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2162" y="569739"/>
        <a:ext cx="1488698" cy="1000837"/>
      </dsp:txXfrm>
    </dsp:sp>
    <dsp:sp modelId="{9DB9491D-3429-40BF-B18E-7F139FD9FB5F}">
      <dsp:nvSpPr>
        <dsp:cNvPr id="0" name=""/>
        <dsp:cNvSpPr/>
      </dsp:nvSpPr>
      <dsp:spPr>
        <a:xfrm>
          <a:off x="2858426" y="-21870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5B9BD5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340328" y="36907"/>
          <a:ext cx="2473844" cy="56028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Activités sportives, récréatives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de loisirs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340328" y="36907"/>
        <a:ext cx="2473844" cy="560288"/>
      </dsp:txXfrm>
    </dsp:sp>
    <dsp:sp modelId="{9689A072-9A1C-4FDC-9C32-6738045E4EC3}">
      <dsp:nvSpPr>
        <dsp:cNvPr id="0" name=""/>
        <dsp:cNvSpPr/>
      </dsp:nvSpPr>
      <dsp:spPr>
        <a:xfrm>
          <a:off x="2514240" y="485021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95E645-6555-43CB-85BD-E42A76748075}">
      <dsp:nvSpPr>
        <dsp:cNvPr id="0" name=""/>
        <dsp:cNvSpPr/>
      </dsp:nvSpPr>
      <dsp:spPr>
        <a:xfrm>
          <a:off x="3155920" y="481691"/>
          <a:ext cx="1695764" cy="51475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Bibliothèques, archives, musées et autres activités culturelles</a:t>
          </a: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155920" y="481691"/>
        <a:ext cx="1695764" cy="514750"/>
      </dsp:txXfrm>
    </dsp:sp>
    <dsp:sp modelId="{9D7DC2C2-2B38-4D21-813F-FF7476FB333E}">
      <dsp:nvSpPr>
        <dsp:cNvPr id="0" name=""/>
        <dsp:cNvSpPr/>
      </dsp:nvSpPr>
      <dsp:spPr>
        <a:xfrm>
          <a:off x="2514240" y="1098297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C30454-1A09-4303-9D09-CE9197109F6C}">
      <dsp:nvSpPr>
        <dsp:cNvPr id="0" name=""/>
        <dsp:cNvSpPr/>
      </dsp:nvSpPr>
      <dsp:spPr>
        <a:xfrm>
          <a:off x="3105017" y="936502"/>
          <a:ext cx="1489991" cy="690409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latin typeface="Calibri" panose="020F0502020204030204"/>
              <a:ea typeface="+mn-ea"/>
              <a:cs typeface="+mn-cs"/>
            </a:rPr>
            <a:t>Activités créatives, artistiques et de spectacle</a:t>
          </a: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>
        <a:off x="3105017" y="936502"/>
        <a:ext cx="1489991" cy="690409"/>
      </dsp:txXfrm>
    </dsp:sp>
    <dsp:sp modelId="{F5EBB740-D712-452D-8D1C-87246816E77B}">
      <dsp:nvSpPr>
        <dsp:cNvPr id="0" name=""/>
        <dsp:cNvSpPr/>
      </dsp:nvSpPr>
      <dsp:spPr>
        <a:xfrm>
          <a:off x="2858426" y="1605189"/>
          <a:ext cx="504888" cy="504888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3CAA5E8-AA68-42A0-8BAB-4BEF8FC0BDB7}">
      <dsp:nvSpPr>
        <dsp:cNvPr id="0" name=""/>
        <dsp:cNvSpPr/>
      </dsp:nvSpPr>
      <dsp:spPr>
        <a:xfrm>
          <a:off x="3489208" y="1579722"/>
          <a:ext cx="2313119" cy="5558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Organisation de jeux de hasard 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et d'argent</a:t>
          </a:r>
        </a:p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10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3489208" y="1579722"/>
        <a:ext cx="2313119" cy="5558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9D8691-81EA-494F-99CD-D3BBB3F5523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A0606DF-5C87-4702-B5BB-7A78F0E782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D2B6A53-289C-4C5F-8348-B1D614D62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</Template>
  <TotalTime>39</TotalTime>
  <Pages>2</Pages>
  <Words>38</Words>
  <Characters>211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Links>
    <vt:vector size="6" baseType="variant">
      <vt:variant>
        <vt:i4>5963804</vt:i4>
      </vt:variant>
      <vt:variant>
        <vt:i4>0</vt:i4>
      </vt:variant>
      <vt:variant>
        <vt:i4>0</vt:i4>
      </vt:variant>
      <vt:variant>
        <vt:i4>5</vt:i4>
      </vt:variant>
      <vt:variant>
        <vt:lpwstr>http://www.bassinefe-hainautcentre.be/le-rapport-analytique-et-prospectif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12</cp:revision>
  <cp:lastPrinted>2021-12-24T19:51:00Z</cp:lastPrinted>
  <dcterms:created xsi:type="dcterms:W3CDTF">2022-03-25T17:32:00Z</dcterms:created>
  <dcterms:modified xsi:type="dcterms:W3CDTF">2023-11-28T12:56:00Z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