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3204B5AB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E1B55C5" wp14:editId="152C45A2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E904A01" wp14:editId="5E780F7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A77C1" id="Groupe 50" o:spid="_x0000_s1026" style="position:absolute;margin-left:12pt;margin-top:-29.3pt;width:118.95pt;height:756pt;z-index:2516352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1EEE829" wp14:editId="3EF5801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5BF14" id="Rectangle 5" o:spid="_x0000_s1026" style="position:absolute;margin-left:175.2pt;margin-top:-20.3pt;width:78.5pt;height:94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25C153A" wp14:editId="6B3F35D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A2E2A" id="Forme libre 33" o:spid="_x0000_s1026" style="position:absolute;margin-left:-32pt;margin-top:-21pt;width:147.55pt;height:75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7BE4522A" wp14:editId="73004F64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82260" id="Groupe 49" o:spid="_x0000_s1026" style="position:absolute;margin-left:1059.05pt;margin-top:-14.25pt;width:107.8pt;height:756pt;z-index:25163417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3BCD8C1" wp14:editId="6DF29FA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2086E" id="Forme libre 25" o:spid="_x0000_s1026" style="position:absolute;margin-left:1064.75pt;margin-top:18pt;width:123.25pt;height:75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64350957" w:rsidR="00902688" w:rsidRDefault="00060576" w:rsidP="00F576BD">
      <w:pPr>
        <w:rPr>
          <w:noProof/>
          <w:lang w:bidi="fr-FR"/>
        </w:rPr>
      </w:pPr>
      <w:bookmarkStart w:id="0" w:name="_Hlk91166357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AD88CF2" wp14:editId="1765B6EA">
                <wp:simplePos x="0" y="0"/>
                <wp:positionH relativeFrom="column">
                  <wp:posOffset>3505200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5" name="Organigramme : Connecteu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C7194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5" o:spid="_x0000_s1026" type="#_x0000_t120" style="position:absolute;margin-left:276pt;margin-top:59pt;width:49.8pt;height:48.8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" fillcolor="white [3201]" strokecolor="#dd026f [3206]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7201011F" wp14:editId="65EB854D">
            <wp:simplePos x="0" y="0"/>
            <wp:positionH relativeFrom="column">
              <wp:posOffset>3600450</wp:posOffset>
            </wp:positionH>
            <wp:positionV relativeFrom="paragraph">
              <wp:posOffset>825500</wp:posOffset>
            </wp:positionV>
            <wp:extent cx="403225" cy="403225"/>
            <wp:effectExtent l="0" t="0" r="0" b="0"/>
            <wp:wrapNone/>
            <wp:docPr id="20" name="Graphique 20" descr="Magasin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que 9" descr="Magasin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53C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C753A8E" wp14:editId="61B42AD7">
                <wp:simplePos x="0" y="0"/>
                <wp:positionH relativeFrom="leftMargin">
                  <wp:posOffset>1340644</wp:posOffset>
                </wp:positionH>
                <wp:positionV relativeFrom="paragraph">
                  <wp:posOffset>6197440</wp:posOffset>
                </wp:positionV>
                <wp:extent cx="2323465" cy="926147"/>
                <wp:effectExtent l="0" t="603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2614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5519A052" w:rsidR="00A72224" w:rsidRPr="00EA253C" w:rsidRDefault="00EA253C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Délégué</w:t>
                            </w:r>
                            <w:r w:rsidR="00060576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.e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commercial</w:t>
                            </w:r>
                            <w:r w:rsidR="00060576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.e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05.55pt;margin-top:488pt;width:182.95pt;height:72.9pt;rotation:-90;z-index:251648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" fillcolor="#63a7da" stroked="f" strokeweight="1pt">
                <v:textbox>
                  <w:txbxContent>
                    <w:p w14:paraId="06F157E7" w14:textId="5519A052" w:rsidR="00A72224" w:rsidRPr="00EA253C" w:rsidRDefault="00EA253C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Délégué</w:t>
                      </w:r>
                      <w:r w:rsidR="00060576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.e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commercial</w:t>
                      </w:r>
                      <w:r w:rsidR="00060576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.e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4500F4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FEC62C7" wp14:editId="098FB4DC">
                <wp:simplePos x="0" y="0"/>
                <wp:positionH relativeFrom="column">
                  <wp:posOffset>8991600</wp:posOffset>
                </wp:positionH>
                <wp:positionV relativeFrom="paragraph">
                  <wp:posOffset>7283450</wp:posOffset>
                </wp:positionV>
                <wp:extent cx="90805" cy="229212"/>
                <wp:effectExtent l="0" t="0" r="4445" b="0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5" cy="229212"/>
                          <a:chOff x="0" y="0"/>
                          <a:chExt cx="91089" cy="229264"/>
                        </a:xfrm>
                      </wpg:grpSpPr>
                      <wps:wsp>
                        <wps:cNvPr id="1514" name="Rectangle 3"/>
                        <wps:cNvSpPr/>
                        <wps:spPr>
                          <a:xfrm>
                            <a:off x="19089" y="157264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4E40D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20" name="Rectangle 9"/>
                        <wps:cNvSpPr/>
                        <wps:spPr>
                          <a:xfrm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F282A7" w14:textId="77777777" w:rsidR="00F975B1" w:rsidRPr="00876313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C62C7" id="Groupe 1512" o:spid="_x0000_s1028" style="position:absolute;margin-left:708pt;margin-top:573.5pt;width:7.15pt;height:18.05pt;z-index:251660800;mso-width-relative:margin;mso-height-relative:margin" coordsize="91089,229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">
                <v:rect id="Rectangle 3" o:spid="_x0000_s1029" style="position:absolute;left:19089;top:157264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" fillcolor="#63a7da" stroked="f" strokeweight=".5pt">
                  <v:textbox>
                    <w:txbxContent>
                      <w:p w14:paraId="084E40D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9" o:spid="_x0000_s1030" style="position:absolute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" fillcolor="white [3201]" strokecolor="black [3200]" strokeweight="1pt">
                  <v:textbox>
                    <w:txbxContent>
                      <w:p w14:paraId="39F282A7" w14:textId="77777777" w:rsidR="00F975B1" w:rsidRPr="00876313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00295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BB8CD" wp14:editId="1904CA25">
                <wp:simplePos x="0" y="0"/>
                <wp:positionH relativeFrom="margin">
                  <wp:posOffset>3365500</wp:posOffset>
                </wp:positionH>
                <wp:positionV relativeFrom="paragraph">
                  <wp:posOffset>1606550</wp:posOffset>
                </wp:positionV>
                <wp:extent cx="8686800" cy="3302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41C76" w14:textId="28006AE3" w:rsidR="005D2FDD" w:rsidRPr="00A72D99" w:rsidRDefault="005D2FDD" w:rsidP="005D2FD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Le métier de </w:t>
                            </w:r>
                            <w:r w:rsidR="0000295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délégué commercial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est attractif sur le marché de l’emploi et est considéré,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en 2021, comme fonction critique par Le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B8CD" id="Zone de texte 14" o:spid="_x0000_s1031" type="#_x0000_t202" style="position:absolute;margin-left:265pt;margin-top:126.5pt;width:684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" filled="f" stroked="f" strokeweight=".5pt">
                <v:textbox>
                  <w:txbxContent>
                    <w:p w14:paraId="21A41C76" w14:textId="28006AE3" w:rsidR="005D2FDD" w:rsidRPr="00A72D99" w:rsidRDefault="005D2FDD" w:rsidP="005D2FDD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Le métier de </w:t>
                      </w:r>
                      <w:r w:rsidR="0000295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délégué commercial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est attractif sur le marché de l’emploi et est considéré,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en 2021, comme fonction critique par Le Forem.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365E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8B36D2C" wp14:editId="3C0DE582">
                <wp:simplePos x="0" y="0"/>
                <wp:positionH relativeFrom="margin">
                  <wp:posOffset>3667125</wp:posOffset>
                </wp:positionH>
                <wp:positionV relativeFrom="paragraph">
                  <wp:posOffset>673101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50943922" w:rsidR="0035228A" w:rsidRPr="0035228A" w:rsidRDefault="00632837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1" w:name="_Hlk94861113"/>
                            <w:r w:rsidRPr="00632837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D – Commerce, Vente et Grande distribution</w:t>
                            </w:r>
                          </w:p>
                          <w:bookmarkEnd w:id="1"/>
                          <w:p w14:paraId="5216E9AA" w14:textId="17B04361" w:rsidR="00853652" w:rsidRPr="0035228A" w:rsidRDefault="009D3E65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</w:pPr>
                            <w:r w:rsidRPr="0035228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D1</w:t>
                            </w:r>
                            <w:r w:rsidR="004E6A8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402</w:t>
                            </w:r>
                            <w:r w:rsidR="00853652" w:rsidRPr="0035228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E6A8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–</w:t>
                            </w:r>
                            <w:r w:rsidR="0035228A" w:rsidRPr="0035228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60576" w:rsidRPr="0006057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Délégué Commercial / Déléguée Commerciale</w:t>
                            </w:r>
                          </w:p>
                          <w:p w14:paraId="7CAC3E5B" w14:textId="16F25C86" w:rsidR="00A72224" w:rsidRPr="00036493" w:rsidRDefault="00A72224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2" type="#_x0000_t202" style="position:absolute;margin-left:288.75pt;margin-top:53pt;width:606pt;height:1in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" filled="f" stroked="f" strokeweight=".5pt">
                <v:textbox>
                  <w:txbxContent>
                    <w:p w14:paraId="40DD2747" w14:textId="50943922" w:rsidR="0035228A" w:rsidRPr="0035228A" w:rsidRDefault="00632837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2" w:name="_Hlk94861113"/>
                      <w:r w:rsidRPr="00632837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D – Commerce, Vente et Grande distribution</w:t>
                      </w:r>
                    </w:p>
                    <w:bookmarkEnd w:id="2"/>
                    <w:p w14:paraId="5216E9AA" w14:textId="17B04361" w:rsidR="00853652" w:rsidRPr="0035228A" w:rsidRDefault="009D3E65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</w:pPr>
                      <w:r w:rsidRPr="0035228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D1</w:t>
                      </w:r>
                      <w:r w:rsidR="004E6A84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402</w:t>
                      </w:r>
                      <w:r w:rsidR="00853652" w:rsidRPr="0035228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</w:t>
                      </w:r>
                      <w:r w:rsidR="004E6A84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–</w:t>
                      </w:r>
                      <w:r w:rsidR="0035228A" w:rsidRPr="0035228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</w:t>
                      </w:r>
                      <w:r w:rsidR="00060576" w:rsidRPr="0006057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Délégué Commercial / Déléguée Commerciale</w:t>
                      </w:r>
                    </w:p>
                    <w:p w14:paraId="7CAC3E5B" w14:textId="16F25C86" w:rsidR="00A72224" w:rsidRPr="00036493" w:rsidRDefault="00A72224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1FFDBEF" wp14:editId="4B9E1551">
                <wp:simplePos x="0" y="0"/>
                <wp:positionH relativeFrom="margin">
                  <wp:posOffset>8077200</wp:posOffset>
                </wp:positionH>
                <wp:positionV relativeFrom="paragraph">
                  <wp:posOffset>3089275</wp:posOffset>
                </wp:positionV>
                <wp:extent cx="5111750" cy="34347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1AC0F" id="Rectangle 41" o:spid="_x0000_s1026" style="position:absolute;margin-left:636pt;margin-top:243.25pt;width:402.5pt;height:270.45pt;z-index:251686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8C5DAF7" wp14:editId="70569533">
                <wp:simplePos x="0" y="0"/>
                <wp:positionH relativeFrom="column">
                  <wp:posOffset>10332720</wp:posOffset>
                </wp:positionH>
                <wp:positionV relativeFrom="paragraph">
                  <wp:posOffset>4895215</wp:posOffset>
                </wp:positionV>
                <wp:extent cx="82550" cy="88900"/>
                <wp:effectExtent l="0" t="0" r="0" b="6350"/>
                <wp:wrapNone/>
                <wp:docPr id="42" name="Ellipse 42">
                  <a:hlinkClick xmlns:a="http://schemas.openxmlformats.org/drawingml/2006/main" r:id="rId18" tooltip="IFAPME : Agent commercia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3968F" id="Ellipse 42" o:spid="_x0000_s1026" href="https://www.ifapme.be/centre-de-formations/mons" title="IFAPME : Agent commercial" style="position:absolute;margin-left:813.6pt;margin-top:385.45pt;width:6.5pt;height: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7595647" wp14:editId="66B4E2B7">
                <wp:simplePos x="0" y="0"/>
                <wp:positionH relativeFrom="column">
                  <wp:posOffset>11678920</wp:posOffset>
                </wp:positionH>
                <wp:positionV relativeFrom="paragraph">
                  <wp:posOffset>4621530</wp:posOffset>
                </wp:positionV>
                <wp:extent cx="82550" cy="88900"/>
                <wp:effectExtent l="0" t="0" r="0" b="6350"/>
                <wp:wrapNone/>
                <wp:docPr id="44" name="Ellipse 44">
                  <a:hlinkClick xmlns:a="http://schemas.openxmlformats.org/drawingml/2006/main" r:id="rId19" tooltip="Logistique Hainaut :   responsable de la stratégie commerciale        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CC1340" id="Ellipse 44" o:spid="_x0000_s1026" href="https://hainaut.formation-logistique.be/" title="Logistique Hainaut :   responsable de la stratégie commerciale                   " style="position:absolute;margin-left:919.6pt;margin-top:363.9pt;width:6.5pt;height: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" o:button="t" fillcolor="white [3212]" stroked="f" strokeweight=".5pt">
                <v:fill o:detectmouseclick="t"/>
                <v:stroke joinstyle="miter"/>
              </v:oval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B6C4B8" wp14:editId="6F4408E4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20F131D7" w:rsidR="004D161A" w:rsidRPr="00B55B0E" w:rsidRDefault="00EA64C7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EA64C7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 xml:space="preserve">Le délégué commercial fait partie de la liste des fonctions critiques de manière récurrente. La fonction est accessible à un public large qui possède de bonnes connaissances de base en informatique et des </w:t>
                            </w:r>
                            <w:proofErr w:type="spellStart"/>
                            <w:r w:rsidRPr="00EA64C7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>softskills</w:t>
                            </w:r>
                            <w:proofErr w:type="spellEnd"/>
                            <w:r w:rsidRPr="00EA64C7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 xml:space="preserve"> « attitude » et « flexibilité ». Des modules complémentaires à la vente pourraient être envisagés.</w:t>
                            </w:r>
                            <w:r w:rsidR="00856D5A" w:rsidRPr="00856D5A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>.</w:t>
                            </w:r>
                            <w:r w:rsidR="003E01B0" w:rsidRPr="003E01B0">
                              <w:rPr>
                                <w:rFonts w:asciiTheme="minorHAnsi" w:hAnsiTheme="minorHAnsi" w:cstheme="minorHAnsi"/>
                                <w:color w:val="63A7DA" w:themeColor="accent6"/>
                                <w:kern w:val="0"/>
                                <w:sz w:val="22"/>
                                <w:szCs w:val="22"/>
                                <w:lang w:val="fr-BE" w:eastAsia="fr-B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3" type="#_x0000_t202" style="position:absolute;margin-left:109.5pt;margin-top:262.25pt;width:443.3pt;height:12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" fillcolor="white [3201]" stroked="f" strokeweight=".5pt">
                <v:textbox>
                  <w:txbxContent>
                    <w:p w14:paraId="03031E02" w14:textId="20F131D7" w:rsidR="004D161A" w:rsidRPr="00B55B0E" w:rsidRDefault="00EA64C7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EA64C7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 xml:space="preserve">Le délégué commercial fait partie de la liste des fonctions critiques de manière récurrente. La fonction est accessible à un public large qui possède de bonnes connaissances de base en informatique et des </w:t>
                      </w:r>
                      <w:proofErr w:type="spellStart"/>
                      <w:r w:rsidRPr="00EA64C7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>softskills</w:t>
                      </w:r>
                      <w:proofErr w:type="spellEnd"/>
                      <w:r w:rsidRPr="00EA64C7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 xml:space="preserve"> « attitude » et « flexibilité ». Des modules complémentaires à la vente pourraient être envisagés.</w:t>
                      </w:r>
                      <w:r w:rsidR="00856D5A" w:rsidRPr="00856D5A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>.</w:t>
                      </w:r>
                      <w:r w:rsidR="003E01B0" w:rsidRPr="003E01B0">
                        <w:rPr>
                          <w:rFonts w:asciiTheme="minorHAnsi" w:hAnsiTheme="minorHAnsi" w:cstheme="minorHAnsi"/>
                          <w:color w:val="63A7DA" w:themeColor="accent6"/>
                          <w:kern w:val="0"/>
                          <w:sz w:val="22"/>
                          <w:szCs w:val="22"/>
                          <w:lang w:val="fr-BE" w:eastAsia="fr-B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F1E436D" wp14:editId="20160805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4" type="#_x0000_t202" style="position:absolute;margin-left:691.85pt;margin-top:647.8pt;width:404.7pt;height:21.8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Z8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3PLn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64AFE9" wp14:editId="5503D20D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1162F5D6" w:rsidR="007F77C0" w:rsidRPr="0073618A" w:rsidRDefault="004500F4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3D2CB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entre de compétence</w:t>
                            </w:r>
                          </w:p>
                          <w:p w14:paraId="7C12B7BA" w14:textId="37C94A6C" w:rsidR="007F77C0" w:rsidRPr="0073618A" w:rsidRDefault="00A27385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Centre IFAPME 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35" type="#_x0000_t202" style="position:absolute;margin-left:643pt;margin-top:566pt;width:312.5pt;height:7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" fillcolor="white [3201]" stroked="f" strokeweight=".5pt">
                <v:textbox>
                  <w:txbxContent>
                    <w:p w14:paraId="784EFCBB" w14:textId="1162F5D6" w:rsidR="007F77C0" w:rsidRPr="0073618A" w:rsidRDefault="004500F4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3D2CB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entre de compétence</w:t>
                      </w:r>
                    </w:p>
                    <w:p w14:paraId="7C12B7BA" w14:textId="37C94A6C" w:rsidR="007F77C0" w:rsidRPr="0073618A" w:rsidRDefault="00A27385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Centre IFAPME 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59E37EC" wp14:editId="603FCCF3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6" type="#_x0000_t202" style="position:absolute;margin-left:747.2pt;margin-top:521.8pt;width:264.4pt;height:34.7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A455BD4" wp14:editId="0AA664FE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7" style="position:absolute;margin-left:374.15pt;margin-top:402.95pt;width:42.85pt;height:50.6pt;flip:x;z-index:25163212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">
                <v:oval id="Ellipse 143" o:spid="_x0000_s103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71AA49BE" wp14:editId="2C7D082A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0" style="position:absolute;margin-left:255.5pt;margin-top:421.5pt;width:44.95pt;height:34pt;z-index:251630080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">
                <v:oval id="Ellipse 140" o:spid="_x0000_s104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2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7A47926" wp14:editId="53AF0D52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3" type="#_x0000_t202" style="position:absolute;margin-left:175.35pt;margin-top:212.45pt;width:404.45pt;height:57.6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Eh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6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932ED54" wp14:editId="7D9EE95D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4" style="position:absolute;margin-left:611.2pt;margin-top:158.45pt;width:467.7pt;height:80.3pt;z-index:251650560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Ago9w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V5H+r5M5VFI2r/84qTwfsL1XORs0fjl/o4y6hD2NwjwAilgspwBbI7JDwobL&#10;Qj6FCw4m7DiPom8tm5eQoYeqGd/dPRRKr4Nb6JHbOlgMN9xLUaw7xrW9sksGFTR8L1B10ytQxBnr&#10;lpiB5PuVS0JKS6aLGl0uIYXs8tE4ANzZN+tnbvoxi2+Tm+DTiC3g7Gcc/Pay3zbF+u5j0/m/AA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ItAgo9wQAALQ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45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6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7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8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9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2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15156C8" wp14:editId="546B882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0" type="#_x0000_t202" style="position:absolute;margin-left:92.85pt;margin-top:163.7pt;width:103.8pt;height:50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K2O1q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3F92E38" wp14:editId="3C53F5B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25AE64DB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EA253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1" style="position:absolute;margin-left:96.25pt;margin-top:161.85pt;width:467.7pt;height:79.4pt;z-index:25164646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SM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f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OyfBIy4AwAA+woAAA4AAAAAAAAAAAAAAAAALgIAAGRy&#10;cy9lMm9Eb2MueG1sUEsBAi0AFAAGAAgAAAAhANXq7uHiAAAADAEAAA8AAAAAAAAAAAAAAAAAEgYA&#10;AGRycy9kb3ducmV2LnhtbFBLBQYAAAAABAAEAPMAAAAhBwAAAAA=&#10;">
                <v:rect id="Rectangle 1535" o:spid="_x0000_s1052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25AE64DB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EA253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3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A4402D7" wp14:editId="7C05953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4" type="#_x0000_t202" style="position:absolute;margin-left:128.95pt;margin-top:656.5pt;width:51pt;height:5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CQLS5z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70B2FA0" wp14:editId="7D3A39D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5" style="position:absolute;margin-left:186pt;margin-top:657.5pt;width:28.35pt;height:28.35pt;z-index:25167820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4CTgMAAPUIAAAOAAAAZHJzL2Uyb0RvYy54bWzcVslu2zAQvRfoPxC8N7K8KLYQJ3CzoUCQ&#10;BEiKAL3RFLUAFMmSdOT06ztDyo6TGDmkKFD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MehzgJOAwAA9QgAAA4AAAAAAAAAAAAA&#10;AAAALgIAAGRycy9lMm9Eb2MueG1sUEsBAi0AFAAGAAgAAAAhALcQUvHjAAAADQEAAA8AAAAAAAAA&#10;AAAAAAAAqAUAAGRycy9kb3ducmV2LnhtbFBLBQYAAAAABAAEAPMAAAC4BgAAAAA=&#10;">
                <v:oval id="Ellipse 17" o:spid="_x0000_s105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7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5917FCE" wp14:editId="3DCAE03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8" style="position:absolute;margin-left:185pt;margin-top:676.5pt;width:20.85pt;height:48.2pt;flip:x;z-index:25167923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CUV5zd3AwAAQAkAAA4AAAAAAAAAAAAAAAAALgIAAGRycy9lMm9Eb2Mu&#10;eG1sUEsBAi0AFAAGAAgAAAAhAOJoMTXhAAAADQEAAA8AAAAAAAAAAAAAAAAA0QUAAGRycy9kb3du&#10;cmV2LnhtbFBLBQYAAAAABAAEAPMAAADfBgAAAAA=&#10;">
                <v:oval id="Ellipse 29" o:spid="_x0000_s105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0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15BCBE5" wp14:editId="4D5D4F28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01F50306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3D2CB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1" type="#_x0000_t202" style="position:absolute;margin-left:244pt;margin-top:656.5pt;width:325pt;height:87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" filled="f" stroked="f" strokeweight=".5pt">
                <v:textbox>
                  <w:txbxContent>
                    <w:p w14:paraId="5F502D03" w14:textId="01F50306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3D2CB8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F8AEA63" wp14:editId="4B57B167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37A084E">
                                  <wp:extent cx="3263265" cy="2071194"/>
                                  <wp:effectExtent l="57150" t="0" r="51435" b="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1" r:lo="rId32" r:qs="rId33" r:cs="rId3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2" type="#_x0000_t118" style="position:absolute;margin-left:98.85pt;margin-top:278.3pt;width:467.15pt;height:374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di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5PUk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Dqj52J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37A084E">
                            <wp:extent cx="3263265" cy="2071194"/>
                            <wp:effectExtent l="57150" t="0" r="51435" b="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1" r:lo="rId32" r:qs="rId33" r:cs="rId3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95DC2B" wp14:editId="7E3D97AD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3D30A" id="Connecteur droit 5207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2CCDDF2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F0D13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A7084">
              <w:rPr>
                <w:b/>
                <w:color w:val="63A7DA"/>
                <w:kern w:val="0"/>
                <w:szCs w:val="24"/>
              </w:rPr>
              <w:t>655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72E8FE59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</w:t>
            </w:r>
            <w:r w:rsidR="00276547">
              <w:rPr>
                <w:color w:val="63A7DA"/>
                <w:kern w:val="0"/>
                <w:szCs w:val="24"/>
              </w:rPr>
              <w:t>’attaché commercial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80946D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0961C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6547">
              <w:rPr>
                <w:b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19D78E9D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7D86EE7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3C77DB09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5D1AAB2E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6325E56A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3FDF0E51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6B350819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C849CA4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367A3FA2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0AE7EDAA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3016A644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</w:t>
            </w:r>
            <w:r w:rsidR="001806B6">
              <w:rPr>
                <w:b/>
                <w:noProof/>
                <w:color w:val="63A7DA"/>
                <w:kern w:val="0"/>
                <w:szCs w:val="24"/>
              </w:rPr>
              <w:t>Plus de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3E7603">
              <w:rPr>
                <w:b/>
                <w:noProof/>
                <w:color w:val="63A7DA"/>
                <w:kern w:val="0"/>
                <w:szCs w:val="24"/>
              </w:rPr>
              <w:t>3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6AB3B0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1806B6">
              <w:rPr>
                <w:noProof/>
                <w:color w:val="63A7DA"/>
                <w:kern w:val="0"/>
                <w:szCs w:val="24"/>
              </w:rPr>
              <w:t>plus de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0E98A942" w:rsidR="003A2DA2" w:rsidRPr="00B2027D" w:rsidRDefault="00D60279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509BA1F" wp14:editId="76004EDA">
                <wp:simplePos x="0" y="0"/>
                <wp:positionH relativeFrom="column">
                  <wp:posOffset>10278110</wp:posOffset>
                </wp:positionH>
                <wp:positionV relativeFrom="paragraph">
                  <wp:posOffset>8378400</wp:posOffset>
                </wp:positionV>
                <wp:extent cx="8890" cy="318135"/>
                <wp:effectExtent l="0" t="0" r="29210" b="2476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3181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C7725" id="Connecteur droit 8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9.3pt,659.7pt" to="810pt,6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" strokecolor="#63a7da">
                <v:stroke dashstyle="dash"/>
              </v:line>
            </w:pict>
          </mc:Fallback>
        </mc:AlternateContent>
      </w: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50595FB6" wp14:editId="0FDD0E9E">
                <wp:simplePos x="0" y="0"/>
                <wp:positionH relativeFrom="column">
                  <wp:posOffset>7562850</wp:posOffset>
                </wp:positionH>
                <wp:positionV relativeFrom="paragraph">
                  <wp:posOffset>8115300</wp:posOffset>
                </wp:positionV>
                <wp:extent cx="5468620" cy="153416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534160"/>
                          <a:chOff x="0" y="0"/>
                          <a:chExt cx="3378200" cy="2427343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1143131" y="968231"/>
                            <a:ext cx="525186" cy="80990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69237C77" w:rsidR="00EC4912" w:rsidRPr="00E8742B" w:rsidRDefault="003C2FA9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12</w:t>
                              </w:r>
                              <w:r w:rsidR="00D512A6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Ellipse 186"/>
                        <wps:cNvSpPr/>
                        <wps:spPr>
                          <a:xfrm>
                            <a:off x="1807223" y="921638"/>
                            <a:ext cx="529283" cy="79811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189842" w14:textId="77777777" w:rsidR="003C2FA9" w:rsidRDefault="00DA346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14:paraId="33D23AB7" w14:textId="7DC7D3E3" w:rsidR="00EC4912" w:rsidRPr="00E8742B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inscrits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865591" y="1868544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7A9CB96C" w:rsidR="00EC4912" w:rsidRPr="00A24434" w:rsidRDefault="00A24434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IFAPME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833896"/>
                            <a:chOff x="0" y="0"/>
                            <a:chExt cx="3378200" cy="833896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636246" y="375439"/>
                              <a:ext cx="108809" cy="808106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3" style="position:absolute;left:0;text-align:left;margin-left:595.5pt;margin-top:639pt;width:430.6pt;height:120.8pt;z-index:251623936;mso-width-relative:margin;mso-height-relative:margin" coordsize="33782,2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">
                <v:oval id="Ellipse 185" o:spid="_x0000_s1064" style="position:absolute;left:11431;top:9682;width:5252;height:8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69237C77" w:rsidR="00EC4912" w:rsidRPr="00E8742B" w:rsidRDefault="003C2FA9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12</w:t>
                        </w:r>
                        <w:r w:rsidR="00D512A6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  <w:proofErr w:type="gramEnd"/>
                      </w:p>
                    </w:txbxContent>
                  </v:textbox>
                </v:oval>
                <v:oval id="Ellipse 186" o:spid="_x0000_s1065" style="position:absolute;left:18072;top:9216;width:5293;height:7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76189842" w14:textId="77777777" w:rsidR="003C2FA9" w:rsidRDefault="00DA3462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</w:t>
                        </w:r>
                      </w:p>
                      <w:p w14:paraId="33D23AB7" w14:textId="7DC7D3E3" w:rsidR="00EC4912" w:rsidRPr="00E8742B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inscrits</w:t>
                        </w:r>
                        <w:proofErr w:type="gramEnd"/>
                      </w:p>
                    </w:txbxContent>
                  </v:textbox>
                </v:oval>
                <v:shape id="Zone de texte 187" o:spid="_x0000_s1066" type="#_x0000_t202" style="position:absolute;left:8655;top:18685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7A9CB96C" w:rsidR="00EC4912" w:rsidRPr="00A24434" w:rsidRDefault="00A24434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IFAPME</w:t>
                        </w:r>
                      </w:p>
                    </w:txbxContent>
                  </v:textbox>
                </v:shape>
                <v:group id="Groupe 1539" o:spid="_x0000_s1067" style="position:absolute;width:33782;height:8338" coordsize="33782,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68" type="#_x0000_t85" style="position:absolute;left:16362;top:3753;width:1088;height:80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" adj="242" strokecolor="#63a7da">
                    <v:stroke dashstyle="dash"/>
                  </v:shape>
                  <v:shape id="Zone de texte 1544" o:spid="_x0000_s1069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D2CB8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2CF33B81">
                <wp:simplePos x="0" y="0"/>
                <wp:positionH relativeFrom="margin">
                  <wp:align>right</wp:align>
                </wp:positionH>
                <wp:positionV relativeFrom="paragraph">
                  <wp:posOffset>7480300</wp:posOffset>
                </wp:positionV>
                <wp:extent cx="45085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98145"/>
                        </a:xfrm>
                        <a:prstGeom prst="rect">
                          <a:avLst/>
                        </a:prstGeom>
                        <a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70" style="position:absolute;left:0;text-align:left;margin-left:-15.7pt;margin-top:589pt;width:35.5pt;height:31.35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" stroked="f" strokeweight="1pt">
                <v:fill r:id="rId50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2FA9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52A4B622" wp14:editId="2CB05D50">
                <wp:simplePos x="0" y="0"/>
                <wp:positionH relativeFrom="column">
                  <wp:posOffset>2653347</wp:posOffset>
                </wp:positionH>
                <wp:positionV relativeFrom="paragraph">
                  <wp:posOffset>8337550</wp:posOffset>
                </wp:positionV>
                <wp:extent cx="2792393" cy="1187251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393" cy="1187251"/>
                          <a:chOff x="217297" y="-47767"/>
                          <a:chExt cx="2793135" cy="1188213"/>
                        </a:xfrm>
                      </wpg:grpSpPr>
                      <wpg:grpSp>
                        <wpg:cNvPr id="72" name="Groupe 72"/>
                        <wpg:cNvGrpSpPr/>
                        <wpg:grpSpPr>
                          <a:xfrm>
                            <a:off x="217297" y="250453"/>
                            <a:ext cx="965835" cy="763270"/>
                            <a:chOff x="294764" y="-33660"/>
                            <a:chExt cx="1202690" cy="1463080"/>
                          </a:xfrm>
                        </wpg:grpSpPr>
                        <pic:pic xmlns:pic="http://schemas.openxmlformats.org/drawingml/2006/picture">
                          <pic:nvPicPr>
                            <pic:cNvPr id="73" name="Graphique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265" y="-33660"/>
                              <a:ext cx="601624" cy="7816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Zone de texte 74"/>
                          <wps:cNvSpPr txBox="1"/>
                          <wps:spPr>
                            <a:xfrm>
                              <a:off x="294764" y="691550"/>
                              <a:ext cx="1202690" cy="7378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E6D0D0" w14:textId="77777777" w:rsidR="00432A63" w:rsidRPr="00F13403" w:rsidRDefault="00432A63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COMMERCE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" name="Groupe 75"/>
                        <wpg:cNvGrpSpPr/>
                        <wpg:grpSpPr>
                          <a:xfrm>
                            <a:off x="1589096" y="220245"/>
                            <a:ext cx="1421336" cy="920201"/>
                            <a:chOff x="292035" y="779332"/>
                            <a:chExt cx="1534431" cy="1070889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292035" y="1275208"/>
                              <a:ext cx="1534431" cy="5750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E59300" w14:textId="2C2F690E" w:rsidR="00432A63" w:rsidRPr="00F13403" w:rsidRDefault="000F3430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Production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 xml:space="preserve"> et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distribution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 xml:space="preserve"> énergie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Zone de texte 82"/>
                        <wps:cNvSpPr txBox="1"/>
                        <wps:spPr>
                          <a:xfrm>
                            <a:off x="406483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02F268AB" w:rsidR="00432A63" w:rsidRPr="00F13403" w:rsidRDefault="009F1353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37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C257DE" w14:textId="42DFFF96" w:rsidR="00432A63" w:rsidRPr="00F13403" w:rsidRDefault="000F3430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11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071" style="position:absolute;left:0;text-align:left;margin-left:208.9pt;margin-top:656.5pt;width:219.85pt;height:93.5pt;z-index:251691520;mso-width-relative:margin;mso-height-relative:margin" coordorigin="2172,-477" coordsize="27931,1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">
                <v:group id="Groupe 72" o:spid="_x0000_s1072" style="position:absolute;left:2172;top:2504;width:9659;height:7633" coordorigin="2947,-336" coordsize="12026,1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3" o:spid="_x0000_s1073" type="#_x0000_t75" style="position:absolute;left:6242;top:-336;width:6016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">
                    <v:imagedata r:id="rId55" o:title=""/>
                  </v:shape>
                  <v:shape id="Zone de texte 74" o:spid="_x0000_s1074" type="#_x0000_t202" style="position:absolute;left:2947;top:6915;width:1202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31E6D0D0" w14:textId="77777777" w:rsidR="00432A63" w:rsidRPr="00F13403" w:rsidRDefault="00432A63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COMMERCE</w:t>
                          </w:r>
                        </w:p>
                      </w:txbxContent>
                    </v:textbox>
                  </v:shape>
                </v:group>
                <v:group id="Groupe 75" o:spid="_x0000_s1075" style="position:absolute;left:15890;top:2202;width:14214;height:9202" coordorigin="2920,7793" coordsize="15344,1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que 76" o:spid="_x0000_s1076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56" o:title=""/>
                  </v:shape>
                  <v:shape id="Zone de texte 77" o:spid="_x0000_s1077" type="#_x0000_t202" style="position:absolute;left:2920;top:12752;width:15344;height:5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7EE59300" w14:textId="2C2F690E" w:rsidR="00432A63" w:rsidRPr="00F13403" w:rsidRDefault="000F3430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proofErr w:type="spellStart"/>
                          <w:r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Production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 xml:space="preserve"> et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distribution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 xml:space="preserve"> énergie</w:t>
                          </w:r>
                        </w:p>
                      </w:txbxContent>
                    </v:textbox>
                  </v:shape>
                </v:group>
                <v:shape id="Zone de texte 82" o:spid="_x0000_s1078" type="#_x0000_t202" style="position:absolute;left:4064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02F268AB" w:rsidR="00432A63" w:rsidRPr="00F13403" w:rsidRDefault="009F1353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37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83" o:spid="_x0000_s1079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BC257DE" w14:textId="42DFFF96" w:rsidR="00432A63" w:rsidRPr="00F13403" w:rsidRDefault="000F3430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11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49B1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8DFC4FE" wp14:editId="6A48AF95">
                <wp:simplePos x="0" y="0"/>
                <wp:positionH relativeFrom="column">
                  <wp:posOffset>9944100</wp:posOffset>
                </wp:positionH>
                <wp:positionV relativeFrom="paragraph">
                  <wp:posOffset>9296281</wp:posOffset>
                </wp:positionV>
                <wp:extent cx="1768050" cy="353179"/>
                <wp:effectExtent l="0" t="0" r="0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22F1B" w14:textId="7868A609" w:rsidR="006249B1" w:rsidRPr="00A24434" w:rsidRDefault="006249B1" w:rsidP="006249B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Centre de compétence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FC4FE" id="Zone de texte 125" o:spid="_x0000_s1080" type="#_x0000_t202" style="position:absolute;left:0;text-align:left;margin-left:783pt;margin-top:732pt;width:139.2pt;height:27.8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" filled="f" stroked="f" strokeweight=".5pt">
                <v:textbox>
                  <w:txbxContent>
                    <w:p w14:paraId="6FB22F1B" w14:textId="7868A609" w:rsidR="006249B1" w:rsidRPr="00A24434" w:rsidRDefault="006249B1" w:rsidP="006249B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Centre de compétence</w:t>
                      </w:r>
                    </w:p>
                  </w:txbxContent>
                </v:textbox>
              </v:shape>
            </w:pict>
          </mc:Fallback>
        </mc:AlternateContent>
      </w:r>
      <w:r w:rsidR="005D1C7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B4524A4" wp14:editId="362A1BF0">
                <wp:simplePos x="0" y="0"/>
                <wp:positionH relativeFrom="column">
                  <wp:posOffset>7934325</wp:posOffset>
                </wp:positionH>
                <wp:positionV relativeFrom="paragraph">
                  <wp:posOffset>1571625</wp:posOffset>
                </wp:positionV>
                <wp:extent cx="3496945" cy="177228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945" cy="1772285"/>
                          <a:chOff x="-444477" y="199424"/>
                          <a:chExt cx="3498027" cy="1772637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444477" y="431229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6BC474B8" w:rsidR="00094BDC" w:rsidRPr="00311F79" w:rsidRDefault="00A25CE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13.446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204" name="Graphique 204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8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36706" y="199424"/>
                            <a:ext cx="1216844" cy="1772637"/>
                            <a:chOff x="-148563" y="154377"/>
                            <a:chExt cx="1092223" cy="1452256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77135" y="75548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-148563" y="133993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5F1B48B" w:rsidR="00094BDC" w:rsidRPr="003E2D6C" w:rsidRDefault="006C4A4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16,8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97560" y="154377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1" style="position:absolute;left:0;text-align:left;margin-left:624.75pt;margin-top:123.75pt;width:275.35pt;height:139.55pt;z-index:251657728;mso-width-relative:margin;mso-height-relative:margin" coordorigin="-4444,1994" coordsize="34980,17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">
                <v:shape id="Zone de texte 225" o:spid="_x0000_s1082" type="#_x0000_t202" style="position:absolute;left:-4444;top:4312;width:11778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6BC474B8" w:rsidR="00094BDC" w:rsidRPr="00311F79" w:rsidRDefault="00A25CE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13.446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204" name="Graphique 204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6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3" style="position:absolute;left:18367;top:1994;width:12168;height:17726" coordorigin="-1485,1543" coordsize="10922,1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4" type="#_x0000_t202" style="position:absolute;left:771;top:755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085" type="#_x0000_t202" style="position:absolute;left:-1485;top:13399;width:54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5F1B48B" w:rsidR="00094BDC" w:rsidRPr="003E2D6C" w:rsidRDefault="006C4A4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16,8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6" type="#_x0000_t202" style="position:absolute;left:3975;top:154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D1C72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82A45B8" wp14:editId="5605D5FC">
                <wp:simplePos x="0" y="0"/>
                <wp:positionH relativeFrom="column">
                  <wp:posOffset>10289173</wp:posOffset>
                </wp:positionH>
                <wp:positionV relativeFrom="paragraph">
                  <wp:posOffset>1696085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57CE4F63" w:rsidR="007344EA" w:rsidRPr="003E2D6C" w:rsidRDefault="006C4A4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83,2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87" type="#_x0000_t202" style="position:absolute;left:0;text-align:left;margin-left:810.15pt;margin-top:133.55pt;width:47.9pt;height:25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" filled="f" stroked="f" strokeweight=".5pt">
                <v:textbox>
                  <w:txbxContent>
                    <w:p w14:paraId="31070F26" w14:textId="57CE4F63" w:rsidR="007344EA" w:rsidRPr="003E2D6C" w:rsidRDefault="006C4A4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83,2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6D86921" wp14:editId="41EA83FE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88" type="#_x0000_t202" style="position:absolute;left:0;text-align:left;margin-left:125.25pt;margin-top:615.2pt;width:382.8pt;height:29.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41A3B35" wp14:editId="3D0D4EE5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89" style="position:absolute;left:0;text-align:left;margin-left:606.95pt;margin-top:349.1pt;width:467.7pt;height:75.8pt;z-index:25165260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eTbA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">
                <v:group id="Groupe 179" o:spid="_x0000_s1090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91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2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3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C05BDC8" wp14:editId="55FEDF9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4" style="position:absolute;left:0;text-align:left;margin-left:127.25pt;margin-top:345.75pt;width:464.1pt;height:81.35pt;z-index:2516597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KC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fed&#10;qFv6F9dw9EWhnP8TKrgHOb6GQiUIX27uc+tw7uO1/748/QM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MtWkoJE&#10;BAAApw4AAA4AAAAAAAAAAAAAAAAALgIAAGRycy9lMm9Eb2MueG1sUEsBAi0AFAAGAAgAAAAhAFba&#10;icbjAAAADAEAAA8AAAAAAAAAAAAAAAAAngYAAGRycy9kb3ducmV2LnhtbFBLBQYAAAAABAAEAPMA&#10;AACuBwAAAAA=&#10;">
                <v:group id="Groupe 87" o:spid="_x0000_s1095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6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7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8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F3F0B3" wp14:editId="2DD5BE1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205" name="Graphique 205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206" name="Graphique 206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99" type="#_x0000_t202" style="position:absolute;left:0;text-align:left;margin-left:189.6pt;margin-top:347.35pt;width:68.05pt;height:62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Fk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ru5r05zrCk/YDxLnUqckYsSTSyF88/CQhboG1L3T1iKinAZHS3OtmR//c0f8sEWopw1&#10;kFnG3c+dsIqz6rsGj7f94TDoMm6Go+sBNvYysr6M6F19T1ByH4/KyGiGfF+dzMJS/YYXMQ+3IiS0&#10;xN0Z9yfz3nfix4uSaj6PSVCiEX6pV0aG0gHWAPFL+yasOfIQtPBIJ0GKyQc6utyOkPnOU1FGrgLQ&#10;HapH/KHiSOHxxYVncrmPWe//hdlv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MI9oWQ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205" name="Graphique 205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206" name="Graphique 206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534709" wp14:editId="7BEA3E56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207" name="Graphique 207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00" type="#_x0000_t202" style="position:absolute;left:0;text-align:left;margin-left:616.95pt;margin-top:338.2pt;width:79.35pt;height:5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AK21fe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207" name="Graphique 207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0C2B691" wp14:editId="64665C1B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8D824" id="Groupe 51" o:spid="_x0000_s1026" style="position:absolute;margin-left:13.55pt;margin-top:-23.7pt;width:118.95pt;height:756pt;z-index:25163929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383BE6" wp14:editId="45E8632E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E730C" id="Forme libre 33" o:spid="_x0000_s1026" style="position:absolute;margin-left:-29.1pt;margin-top:19.8pt;width:147.55pt;height:75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F85DA7E" wp14:editId="7F31C0B6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C5A9D" id="Groupe 102" o:spid="_x0000_s1026" style="position:absolute;margin-left:1062.05pt;margin-top:-16pt;width:120.8pt;height:749.3pt;z-index:25164032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8AD7774" wp14:editId="32BB00A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62BF3DCC">
                                  <wp:extent cx="5972810" cy="2133600"/>
                                  <wp:effectExtent l="1905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3" r:lo="rId74" r:qs="rId75" r:cs="rId7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01" type="#_x0000_t202" style="position:absolute;left:0;text-align:left;margin-left:581.5pt;margin-top:104.6pt;width:513.3pt;height:203.5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mJMQ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62BF3DCC">
                            <wp:extent cx="5972810" cy="2133600"/>
                            <wp:effectExtent l="1905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3" r:lo="rId74" r:qs="rId75" r:cs="rId7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6E3250" wp14:editId="4B13D35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2" type="#_x0000_t118" style="position:absolute;left:0;text-align:left;margin-left:289.4pt;margin-top:23.15pt;width:820.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1ZVxY4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DC7816" wp14:editId="52A07D7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01B84413" w:rsidR="00094BDC" w:rsidRPr="005546BC" w:rsidRDefault="005A39B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A39B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G – Commerce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25E8CD9B">
                                  <wp:extent cx="972820" cy="972820"/>
                                  <wp:effectExtent l="0" t="0" r="0" b="0"/>
                                  <wp:docPr id="209" name="Graphique 209" descr="Magasin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Magasin avec un remplissage uni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24796D44" w:rsidR="00094BDC" w:rsidRPr="005546BC" w:rsidRDefault="00A27915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2045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3" style="position:absolute;left:0;text-align:left;margin-left:257.8pt;margin-top:111.6pt;width:114.9pt;height:202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DELI0C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7C8B5F73" w14:textId="01B84413" w:rsidR="00094BDC" w:rsidRPr="005546BC" w:rsidRDefault="005A39B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A39B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G – Commerce 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25E8CD9B">
                            <wp:extent cx="972820" cy="972820"/>
                            <wp:effectExtent l="0" t="0" r="0" b="0"/>
                            <wp:docPr id="209" name="Graphique 209" descr="Magasin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Magasin avec un remplissage uni"/>
                                    <pic:cNvPicPr/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24796D44" w:rsidR="00094BDC" w:rsidRPr="005546BC" w:rsidRDefault="00A27915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2045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0656D6" wp14:editId="71F905A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8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A7B17" id="Rectangle 5268" o:spid="_x0000_s1026" style="position:absolute;margin-left:-854.85pt;margin-top:188.55pt;width:198.4pt;height:47.5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6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95BD5CD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8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BFF21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6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C52EB52" wp14:editId="53260166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6B610" id="Graphique 85" o:spid="_x0000_s1026" alt="Croissance commerciale" style="position:absolute;margin-left:647.7pt;margin-top:303.55pt;width:36.85pt;height:31.2pt;z-index:25167616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C1A0DA" wp14:editId="74107D7E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1EF51333" w:rsidR="003F1FDB" w:rsidRPr="00D02F28" w:rsidRDefault="00F47F11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+5,9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F8EA5F9" w:rsidR="003F1FDB" w:rsidRPr="00D02F28" w:rsidRDefault="002D7A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9,9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4" type="#_x0000_t202" style="position:absolute;left:0;text-align:left;margin-left:664.1pt;margin-top:291.7pt;width:340.15pt;height:55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IC3oD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1EF51333" w:rsidR="003F1FDB" w:rsidRPr="00D02F28" w:rsidRDefault="00F47F11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+5,9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F8EA5F9" w:rsidR="003F1FDB" w:rsidRPr="00D02F28" w:rsidRDefault="002D7A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9,9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37AB4A01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1DBDADC7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7" r:lo="rId88" r:qs="rId89" r:cs="rId9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5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59a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s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B5J59a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1DBDADC7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7" r:lo="rId88" r:qs="rId89" r:cs="rId9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4142CC53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FF153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A01BEE" wp14:editId="3AA55C54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106" type="#_x0000_t202" style="position:absolute;left:0;text-align:left;margin-left:609.75pt;margin-top:605.25pt;width:281.15pt;height:2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4638C22C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7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GGH7Ck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01FC3F69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92" w:history="1">
                              <w:proofErr w:type="gramStart"/>
                              <w:r w:rsidR="00792F8E" w:rsidRPr="003D2CB8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3D2CB8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113CCAE1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3D2CB8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8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D0PdLD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D60279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5" w:history="1">
                        <w:proofErr w:type="gramStart"/>
                        <w:r w:rsidR="00792F8E" w:rsidRPr="003D2CB8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3D2CB8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113CCAE1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3D2CB8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BFACE2" wp14:editId="45193E8A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A7245" id="Forme libre 25" o:spid="_x0000_s1026" style="position:absolute;margin-left:86.05pt;margin-top:18pt;width:137.25pt;height:756pt;z-index:251638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456645E" wp14:editId="74811218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9" style="position:absolute;left:0;text-align:left;margin-left:130.6pt;margin-top:-10.9pt;width:963.35pt;height:88.85pt;z-index:25165465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9m1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JhPZtb0DAAAECwAADgAAAAAAAAAAAAAAAAAu&#10;AgAAZHJzL2Uyb0RvYy54bWxQSwECLQAUAAYACAAAACEATKuws+IAAAAMAQAADwAAAAAAAAAAAAAA&#10;AAAXBgAAZHJzL2Rvd25yZXYueG1sUEsFBgAAAAAEAAQA8wAAACYHAAAAAA==&#10;">
                <v:rect id="Rectangle 193" o:spid="_x0000_s111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F489E7" wp14:editId="16A00B0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6">
                            <a:extLs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2" type="#_x0000_t202" style="position:absolute;left:0;text-align:left;margin-left:887pt;margin-top:666.15pt;width:22.7pt;height:22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zoXX5H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8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486F7D" wp14:editId="14D392AA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3" type="#_x0000_t202" style="position:absolute;left:0;text-align:left;margin-left:439pt;margin-top:6.05pt;width:22pt;height:3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KA0Ng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anfpYU35Ae5a6OXFGLkoUsRTOPwuLwUDdGHb/hKWoCMnoaHG2Jfvrb+chHnrBy1mD&#10;Qcu4+7kTVnFWfddQ8rY/HALWx81wdD3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Db3KA0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28D63" w14:textId="77777777" w:rsidR="00637F51" w:rsidRDefault="00637F51" w:rsidP="0063464B">
      <w:r>
        <w:separator/>
      </w:r>
    </w:p>
  </w:endnote>
  <w:endnote w:type="continuationSeparator" w:id="0">
    <w:p w14:paraId="6842A8C9" w14:textId="77777777" w:rsidR="00637F51" w:rsidRDefault="00637F51" w:rsidP="0063464B">
      <w:r>
        <w:continuationSeparator/>
      </w:r>
    </w:p>
  </w:endnote>
  <w:endnote w:type="continuationNotice" w:id="1">
    <w:p w14:paraId="46FA5272" w14:textId="77777777" w:rsidR="00637F51" w:rsidRDefault="00637F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D9E2C" w14:textId="77777777" w:rsidR="00637F51" w:rsidRDefault="00637F51" w:rsidP="0063464B">
      <w:r>
        <w:separator/>
      </w:r>
    </w:p>
  </w:footnote>
  <w:footnote w:type="continuationSeparator" w:id="0">
    <w:p w14:paraId="702CA742" w14:textId="77777777" w:rsidR="00637F51" w:rsidRDefault="00637F51" w:rsidP="0063464B">
      <w:r>
        <w:continuationSeparator/>
      </w:r>
    </w:p>
  </w:footnote>
  <w:footnote w:type="continuationNotice" w:id="1">
    <w:p w14:paraId="76F09EFF" w14:textId="77777777" w:rsidR="00637F51" w:rsidRDefault="00637F5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8912531">
    <w:abstractNumId w:val="1"/>
  </w:num>
  <w:num w:numId="2" w16cid:durableId="548341119">
    <w:abstractNumId w:val="0"/>
  </w:num>
  <w:num w:numId="3" w16cid:durableId="1809349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0576"/>
    <w:rsid w:val="000620AD"/>
    <w:rsid w:val="0006221C"/>
    <w:rsid w:val="000628E3"/>
    <w:rsid w:val="00064ED3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D3A"/>
    <w:rsid w:val="000D247E"/>
    <w:rsid w:val="000D77F3"/>
    <w:rsid w:val="000E2CBD"/>
    <w:rsid w:val="000F02D4"/>
    <w:rsid w:val="000F1ABD"/>
    <w:rsid w:val="000F3430"/>
    <w:rsid w:val="000F3640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806B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37C1"/>
    <w:rsid w:val="001C5536"/>
    <w:rsid w:val="001C7AD8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BB7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76547"/>
    <w:rsid w:val="002850F3"/>
    <w:rsid w:val="0028699B"/>
    <w:rsid w:val="0029247F"/>
    <w:rsid w:val="002A22B3"/>
    <w:rsid w:val="002A4637"/>
    <w:rsid w:val="002A4E6F"/>
    <w:rsid w:val="002A76E1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476B4"/>
    <w:rsid w:val="00350C48"/>
    <w:rsid w:val="0035228A"/>
    <w:rsid w:val="00352BD4"/>
    <w:rsid w:val="003578BD"/>
    <w:rsid w:val="003636D5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EC6"/>
    <w:rsid w:val="003B633A"/>
    <w:rsid w:val="003B7DE5"/>
    <w:rsid w:val="003C2FA9"/>
    <w:rsid w:val="003D2738"/>
    <w:rsid w:val="003D2CB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0F4"/>
    <w:rsid w:val="004504AE"/>
    <w:rsid w:val="00450824"/>
    <w:rsid w:val="00452727"/>
    <w:rsid w:val="00452C18"/>
    <w:rsid w:val="00454F2D"/>
    <w:rsid w:val="004561DF"/>
    <w:rsid w:val="00456C63"/>
    <w:rsid w:val="004610DD"/>
    <w:rsid w:val="00461158"/>
    <w:rsid w:val="00462BA3"/>
    <w:rsid w:val="00465DB0"/>
    <w:rsid w:val="004737ED"/>
    <w:rsid w:val="0047382B"/>
    <w:rsid w:val="004746A5"/>
    <w:rsid w:val="004804D2"/>
    <w:rsid w:val="00481648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BFC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A048A"/>
    <w:rsid w:val="005A39B3"/>
    <w:rsid w:val="005A777D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6258"/>
    <w:rsid w:val="005E7396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49B1"/>
    <w:rsid w:val="006261B0"/>
    <w:rsid w:val="006271A1"/>
    <w:rsid w:val="00630397"/>
    <w:rsid w:val="0063083D"/>
    <w:rsid w:val="00631163"/>
    <w:rsid w:val="00631EC8"/>
    <w:rsid w:val="00632837"/>
    <w:rsid w:val="0063464B"/>
    <w:rsid w:val="00637F51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4A4C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93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EDB"/>
    <w:rsid w:val="00904F19"/>
    <w:rsid w:val="009064A6"/>
    <w:rsid w:val="00906763"/>
    <w:rsid w:val="00912375"/>
    <w:rsid w:val="0092046E"/>
    <w:rsid w:val="0092521E"/>
    <w:rsid w:val="009254E4"/>
    <w:rsid w:val="009254FC"/>
    <w:rsid w:val="00925847"/>
    <w:rsid w:val="009259F8"/>
    <w:rsid w:val="00927175"/>
    <w:rsid w:val="009278BB"/>
    <w:rsid w:val="0093253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084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E58C2"/>
    <w:rsid w:val="009F1353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555A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94"/>
    <w:rsid w:val="00CC0317"/>
    <w:rsid w:val="00CC1EB7"/>
    <w:rsid w:val="00CD1FBB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12A6"/>
    <w:rsid w:val="00D549AB"/>
    <w:rsid w:val="00D5542A"/>
    <w:rsid w:val="00D568DE"/>
    <w:rsid w:val="00D56D2F"/>
    <w:rsid w:val="00D57B3A"/>
    <w:rsid w:val="00D60279"/>
    <w:rsid w:val="00D62448"/>
    <w:rsid w:val="00D6301E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4DE"/>
    <w:rsid w:val="00E21858"/>
    <w:rsid w:val="00E24DAD"/>
    <w:rsid w:val="00E25604"/>
    <w:rsid w:val="00E256B7"/>
    <w:rsid w:val="00E36F96"/>
    <w:rsid w:val="00E41622"/>
    <w:rsid w:val="00E41C01"/>
    <w:rsid w:val="00E431FD"/>
    <w:rsid w:val="00E44414"/>
    <w:rsid w:val="00E457F9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53C"/>
    <w:rsid w:val="00EA2E4A"/>
    <w:rsid w:val="00EA30ED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0.svg"/><Relationship Id="rId21" Type="http://schemas.openxmlformats.org/officeDocument/2006/relationships/image" Target="media/image9.svg"/><Relationship Id="rId42" Type="http://schemas.openxmlformats.org/officeDocument/2006/relationships/image" Target="media/image21.png"/><Relationship Id="rId47" Type="http://schemas.openxmlformats.org/officeDocument/2006/relationships/image" Target="media/image26.svg"/><Relationship Id="rId63" Type="http://schemas.openxmlformats.org/officeDocument/2006/relationships/image" Target="media/image40.png"/><Relationship Id="rId68" Type="http://schemas.openxmlformats.org/officeDocument/2006/relationships/image" Target="media/image42.svg"/><Relationship Id="rId89" Type="http://schemas.openxmlformats.org/officeDocument/2006/relationships/diagramQuickStyle" Target="diagrams/quickStyle3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diagramLayout" Target="diagrams/layout1.xml"/><Relationship Id="rId37" Type="http://schemas.openxmlformats.org/officeDocument/2006/relationships/image" Target="media/image16.svg"/><Relationship Id="rId53" Type="http://schemas.openxmlformats.org/officeDocument/2006/relationships/image" Target="media/image31.png"/><Relationship Id="rId58" Type="http://schemas.openxmlformats.org/officeDocument/2006/relationships/image" Target="media/image34.svg"/><Relationship Id="rId74" Type="http://schemas.openxmlformats.org/officeDocument/2006/relationships/diagramLayout" Target="diagrams/layout2.xml"/><Relationship Id="rId79" Type="http://schemas.openxmlformats.org/officeDocument/2006/relationships/image" Target="media/image45.svg"/><Relationship Id="rId5" Type="http://schemas.openxmlformats.org/officeDocument/2006/relationships/numbering" Target="numbering.xml"/><Relationship Id="rId90" Type="http://schemas.openxmlformats.org/officeDocument/2006/relationships/diagramColors" Target="diagrams/colors3.xml"/><Relationship Id="rId95" Type="http://schemas.openxmlformats.org/officeDocument/2006/relationships/hyperlink" Target="http://www.bassinefe-hainautcentre.be/le-rapport-analytique-et-prospectif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43" Type="http://schemas.openxmlformats.org/officeDocument/2006/relationships/image" Target="media/image22.svg"/><Relationship Id="rId48" Type="http://schemas.openxmlformats.org/officeDocument/2006/relationships/image" Target="media/image27.png"/><Relationship Id="rId64" Type="http://schemas.openxmlformats.org/officeDocument/2006/relationships/image" Target="media/image41.svg"/><Relationship Id="rId69" Type="http://schemas.openxmlformats.org/officeDocument/2006/relationships/image" Target="media/image42.png"/><Relationship Id="rId80" Type="http://schemas.openxmlformats.org/officeDocument/2006/relationships/image" Target="media/image45.pn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10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17.png"/><Relationship Id="rId46" Type="http://schemas.openxmlformats.org/officeDocument/2006/relationships/image" Target="media/image25.svg"/><Relationship Id="rId59" Type="http://schemas.openxmlformats.org/officeDocument/2006/relationships/image" Target="media/image37.png"/><Relationship Id="rId67" Type="http://schemas.openxmlformats.org/officeDocument/2006/relationships/image" Target="media/image41.png"/><Relationship Id="rId20" Type="http://schemas.openxmlformats.org/officeDocument/2006/relationships/image" Target="media/image8.png"/><Relationship Id="rId41" Type="http://schemas.openxmlformats.org/officeDocument/2006/relationships/image" Target="media/image20.svg"/><Relationship Id="rId54" Type="http://schemas.openxmlformats.org/officeDocument/2006/relationships/image" Target="media/image32.svg"/><Relationship Id="rId62" Type="http://schemas.openxmlformats.org/officeDocument/2006/relationships/image" Target="media/image39.svg"/><Relationship Id="rId70" Type="http://schemas.openxmlformats.org/officeDocument/2006/relationships/image" Target="media/image43.svg"/><Relationship Id="rId75" Type="http://schemas.openxmlformats.org/officeDocument/2006/relationships/diagramQuickStyle" Target="diagrams/quickStyle2.xml"/><Relationship Id="rId88" Type="http://schemas.openxmlformats.org/officeDocument/2006/relationships/diagramLayout" Target="diagrams/layout3.xml"/><Relationship Id="rId91" Type="http://schemas.microsoft.com/office/2007/relationships/diagramDrawing" Target="diagrams/drawing3.xml"/><Relationship Id="rId96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11.png"/><Relationship Id="rId28" Type="http://schemas.openxmlformats.org/officeDocument/2006/relationships/image" Target="media/image14.svg"/><Relationship Id="rId36" Type="http://schemas.openxmlformats.org/officeDocument/2006/relationships/image" Target="media/image15.png"/><Relationship Id="rId49" Type="http://schemas.openxmlformats.org/officeDocument/2006/relationships/image" Target="media/image28.svg"/><Relationship Id="rId57" Type="http://schemas.openxmlformats.org/officeDocument/2006/relationships/image" Target="media/image33.png"/><Relationship Id="rId10" Type="http://schemas.openxmlformats.org/officeDocument/2006/relationships/endnotes" Target="endnotes.xml"/><Relationship Id="rId31" Type="http://schemas.openxmlformats.org/officeDocument/2006/relationships/diagramData" Target="diagrams/data1.xml"/><Relationship Id="rId44" Type="http://schemas.openxmlformats.org/officeDocument/2006/relationships/image" Target="media/image23.png"/><Relationship Id="rId52" Type="http://schemas.openxmlformats.org/officeDocument/2006/relationships/image" Target="media/image30.svg"/><Relationship Id="rId60" Type="http://schemas.openxmlformats.org/officeDocument/2006/relationships/image" Target="media/image38.svg"/><Relationship Id="rId65" Type="http://schemas.openxmlformats.org/officeDocument/2006/relationships/image" Target="media/image39.png"/><Relationship Id="rId73" Type="http://schemas.openxmlformats.org/officeDocument/2006/relationships/diagramData" Target="diagrams/data2.xml"/><Relationship Id="rId78" Type="http://schemas.openxmlformats.org/officeDocument/2006/relationships/image" Target="media/image44.png"/><Relationship Id="rId81" Type="http://schemas.openxmlformats.org/officeDocument/2006/relationships/image" Target="media/image46.svg"/><Relationship Id="rId86" Type="http://schemas.openxmlformats.org/officeDocument/2006/relationships/image" Target="media/image450.png"/><Relationship Id="rId94" Type="http://schemas.openxmlformats.org/officeDocument/2006/relationships/image" Target="media/image54.emf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ifapme.be/centre-de-formations/mons" TargetMode="External"/><Relationship Id="rId39" Type="http://schemas.openxmlformats.org/officeDocument/2006/relationships/image" Target="media/image18.svg"/><Relationship Id="rId34" Type="http://schemas.openxmlformats.org/officeDocument/2006/relationships/diagramColors" Target="diagrams/colors1.xm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diagramColors" Target="diagrams/colors2.xml"/><Relationship Id="rId97" Type="http://schemas.openxmlformats.org/officeDocument/2006/relationships/image" Target="media/image55.svg"/><Relationship Id="rId7" Type="http://schemas.openxmlformats.org/officeDocument/2006/relationships/settings" Target="settings.xml"/><Relationship Id="rId71" Type="http://schemas.openxmlformats.org/officeDocument/2006/relationships/image" Target="media/image43.png"/><Relationship Id="rId92" Type="http://schemas.openxmlformats.org/officeDocument/2006/relationships/hyperlink" Target="http://www.bassinefe-hainautcentre.be/le-rapport-analytique-et-prospectif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0.png"/><Relationship Id="rId24" Type="http://schemas.openxmlformats.org/officeDocument/2006/relationships/image" Target="media/image12.svg"/><Relationship Id="rId40" Type="http://schemas.openxmlformats.org/officeDocument/2006/relationships/image" Target="media/image19.png"/><Relationship Id="rId45" Type="http://schemas.openxmlformats.org/officeDocument/2006/relationships/image" Target="media/image24.svg"/><Relationship Id="rId66" Type="http://schemas.openxmlformats.org/officeDocument/2006/relationships/image" Target="media/image40.svg"/><Relationship Id="rId87" Type="http://schemas.openxmlformats.org/officeDocument/2006/relationships/diagramData" Target="diagrams/data3.xml"/><Relationship Id="rId61" Type="http://schemas.openxmlformats.org/officeDocument/2006/relationships/image" Target="media/image38.png"/><Relationship Id="rId82" Type="http://schemas.openxmlformats.org/officeDocument/2006/relationships/image" Target="media/image46.png"/><Relationship Id="rId19" Type="http://schemas.openxmlformats.org/officeDocument/2006/relationships/hyperlink" Target="https://hainaut.formation-logistique.be/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40.svg"/><Relationship Id="rId35" Type="http://schemas.microsoft.com/office/2007/relationships/diagramDrawing" Target="diagrams/drawing1.xml"/><Relationship Id="rId56" Type="http://schemas.openxmlformats.org/officeDocument/2006/relationships/image" Target="media/image36.png"/><Relationship Id="rId77" Type="http://schemas.microsoft.com/office/2007/relationships/diagramDrawing" Target="diagrams/drawing2.xml"/><Relationship Id="rId100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72" Type="http://schemas.openxmlformats.org/officeDocument/2006/relationships/image" Target="media/image44.svg"/><Relationship Id="rId93" Type="http://schemas.openxmlformats.org/officeDocument/2006/relationships/image" Target="media/image53.emf"/><Relationship Id="rId98" Type="http://schemas.openxmlformats.org/officeDocument/2006/relationships/image" Target="media/image5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9.png"/><Relationship Id="rId2" Type="http://schemas.openxmlformats.org/officeDocument/2006/relationships/image" Target="../media/image48.svg"/><Relationship Id="rId1" Type="http://schemas.openxmlformats.org/officeDocument/2006/relationships/image" Target="../media/image47.png"/><Relationship Id="rId6" Type="http://schemas.openxmlformats.org/officeDocument/2006/relationships/image" Target="../media/image52.svg"/><Relationship Id="rId5" Type="http://schemas.openxmlformats.org/officeDocument/2006/relationships/image" Target="../media/image51.png"/><Relationship Id="rId4" Type="http://schemas.openxmlformats.org/officeDocument/2006/relationships/image" Target="../media/image50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9.png"/><Relationship Id="rId2" Type="http://schemas.openxmlformats.org/officeDocument/2006/relationships/image" Target="../media/image48.svg"/><Relationship Id="rId1" Type="http://schemas.openxmlformats.org/officeDocument/2006/relationships/image" Target="../media/image47.png"/><Relationship Id="rId6" Type="http://schemas.openxmlformats.org/officeDocument/2006/relationships/image" Target="../media/image52.svg"/><Relationship Id="rId5" Type="http://schemas.openxmlformats.org/officeDocument/2006/relationships/image" Target="../media/image51.png"/><Relationship Id="rId4" Type="http://schemas.openxmlformats.org/officeDocument/2006/relationships/image" Target="../media/image50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446ECA6-A8E0-487B-8ABF-1D330964D290}">
      <dgm:prSet phldrT="[Texte]" custT="1"/>
      <dgm:spPr>
        <a:xfrm>
          <a:off x="538008" y="740022"/>
          <a:ext cx="945836" cy="59114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3F10D680-6960-4D07-A5EC-F2F56A7B9261}" type="parTrans" cxnId="{74596AD3-6F88-401B-B47F-D62E79FC857A}">
      <dgm:prSet/>
      <dgm:spPr/>
      <dgm:t>
        <a:bodyPr/>
        <a:lstStyle/>
        <a:p>
          <a:endParaRPr lang="fr-BE"/>
        </a:p>
      </dgm:t>
    </dgm:pt>
    <dgm:pt modelId="{4FDCD3A8-58AA-4E77-BA58-4396416A717B}" type="sibTrans" cxnId="{74596AD3-6F88-401B-B47F-D62E79FC857A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695CAC2E-0623-4BF9-97D2-27D4F5F4F7D1}" type="pres">
      <dgm:prSet presAssocID="{3F10D680-6960-4D07-A5EC-F2F56A7B9261}" presName="Name13" presStyleLbl="parChTrans1D2" presStyleIdx="0" presStyleCnt="1"/>
      <dgm:spPr/>
    </dgm:pt>
    <dgm:pt modelId="{B67A2E5C-0E37-4284-8E99-6CDF32945F37}" type="pres">
      <dgm:prSet presAssocID="{D446ECA6-A8E0-487B-8ABF-1D330964D290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E4AAF43C-5898-41AC-BBC0-2568C6021FBE}" type="presOf" srcId="{D446ECA6-A8E0-487B-8ABF-1D330964D290}" destId="{B67A2E5C-0E37-4284-8E99-6CDF32945F37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34452F4F-CAAD-4732-8458-EA43104FD532}" type="presOf" srcId="{3F10D680-6960-4D07-A5EC-F2F56A7B9261}" destId="{695CAC2E-0623-4BF9-97D2-27D4F5F4F7D1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74596AD3-6F88-401B-B47F-D62E79FC857A}" srcId="{E1E31A27-682F-4524-8836-4107CDEC5323}" destId="{D446ECA6-A8E0-487B-8ABF-1D330964D290}" srcOrd="0" destOrd="0" parTransId="{3F10D680-6960-4D07-A5EC-F2F56A7B9261}" sibTransId="{4FDCD3A8-58AA-4E77-BA58-4396416A717B}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44EC2577-5ED2-4D80-B184-CCAFD91B48B3}" type="presParOf" srcId="{D9F353A7-6BA6-4618-9297-C380F5C53C3D}" destId="{695CAC2E-0623-4BF9-97D2-27D4F5F4F7D1}" srcOrd="0" destOrd="0" presId="urn:microsoft.com/office/officeart/2005/8/layout/hierarchy3"/>
    <dgm:cxn modelId="{0991810E-54C2-4500-9994-C7784D8DDF34}" type="presParOf" srcId="{D9F353A7-6BA6-4618-9297-C380F5C53C3D}" destId="{B67A2E5C-0E37-4284-8E99-6CDF32945F3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Commerce de gros, à l'exception des véhicules automobiles et des motocycles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Commerce de détail, à l'exception des véhicules automobiles et des motocycles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3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3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2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2" custScaleX="382863" custScaleY="106593" custLinFactNeighborX="5633" custLinFactNeighborY="5876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3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2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2" custScaleX="433006" custScaleY="112167" custLinFactNeighborX="10373" custLinFactNeighborY="2872">
        <dgm:presLayoutVars>
          <dgm:bulletEnabled val="1"/>
        </dgm:presLayoutVars>
      </dgm:prSet>
      <dgm:spPr/>
    </dgm:pt>
  </dgm:ptLst>
  <dgm:cxnLst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137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10247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-31%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695CAC2E-0623-4BF9-97D2-27D4F5F4F7D1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7A2E5C-0E37-4284-8E99-6CDF32945F37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5F3D46-2577-4B5A-8AE8-3DB735B6A304}">
      <dsp:nvSpPr>
        <dsp:cNvPr id="0" name=""/>
        <dsp:cNvSpPr/>
      </dsp:nvSpPr>
      <dsp:spPr>
        <a:xfrm>
          <a:off x="1080299" y="1729251"/>
          <a:ext cx="191490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80299" y="395751"/>
          <a:ext cx="191490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114" y="-29912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234" y="577306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234" y="577306"/>
        <a:ext cx="1522687" cy="1023687"/>
      </dsp:txXfrm>
    </dsp:sp>
    <dsp:sp modelId="{9DB9491D-3429-40BF-B18E-7F139FD9FB5F}">
      <dsp:nvSpPr>
        <dsp:cNvPr id="0" name=""/>
        <dsp:cNvSpPr/>
      </dsp:nvSpPr>
      <dsp:spPr>
        <a:xfrm>
          <a:off x="2555078" y="-44375"/>
          <a:ext cx="880254" cy="88025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95255" y="16340"/>
          <a:ext cx="2589668" cy="8528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Commerce de détail, à l'exception des véhicules automobiles et des motocycles</a:t>
          </a:r>
        </a:p>
      </dsp:txBody>
      <dsp:txXfrm>
        <a:off x="3395255" y="16340"/>
        <a:ext cx="2589668" cy="852850"/>
      </dsp:txXfrm>
    </dsp:sp>
    <dsp:sp modelId="{9689A072-9A1C-4FDC-9C32-6738045E4EC3}">
      <dsp:nvSpPr>
        <dsp:cNvPr id="0" name=""/>
        <dsp:cNvSpPr/>
      </dsp:nvSpPr>
      <dsp:spPr>
        <a:xfrm>
          <a:off x="2555078" y="1289124"/>
          <a:ext cx="880254" cy="88025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395255" y="1280527"/>
          <a:ext cx="2588361" cy="8974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Commerce de gros, à l'exception des véhicules automobiles et des motocycles</a:t>
          </a:r>
        </a:p>
      </dsp:txBody>
      <dsp:txXfrm>
        <a:off x="3395255" y="1280527"/>
        <a:ext cx="2588361" cy="89744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137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-31%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10247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7F1977-EB14-4DE0-8DA8-085997F2C2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079753-3749-4A1F-9C00-14CEAD20BC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FCD27F-D429-4FD7-8DD4-7998D8FD366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33</TotalTime>
  <Pages>2</Pages>
  <Words>35</Words>
  <Characters>194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22</cp:revision>
  <cp:lastPrinted>2021-12-24T10:51:00Z</cp:lastPrinted>
  <dcterms:created xsi:type="dcterms:W3CDTF">2022-02-04T13:21:00Z</dcterms:created>
  <dcterms:modified xsi:type="dcterms:W3CDTF">2023-11-28T13:04:00Z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