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0E94CFD9" w:rsidR="00FD0A9D" w:rsidRDefault="0014703D">
      <w:commentRangeStart w:id="0"/>
      <w:commentRangeEnd w:id="0"/>
      <w:r>
        <w:rPr>
          <w:rStyle w:val="Marquedecommentaire"/>
        </w:rPr>
        <w:commentReference w:id="0"/>
      </w:r>
      <w:r w:rsidR="00F17BC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E1B55C5" wp14:editId="0DD08155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5D0647D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4E466F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2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582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5D0647D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4E466F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2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7E904A01" wp14:editId="12FE5F3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35110BB4" id="Groupe 50" o:spid="_x0000_s1026" style="position:absolute;margin-left:12pt;margin-top:-29.3pt;width:118.95pt;height:756pt;z-index:25163264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1EEE829" wp14:editId="43968EF3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06BCFE5" id="Rectangle 5" o:spid="_x0000_s1026" style="position:absolute;margin-left:175.2pt;margin-top:-20.3pt;width:78.5pt;height:94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3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25C153A" wp14:editId="01F6EA4E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D8733E6" id="Forme libre 33" o:spid="_x0000_s1026" style="position:absolute;margin-left:-32pt;margin-top:-21pt;width:147.55pt;height:75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7BE4522A" wp14:editId="788766A2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20448E38" id="Groupe 49" o:spid="_x0000_s1026" style="position:absolute;margin-left:1059.05pt;margin-top:-14.25pt;width:107.8pt;height:756pt;z-index:251631616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3BCD8C1" wp14:editId="7D794CD0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A388804" id="Forme libre 25" o:spid="_x0000_s1026" style="position:absolute;margin-left:1064.75pt;margin-top:18pt;width:123.25pt;height:75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5B154996" w:rsidR="00902688" w:rsidRDefault="001D083A" w:rsidP="00F576BD">
      <w:pPr>
        <w:rPr>
          <w:noProof/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B36D2C" wp14:editId="6DFC4C47">
                <wp:simplePos x="0" y="0"/>
                <wp:positionH relativeFrom="margin">
                  <wp:posOffset>3651250</wp:posOffset>
                </wp:positionH>
                <wp:positionV relativeFrom="paragraph">
                  <wp:posOffset>635000</wp:posOffset>
                </wp:positionV>
                <wp:extent cx="7696200" cy="1384300"/>
                <wp:effectExtent l="0" t="0" r="0" b="635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138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6CBA525D" w:rsidR="0035228A" w:rsidRPr="0035228A" w:rsidRDefault="00D5259C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1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 xml:space="preserve">G - </w:t>
                            </w:r>
                            <w:r w:rsidR="006F6B41" w:rsidRPr="006F6B4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Hôtellerie - Restauration, Tourisme, Loisirs et Animation</w:t>
                            </w:r>
                          </w:p>
                          <w:bookmarkEnd w:id="1"/>
                          <w:p w14:paraId="6B4F5204" w14:textId="71BADFEB" w:rsidR="001D083A" w:rsidRDefault="00A30A86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G1</w:t>
                            </w:r>
                            <w:r w:rsidR="004E466F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803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1D083A" w:rsidRPr="001D083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Commis de Salle/Serveur en restauration </w:t>
                            </w:r>
                            <w:r w:rsidR="001D083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–</w:t>
                            </w:r>
                            <w:r w:rsidR="001D083A" w:rsidRPr="001D083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  <w:p w14:paraId="7CAC3E5B" w14:textId="5AB4F607" w:rsidR="00A72224" w:rsidRPr="00036493" w:rsidRDefault="001D083A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 w:rsidRPr="001D083A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Commise de Salle/Serveuse en restauration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27" type="#_x0000_t202" style="position:absolute;margin-left:287.5pt;margin-top:50pt;width:606pt;height:10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" filled="f" stroked="f" strokeweight=".5pt">
                <v:textbox>
                  <w:txbxContent>
                    <w:p w14:paraId="40DD2747" w14:textId="6CBA525D" w:rsidR="0035228A" w:rsidRPr="0035228A" w:rsidRDefault="00D5259C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2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 xml:space="preserve">G - </w:t>
                      </w:r>
                      <w:r w:rsidR="006F6B41" w:rsidRPr="006F6B4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Hôtellerie - Restauration, Tourisme, Loisirs et Animation</w:t>
                      </w:r>
                    </w:p>
                    <w:bookmarkEnd w:id="2"/>
                    <w:p w14:paraId="6B4F5204" w14:textId="71BADFEB" w:rsidR="001D083A" w:rsidRDefault="00A30A86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G1</w:t>
                      </w:r>
                      <w:r w:rsidR="004E466F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803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1D083A" w:rsidRPr="001D083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Commis de Salle/Serveur en restauration </w:t>
                      </w:r>
                      <w:r w:rsidR="001D083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–</w:t>
                      </w:r>
                      <w:r w:rsidR="001D083A" w:rsidRPr="001D083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 </w:t>
                      </w:r>
                    </w:p>
                    <w:p w14:paraId="7CAC3E5B" w14:textId="5AB4F607" w:rsidR="00A72224" w:rsidRPr="00036493" w:rsidRDefault="001D083A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 w:rsidRPr="001D083A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Commise de Salle/Serveuse en restauration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764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74" behindDoc="0" locked="0" layoutInCell="1" allowOverlap="1" wp14:anchorId="1FEC62C7" wp14:editId="36D0E9C1">
                <wp:simplePos x="0" y="0"/>
                <wp:positionH relativeFrom="column">
                  <wp:posOffset>8982075</wp:posOffset>
                </wp:positionH>
                <wp:positionV relativeFrom="paragraph">
                  <wp:posOffset>7283450</wp:posOffset>
                </wp:positionV>
                <wp:extent cx="84455" cy="419100"/>
                <wp:effectExtent l="0" t="0" r="10795" b="0"/>
                <wp:wrapNone/>
                <wp:docPr id="1512" name="Groupe 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55" cy="419100"/>
                          <a:chOff x="0" y="0"/>
                          <a:chExt cx="84719" cy="419196"/>
                        </a:xfrm>
                      </wpg:grpSpPr>
                      <wps:wsp>
                        <wps:cNvPr id="1514" name="Rectangle 3"/>
                        <wps:cNvSpPr/>
                        <wps:spPr>
                          <a:xfrm>
                            <a:off x="12719" y="322402"/>
                            <a:ext cx="72000" cy="96794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4E40D3" w14:textId="77777777" w:rsidR="00F975B1" w:rsidRPr="00EC352C" w:rsidRDefault="00F975B1" w:rsidP="00F975B1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515" name="Groupe 1515"/>
                        <wpg:cNvGrpSpPr/>
                        <wpg:grpSpPr>
                          <a:xfrm>
                            <a:off x="0" y="0"/>
                            <a:ext cx="78350" cy="243421"/>
                            <a:chOff x="0" y="0"/>
                            <a:chExt cx="78350" cy="243421"/>
                          </a:xfrm>
                        </wpg:grpSpPr>
                        <wps:wsp>
                          <wps:cNvPr id="1516" name="Rectangle 9"/>
                          <wps:cNvSpPr/>
                          <wps:spPr>
                            <a:xfrm>
                              <a:off x="6350" y="171421"/>
                              <a:ext cx="72000" cy="720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6350" cap="flat" cmpd="sng" algn="ctr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D198205" w14:textId="77777777" w:rsidR="00F975B1" w:rsidRPr="00876313" w:rsidRDefault="00F975B1" w:rsidP="00F975B1">
                                <w:pPr>
                                  <w:pStyle w:val="NormalWeb"/>
                                  <w:spacing w:after="0"/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1520" name="Rectangle 9"/>
                          <wps:cNvSpPr/>
                          <wps:spPr>
                            <a:xfrm>
                              <a:off x="0" y="0"/>
                              <a:ext cx="72000" cy="72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75000"/>
                              </a:schemeClr>
                            </a:solidFill>
                            <a:ln w="6350" cap="flat" cmpd="sng" algn="ctr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9F282A7" w14:textId="77777777" w:rsidR="00F975B1" w:rsidRPr="00876313" w:rsidRDefault="00F975B1" w:rsidP="00F975B1">
                                <w:pPr>
                                  <w:pStyle w:val="NormalWeb"/>
                                  <w:spacing w:after="0"/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EC62C7" id="Groupe 1512" o:spid="_x0000_s1027" style="position:absolute;margin-left:707.25pt;margin-top:573.5pt;width:6.65pt;height:33pt;z-index:251658274;mso-height-relative:margin" coordsize="84719,419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">
                <v:rect id="Rectangle 3" o:spid="_x0000_s1028" style="position:absolute;left:12719;top:322402;width:72000;height:96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" fillcolor="#63a7da" stroked="f" strokeweight=".5pt">
                  <v:textbox>
                    <w:txbxContent>
                      <w:p w14:paraId="084E40D3" w14:textId="77777777" w:rsidR="00F975B1" w:rsidRPr="00EC352C" w:rsidRDefault="00F975B1" w:rsidP="00F975B1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group id="Groupe 1515" o:spid="_x0000_s1029" style="position:absolute;width:78350;height:243421" coordsize="78350,243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rect id="Rectangle 9" o:spid="_x0000_s1030" style="position:absolute;left:6350;top:171421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" fillcolor="#e26973 [1943]" strokecolor="#e26973 [1943]" strokeweight=".5pt">
                    <v:textbox>
                      <w:txbxContent>
                        <w:p w14:paraId="3D198205" w14:textId="77777777" w:rsidR="00F975B1" w:rsidRPr="00876313" w:rsidRDefault="00F975B1" w:rsidP="00F975B1">
                          <w:pPr>
                            <w:pStyle w:val="NormalWeb"/>
                            <w:spacing w:after="0"/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rect>
                  <v:rect id="Rectangle 9" o:spid="_x0000_s1031" style="position:absolute;width:72000;height:7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" fillcolor="#e98620 [2408]" strokecolor="#e98620 [2408]" strokeweight=".5pt">
                    <v:textbox>
                      <w:txbxContent>
                        <w:p w14:paraId="39F282A7" w14:textId="77777777" w:rsidR="00F975B1" w:rsidRPr="00876313" w:rsidRDefault="00F975B1" w:rsidP="00F975B1">
                          <w:pPr>
                            <w:pStyle w:val="NormalWeb"/>
                            <w:spacing w:after="0"/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9C02B7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5E885ADD" wp14:editId="68A7F74C">
                <wp:simplePos x="0" y="0"/>
                <wp:positionH relativeFrom="column">
                  <wp:posOffset>8334375</wp:posOffset>
                </wp:positionH>
                <wp:positionV relativeFrom="paragraph">
                  <wp:posOffset>5502275</wp:posOffset>
                </wp:positionV>
                <wp:extent cx="82550" cy="88900"/>
                <wp:effectExtent l="0" t="0" r="12700" b="25400"/>
                <wp:wrapNone/>
                <wp:docPr id="10" name="Ellipse 10">
                  <a:hlinkClick xmlns:a="http://schemas.openxmlformats.org/drawingml/2006/main" r:id="rId34" tooltip="Cefa Institut Saint-Luc (Centre scolaire don bosco) : Garçon/serveur de restaur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04687613" id="Ellipse 10" o:spid="_x0000_s1026" href="http://www.saint-luc-mons.be/stluc/offres-denseignement/139-cefa-mons-a-frameries.html" title="Cefa Institut Saint-Luc (Centre scolaire don bosco) : Garçon/serveur de restaurant" style="position:absolute;margin-left:656.25pt;margin-top:433.25pt;width:6.5pt;height: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" o:button="t" fillcolor="#e98620 [2408]" strokecolor="#e98620 [2408]" strokeweight=".5pt">
                <v:fill o:detectmouseclick="t"/>
                <v:stroke joinstyle="miter"/>
              </v:oval>
            </w:pict>
          </mc:Fallback>
        </mc:AlternateContent>
      </w:r>
      <w:r w:rsidR="009C02B7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4A4EB638" wp14:editId="0AFF9839">
                <wp:simplePos x="0" y="0"/>
                <wp:positionH relativeFrom="column">
                  <wp:posOffset>8905856</wp:posOffset>
                </wp:positionH>
                <wp:positionV relativeFrom="paragraph">
                  <wp:posOffset>4568825</wp:posOffset>
                </wp:positionV>
                <wp:extent cx="82550" cy="88900"/>
                <wp:effectExtent l="0" t="0" r="12700" b="25400"/>
                <wp:wrapNone/>
                <wp:docPr id="8" name="Ellipse 8">
                  <a:hlinkClick xmlns:a="http://schemas.openxmlformats.org/drawingml/2006/main" r:id="rId35" tooltip="Cefa Mons-Houdeng (ETH) : Commis de salle)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426DCC49" id="Ellipse 8" o:spid="_x0000_s1026" href="https://www.etudierenhainaut.be/centre-education-formation-alternance-mons.html" title="Cefa Mons-Houdeng (ETH) : Commis de salle)" style="position:absolute;margin-left:701.25pt;margin-top:359.75pt;width:6.5pt;height: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" o:button="t" fillcolor="#e98620 [2408]" strokecolor="#e98620 [2408]" strokeweight=".5pt">
                <v:fill o:detectmouseclick="t"/>
                <v:stroke joinstyle="miter"/>
              </v:oval>
            </w:pict>
          </mc:Fallback>
        </mc:AlternateContent>
      </w:r>
      <w:r w:rsidR="008A5FB4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77595647" wp14:editId="0A5D510A">
                <wp:simplePos x="0" y="0"/>
                <wp:positionH relativeFrom="column">
                  <wp:posOffset>10307320</wp:posOffset>
                </wp:positionH>
                <wp:positionV relativeFrom="paragraph">
                  <wp:posOffset>5240655</wp:posOffset>
                </wp:positionV>
                <wp:extent cx="82550" cy="88900"/>
                <wp:effectExtent l="0" t="0" r="12700" b="25400"/>
                <wp:wrapNone/>
                <wp:docPr id="44" name="Ellipse 44">
                  <a:hlinkClick xmlns:a="http://schemas.openxmlformats.org/drawingml/2006/main" r:id="rId36" tooltip="Le Forem (partenariat) : Commis de sall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3E83363" id="Ellipse 44" o:spid="_x0000_s1026" href="https://www.leforem.be/FORMAPass/catalogue-des-formations-insertions.html" title="Le Forem (partenariat) : Commis de salle" style="position:absolute;margin-left:811.6pt;margin-top:412.65pt;width:6.5pt;height: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" o:button="t" fillcolor="#e26973 [1943]" strokecolor="#e26973 [1943]" strokeweight=".5pt">
                <v:fill o:detectmouseclick="t"/>
                <v:stroke joinstyle="miter"/>
              </v:oval>
            </w:pict>
          </mc:Fallback>
        </mc:AlternateContent>
      </w:r>
      <w:r w:rsidR="00646D5D">
        <w:rPr>
          <w:noProof/>
          <w:color w:val="auto"/>
          <w:kern w:val="0"/>
          <w:sz w:val="24"/>
          <w:szCs w:val="24"/>
          <w:lang w:bidi="fr-FR"/>
        </w:rPr>
        <w:drawing>
          <wp:anchor distT="0" distB="0" distL="114300" distR="114300" simplePos="0" relativeHeight="251658300" behindDoc="0" locked="0" layoutInCell="1" allowOverlap="1" wp14:anchorId="7EB0D93F" wp14:editId="709BB9FF">
            <wp:simplePos x="0" y="0"/>
            <wp:positionH relativeFrom="column">
              <wp:posOffset>3317240</wp:posOffset>
            </wp:positionH>
            <wp:positionV relativeFrom="paragraph">
              <wp:posOffset>844550</wp:posOffset>
            </wp:positionV>
            <wp:extent cx="770630" cy="787573"/>
            <wp:effectExtent l="0" t="0" r="0" b="0"/>
            <wp:wrapNone/>
            <wp:docPr id="1109" name="Graphiqu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Graphique 1109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630" cy="787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01FFDBEF" wp14:editId="2A323AE0">
                <wp:simplePos x="0" y="0"/>
                <wp:positionH relativeFrom="margin">
                  <wp:posOffset>8077200</wp:posOffset>
                </wp:positionH>
                <wp:positionV relativeFrom="paragraph">
                  <wp:posOffset>3089275</wp:posOffset>
                </wp:positionV>
                <wp:extent cx="5111750" cy="3434715"/>
                <wp:effectExtent l="0" t="0" r="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3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6D0B9366" id="Rectangle 41" o:spid="_x0000_s1026" style="position:absolute;margin-left:636pt;margin-top:243.25pt;width:402.5pt;height:270.45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" stroked="f" strokeweight="1pt">
                <v:fill r:id="rId40" o:title="" recolor="t" rotate="t" type="frame"/>
                <w10:wrap anchorx="margin"/>
              </v:rect>
            </w:pict>
          </mc:Fallback>
        </mc:AlternateContent>
      </w:r>
      <w:r w:rsidR="006261B0" w:rsidRPr="006261B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08C5DAF7" wp14:editId="3ECAB065">
                <wp:simplePos x="0" y="0"/>
                <wp:positionH relativeFrom="column">
                  <wp:posOffset>10332720</wp:posOffset>
                </wp:positionH>
                <wp:positionV relativeFrom="paragraph">
                  <wp:posOffset>4895215</wp:posOffset>
                </wp:positionV>
                <wp:extent cx="82550" cy="88900"/>
                <wp:effectExtent l="0" t="0" r="0" b="6350"/>
                <wp:wrapNone/>
                <wp:docPr id="42" name="Ellipse 42">
                  <a:hlinkClick xmlns:a="http://schemas.openxmlformats.org/drawingml/2006/main" r:id="rId41" tooltip="IFAPME : Garçon de restaurant, Premier chef de rang, Serveur restaurant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50096036" id="Ellipse 42" o:spid="_x0000_s1026" href="https://www.ifapme.be/centre-de-formations/mons" title="IFAPME : Garçon de restaurant, Premier chef de rang, Serveur restaurant" style="position:absolute;margin-left:813.6pt;margin-top:385.45pt;width:6.5pt;height: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CB6C4B8" wp14:editId="598EA15E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17ECAD11" w:rsidR="004D161A" w:rsidRPr="00B55B0E" w:rsidRDefault="009A10B7" w:rsidP="009A10B7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</w:pPr>
                            <w:r w:rsidRPr="009A10B7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Le secteur Horeca fait face à d’importantes difficultés de recrutement de personnel. Ce phénomène touche aussi les métiers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A10B7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du service en salle, </w:t>
                            </w:r>
                            <w:r w:rsidRPr="00742A32">
                              <w:rPr>
                                <w:rFonts w:asciiTheme="minorHAnsi" w:hAnsiTheme="minorHAnsi" w:cstheme="minorHAnsi"/>
                                <w:color w:val="63A7DA"/>
                                <w:sz w:val="22"/>
                                <w:szCs w:val="22"/>
                              </w:rPr>
                              <w:t>pour</w:t>
                            </w:r>
                            <w:r w:rsidRPr="009A10B7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lesquels les opportunités d’emploi diffusées sur le Bassin sont nettement en hausse. Ces métiers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A10B7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apparaissent ainsi dans la liste des fonctions critiques FOREM 2022. Dans ce contexte, l’IBEFE estime que l’offre d’enseignement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A10B7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</w:rPr>
                              <w:t>et de formation, spécifiquement dédiée aux métiers du service en salle, pourrait être renforcée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3" type="#_x0000_t202" style="position:absolute;margin-left:109.5pt;margin-top:262.25pt;width:443.3pt;height:126.7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VOMQIAAFw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" fillcolor="white [3201]" stroked="f" strokeweight=".5pt">
                <v:textbox>
                  <w:txbxContent>
                    <w:p w14:paraId="03031E02" w14:textId="17ECAD11" w:rsidR="004D161A" w:rsidRPr="00B55B0E" w:rsidRDefault="009A10B7" w:rsidP="009A10B7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</w:pPr>
                      <w:r w:rsidRPr="009A10B7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Le secteur Horeca fait face à d’importantes difficultés de recrutement de personnel. Ce phénomène touche aussi les métiers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9A10B7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du service en salle, </w:t>
                      </w:r>
                      <w:r w:rsidRPr="00742A32">
                        <w:rPr>
                          <w:rFonts w:asciiTheme="minorHAnsi" w:hAnsiTheme="minorHAnsi" w:cstheme="minorHAnsi"/>
                          <w:color w:val="63A7DA"/>
                          <w:sz w:val="22"/>
                          <w:szCs w:val="22"/>
                        </w:rPr>
                        <w:t>pour</w:t>
                      </w:r>
                      <w:r w:rsidRPr="009A10B7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lesquels les opportunités d’emploi diffusées sur le Bassin sont nettement en hausse. Ces métiers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9A10B7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apparaissent ainsi dans la liste des fonctions critiques FOREM 2022. Dans ce contexte, l’IBEFE estime que l’offre d’enseignement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 xml:space="preserve"> </w:t>
                      </w:r>
                      <w:r w:rsidRPr="009A10B7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</w:rPr>
                        <w:t>et de formation, spécifiquement dédiée aux métiers du service en salle, pourrait être renforcée</w:t>
                      </w:r>
                    </w:p>
                  </w:txbxContent>
                </v:textbox>
              </v:shape>
            </w:pict>
          </mc:Fallback>
        </mc:AlternateContent>
      </w:r>
      <w:r w:rsidR="0073618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F1E436D" wp14:editId="7CAFDE56">
                <wp:simplePos x="0" y="0"/>
                <wp:positionH relativeFrom="page">
                  <wp:posOffset>8786495</wp:posOffset>
                </wp:positionH>
                <wp:positionV relativeFrom="paragraph">
                  <wp:posOffset>8227060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4" type="#_x0000_t202" style="position:absolute;margin-left:691.85pt;margin-top:647.8pt;width:404.7pt;height:21.8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3618A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E64AFE9" wp14:editId="3F8DA2CF">
                <wp:simplePos x="0" y="0"/>
                <wp:positionH relativeFrom="column">
                  <wp:posOffset>8166100</wp:posOffset>
                </wp:positionH>
                <wp:positionV relativeFrom="paragraph">
                  <wp:posOffset>7188200</wp:posOffset>
                </wp:positionV>
                <wp:extent cx="3968750" cy="93345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69C4EA01" w:rsidR="007F77C0" w:rsidRPr="0073618A" w:rsidRDefault="0073618A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Etablissement</w:t>
                            </w:r>
                            <w:r w:rsidR="00C869A3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secondaire </w:t>
                            </w:r>
                            <w:r w:rsidR="00481619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 alternance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C1AD2B9" w14:textId="0C7A7D5D" w:rsidR="007F77C0" w:rsidRPr="0073618A" w:rsidRDefault="00274764" w:rsidP="00274764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681FA7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entre Forem</w:t>
                            </w:r>
                          </w:p>
                          <w:p w14:paraId="7C12B7BA" w14:textId="37C94A6C" w:rsidR="007F77C0" w:rsidRPr="0073618A" w:rsidRDefault="00A27385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</w:t>
                            </w:r>
                            <w:r w:rsidR="007F77C0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Centre IFAPME </w:t>
                            </w:r>
                          </w:p>
                          <w:p w14:paraId="18A2102A" w14:textId="77777777" w:rsidR="007F77C0" w:rsidRDefault="007F7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35" type="#_x0000_t202" style="position:absolute;margin-left:643pt;margin-top:566pt;width:312.5pt;height:73.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" fillcolor="white [3201]" stroked="f" strokeweight=".5pt">
                <v:textbox>
                  <w:txbxContent>
                    <w:p w14:paraId="784EFCBB" w14:textId="69C4EA01" w:rsidR="007F77C0" w:rsidRPr="0073618A" w:rsidRDefault="0073618A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2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Etablissement</w:t>
                      </w:r>
                      <w:r w:rsidR="00C869A3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secondaire </w:t>
                      </w:r>
                      <w:r w:rsidR="00481619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 alternance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C1AD2B9" w14:textId="0C7A7D5D" w:rsidR="007F77C0" w:rsidRPr="0073618A" w:rsidRDefault="00274764" w:rsidP="00274764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681FA7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C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entre Forem</w:t>
                      </w:r>
                    </w:p>
                    <w:p w14:paraId="7C12B7BA" w14:textId="37C94A6C" w:rsidR="007F77C0" w:rsidRPr="0073618A" w:rsidRDefault="00A27385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</w:t>
                      </w:r>
                      <w:r w:rsidR="007F77C0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Centre IFAPME </w:t>
                      </w:r>
                    </w:p>
                    <w:p w14:paraId="18A2102A" w14:textId="77777777" w:rsidR="007F77C0" w:rsidRDefault="007F77C0"/>
                  </w:txbxContent>
                </v:textbox>
              </v:shape>
            </w:pict>
          </mc:Fallback>
        </mc:AlternateContent>
      </w:r>
      <w:r w:rsidR="00B44396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9E37EC" wp14:editId="42593486">
                <wp:simplePos x="0" y="0"/>
                <wp:positionH relativeFrom="page">
                  <wp:posOffset>9489440</wp:posOffset>
                </wp:positionH>
                <wp:positionV relativeFrom="paragraph">
                  <wp:posOffset>6626860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6" type="#_x0000_t202" style="position:absolute;margin-left:747.2pt;margin-top:521.8pt;width:264.4pt;height:34.7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0A455BD4" wp14:editId="7340E1BA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7" style="position:absolute;margin-left:374.15pt;margin-top:402.95pt;width:42.85pt;height:50.6pt;flip:x;z-index:251658247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">
                <v:oval id="Ellipse 143" o:spid="_x0000_s1038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9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71AA49BE" wp14:editId="1B208FBD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0" style="position:absolute;margin-left:255.5pt;margin-top:421.5pt;width:44.95pt;height:34pt;z-index:251658246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">
                <v:oval id="Ellipse 140" o:spid="_x0000_s1041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2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27A47926" wp14:editId="4B37002E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3" type="#_x0000_t202" style="position:absolute;margin-left:175.35pt;margin-top:212.45pt;width:404.45pt;height:57.6pt;z-index:2516582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1932ED54" wp14:editId="180EB93C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42">
                              <a:extLst>
                                <a:ext uri="{96DAC541-7B7A-43D3-8B79-37D633B846F1}">
                                  <asvg:svgBlip xmlns:asvg="http://schemas.microsoft.com/office/drawing/2016/SVG/main" r:embed="rId4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4" style="position:absolute;margin-left:611.2pt;margin-top:158.45pt;width:467.7pt;height:80.3pt;z-index:251658265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">
                <v:group id="Groupe 145" o:spid="_x0000_s1045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6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7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8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9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44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15156C8" wp14:editId="07E4E215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57" name="Graphique 57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0" type="#_x0000_t202" style="position:absolute;margin-left:92.85pt;margin-top:163.7pt;width:103.8pt;height:50.25pt;z-index:2516582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NnD9rg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57" name="Graphique 57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03F92E38" wp14:editId="72C1E457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1" style="position:absolute;margin-left:96.25pt;margin-top:161.85pt;width:467.7pt;height:79.4pt;z-index:251658260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KLT5/esAwAA0goAAA4AAAAAAAAAAAAAAAAALgIAAGRycy9lMm9Eb2MueG1s&#10;UEsBAi0AFAAGAAgAAAAhANXq7uHiAAAADAEAAA8AAAAAAAAAAAAAAAAABgYAAGRycy9kb3ducmV2&#10;LnhtbFBLBQYAAAAABAAEAPMAAAAVBwAAAAA=&#10;">
                <v:rect id="Rectangle 1535" o:spid="_x0000_s1052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53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A4402D7" wp14:editId="1361DDF6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58" name="Graphique 58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4" type="#_x0000_t202" style="position:absolute;margin-left:128.95pt;margin-top:656.5pt;width:51pt;height:51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EzMCqA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58" name="Graphique 58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470B2FA0" wp14:editId="2C8CDFB0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5" style="position:absolute;margin-left:186pt;margin-top:657.5pt;width:28.35pt;height:28.35pt;z-index:251658284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mUPAMAANAIAAAOAAAAZHJzL2Uyb0RvYy54bWzcVltv2jAUfp+0/2D5fQ2BkELUUDFYq0lV&#10;W6mdKu3NOM5FcmzPNoTu1+/YDhTarg+dNE3jwfhyOJfP33fM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">
                <v:oval id="Ellipse 17" o:spid="_x0000_s1056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7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8" behindDoc="0" locked="0" layoutInCell="1" allowOverlap="1" wp14:anchorId="45917FCE" wp14:editId="336E3B0E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8" style="position:absolute;margin-left:185pt;margin-top:676.5pt;width:20.85pt;height:48.2pt;flip:x;z-index:25165828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">
                <v:oval id="Ellipse 29" o:spid="_x0000_s105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0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615BCBE5" wp14:editId="26DC52F1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522816C0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1" type="#_x0000_t202" style="position:absolute;margin-left:244pt;margin-top:656.5pt;width:325pt;height:87pt;z-index:251658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CsQYAW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522816C0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5C753A8E" wp14:editId="67F22F57">
                <wp:simplePos x="0" y="0"/>
                <wp:positionH relativeFrom="leftMargin">
                  <wp:posOffset>1480820</wp:posOffset>
                </wp:positionH>
                <wp:positionV relativeFrom="paragraph">
                  <wp:posOffset>6371273</wp:posOffset>
                </wp:positionV>
                <wp:extent cx="2323465" cy="598098"/>
                <wp:effectExtent l="5715" t="0" r="6350" b="63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59809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4427AE03" w:rsidR="00A72224" w:rsidRPr="004E466F" w:rsidRDefault="004E466F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Commis</w:t>
                            </w:r>
                            <w:r w:rsidR="001D083A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.e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 de salle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62" style="position:absolute;margin-left:116.6pt;margin-top:501.7pt;width:182.95pt;height:47.1pt;rotation:-90;z-index:251658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" fillcolor="#63a7da" stroked="f" strokeweight="1pt">
                <v:textbox>
                  <w:txbxContent>
                    <w:p w14:paraId="06F157E7" w14:textId="4427AE03" w:rsidR="00A72224" w:rsidRPr="004E466F" w:rsidRDefault="004E466F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Commis</w:t>
                      </w:r>
                      <w:r w:rsidR="001D083A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.e</w:t>
                      </w:r>
                      <w:proofErr w:type="spellEnd"/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 de salle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F8AEA63" wp14:editId="45280CD7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08A9E2F0">
                                  <wp:extent cx="3263265" cy="2071194"/>
                                  <wp:effectExtent l="0" t="38100" r="0" b="24765"/>
                                  <wp:docPr id="59" name="Diagramme 59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3" r:lo="rId54" r:qs="rId55" r:cs="rId5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3" type="#_x0000_t118" style="position:absolute;margin-left:98.85pt;margin-top:278.3pt;width:467.15pt;height:374.85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08A9E2F0">
                            <wp:extent cx="3263265" cy="2071194"/>
                            <wp:effectExtent l="0" t="38100" r="0" b="24765"/>
                            <wp:docPr id="59" name="Diagramme 59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3" r:lo="rId54" r:qs="rId55" r:cs="rId5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6395DC2B" wp14:editId="03B4A4C1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5EB8E21" id="Connecteur droit 5207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2F87AFE5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4213A4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F4A23">
              <w:rPr>
                <w:b/>
                <w:color w:val="63A7DA"/>
                <w:kern w:val="0"/>
                <w:szCs w:val="24"/>
              </w:rPr>
              <w:t>1515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675F3A82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de</w:t>
            </w:r>
            <w:r w:rsidR="0018018D">
              <w:rPr>
                <w:color w:val="63A7DA"/>
                <w:kern w:val="0"/>
                <w:szCs w:val="24"/>
              </w:rPr>
              <w:t xml:space="preserve"> serveur en restauration</w:t>
            </w:r>
            <w:r w:rsidR="00F36F13">
              <w:t xml:space="preserve"> 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09539710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49C4CE04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5841">
              <w:rPr>
                <w:b/>
                <w:color w:val="63A7DA"/>
                <w:kern w:val="0"/>
                <w:szCs w:val="24"/>
              </w:rPr>
              <w:t>5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13E316ED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</w:t>
            </w:r>
            <w:r w:rsidR="002F4A23">
              <w:rPr>
                <w:color w:val="63A7DA"/>
                <w:kern w:val="0"/>
                <w:szCs w:val="24"/>
              </w:rPr>
              <w:t>femme</w:t>
            </w:r>
            <w:r w:rsidRPr="002D374E">
              <w:rPr>
                <w:color w:val="63A7DA"/>
                <w:kern w:val="0"/>
                <w:szCs w:val="24"/>
              </w:rPr>
              <w:t>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1E2059B4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5A1E1798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4F7C0DD1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652ADE78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38A58FBD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42881FF3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7B3E8265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281D43B8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05BBBA65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0DEA7249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20BC590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 </w:t>
            </w:r>
            <w:r w:rsidR="003B1EC6">
              <w:rPr>
                <w:b/>
                <w:noProof/>
                <w:color w:val="63A7DA"/>
                <w:kern w:val="0"/>
                <w:szCs w:val="24"/>
              </w:rPr>
              <w:t xml:space="preserve"> </w:t>
            </w:r>
            <w:r w:rsidR="003E7603">
              <w:rPr>
                <w:b/>
                <w:noProof/>
                <w:color w:val="63A7DA"/>
                <w:kern w:val="0"/>
                <w:szCs w:val="24"/>
              </w:rPr>
              <w:t>3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2546A02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3B1EC6">
              <w:rPr>
                <w:noProof/>
                <w:color w:val="63A7DA"/>
                <w:kern w:val="0"/>
                <w:szCs w:val="24"/>
              </w:rPr>
              <w:t>moins de 25 ans</w:t>
            </w:r>
          </w:p>
        </w:tc>
      </w:tr>
    </w:tbl>
    <w:p w14:paraId="7A5E464D" w14:textId="2CE88772" w:rsidR="003A2DA2" w:rsidRPr="00B2027D" w:rsidRDefault="002128AA" w:rsidP="00092369">
      <w:pPr>
        <w:ind w:left="720" w:hanging="720"/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50595FB6" wp14:editId="4FD75E4E">
                <wp:simplePos x="0" y="0"/>
                <wp:positionH relativeFrom="column">
                  <wp:posOffset>7294880</wp:posOffset>
                </wp:positionH>
                <wp:positionV relativeFrom="paragraph">
                  <wp:posOffset>8114030</wp:posOffset>
                </wp:positionV>
                <wp:extent cx="5737860" cy="1527175"/>
                <wp:effectExtent l="0" t="0" r="0" b="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7860" cy="1527175"/>
                          <a:chOff x="-167022" y="0"/>
                          <a:chExt cx="3545222" cy="2416732"/>
                        </a:xfrm>
                      </wpg:grpSpPr>
                      <wps:wsp>
                        <wps:cNvPr id="186" name="Ellipse 186"/>
                        <wps:cNvSpPr/>
                        <wps:spPr>
                          <a:xfrm>
                            <a:off x="116654" y="995989"/>
                            <a:ext cx="529283" cy="79811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D23AB7" w14:textId="47C637DC" w:rsidR="00EC4912" w:rsidRPr="00E8742B" w:rsidRDefault="00CF594B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9</w:t>
                              </w:r>
                              <w:r w:rsidR="0007309D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-167022" y="1851394"/>
                            <a:ext cx="1092200" cy="5588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7A9CB96C" w:rsidR="00EC4912" w:rsidRPr="00A24434" w:rsidRDefault="00A24434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IFAPME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Zone de texte 190"/>
                        <wps:cNvSpPr txBox="1"/>
                        <wps:spPr>
                          <a:xfrm>
                            <a:off x="1358700" y="1857933"/>
                            <a:ext cx="594771" cy="5587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56DC39EC" w:rsidR="00EC4912" w:rsidRPr="00CF594B" w:rsidRDefault="00CF594B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Forem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922655"/>
                            <a:chOff x="0" y="0"/>
                            <a:chExt cx="3378200" cy="922655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593087" y="-538353"/>
                              <a:ext cx="197486" cy="2724529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" name="Connecteur droit 1543"/>
                          <wps:cNvCnPr/>
                          <wps:spPr>
                            <a:xfrm>
                              <a:off x="1688983" y="419101"/>
                              <a:ext cx="0" cy="46996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64" style="position:absolute;left:0;text-align:left;margin-left:574.4pt;margin-top:638.9pt;width:451.8pt;height:120.25pt;z-index:251658243;mso-width-relative:margin;mso-height-relative:margin" coordorigin="-1670" coordsize="35452,2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">
                <v:oval id="Ellipse 186" o:spid="_x0000_s1065" style="position:absolute;left:1166;top:9959;width:5293;height:7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" fillcolor="#63a7da" strokecolor="#63a7da" strokeweight="1pt">
                  <v:stroke joinstyle="miter"/>
                  <v:textbox>
                    <w:txbxContent>
                      <w:p w14:paraId="33D23AB7" w14:textId="47C637DC" w:rsidR="00EC4912" w:rsidRPr="00E8742B" w:rsidRDefault="00CF594B" w:rsidP="00EC4912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9</w:t>
                        </w:r>
                        <w:r w:rsidR="0007309D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inscrits</w:t>
                        </w:r>
                      </w:p>
                    </w:txbxContent>
                  </v:textbox>
                </v:oval>
                <v:shape id="Zone de texte 187" o:spid="_x0000_s1066" type="#_x0000_t202" style="position:absolute;left:-1670;top:18513;width:1092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7A9CB96C" w:rsidR="00EC4912" w:rsidRPr="00A24434" w:rsidRDefault="00A24434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IFAPME</w:t>
                        </w:r>
                      </w:p>
                    </w:txbxContent>
                  </v:textbox>
                </v:shape>
                <v:shape id="Zone de texte 190" o:spid="_x0000_s1067" type="#_x0000_t202" style="position:absolute;left:13587;top:18579;width:5947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56DC39EC" w:rsidR="00EC4912" w:rsidRPr="00CF594B" w:rsidRDefault="00CF594B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Forem</w:t>
                        </w:r>
                      </w:p>
                    </w:txbxContent>
                  </v:textbox>
                </v:shape>
                <v:group id="Groupe 1539" o:spid="_x0000_s1068" style="position:absolute;width:33782;height:9226" coordsize="33782,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069" type="#_x0000_t85" style="position:absolute;left:15930;top:-5384;width:1975;height:2724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" adj="130" strokecolor="#63a7da">
                    <v:stroke dashstyle="dash"/>
                  </v:shape>
                  <v:line id="Connecteur droit 1543" o:spid="_x0000_s1070" style="position:absolute;visibility:visible;mso-wrap-style:square" from="16889,4191" to="16889,8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  <v:stroke dashstyle="dash"/>
                  </v:line>
                  <v:shape id="Zone de texte 1544" o:spid="_x0000_s1071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9498E79" wp14:editId="5CB97BE4">
                <wp:simplePos x="0" y="0"/>
                <wp:positionH relativeFrom="column">
                  <wp:posOffset>9636705</wp:posOffset>
                </wp:positionH>
                <wp:positionV relativeFrom="paragraph">
                  <wp:posOffset>8773168</wp:posOffset>
                </wp:positionV>
                <wp:extent cx="1186815" cy="514350"/>
                <wp:effectExtent l="0" t="0" r="1333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8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29D79CFA" w:rsidR="00DD3AC6" w:rsidRPr="00E8742B" w:rsidRDefault="00CF594B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7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06CD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contrats de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072" style="position:absolute;left:0;text-align:left;margin-left:758.8pt;margin-top:690.8pt;width:93.45pt;height:40.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" fillcolor="#63a7da" strokecolor="#63a7da" strokeweight="1pt">
                <v:stroke joinstyle="miter"/>
                <v:textbox>
                  <w:txbxContent>
                    <w:p w14:paraId="1FB229A2" w14:textId="29D79CFA" w:rsidR="00DD3AC6" w:rsidRPr="00E8742B" w:rsidRDefault="00CF594B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7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5006CD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contrats de formation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EF9B2C0" wp14:editId="42B26A2C">
                <wp:simplePos x="0" y="0"/>
                <wp:positionH relativeFrom="column">
                  <wp:posOffset>11937227</wp:posOffset>
                </wp:positionH>
                <wp:positionV relativeFrom="paragraph">
                  <wp:posOffset>9223347</wp:posOffset>
                </wp:positionV>
                <wp:extent cx="1120140" cy="353060"/>
                <wp:effectExtent l="0" t="0" r="0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E9B9C" w14:textId="77777777" w:rsidR="00A24434" w:rsidRDefault="00A24434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 xml:space="preserve">Enseignement </w:t>
                            </w:r>
                          </w:p>
                          <w:p w14:paraId="22E51A26" w14:textId="1747DCCE" w:rsidR="00A24434" w:rsidRPr="00A24434" w:rsidRDefault="00A24434" w:rsidP="00A2443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9B2C0" id="Zone de texte 229" o:spid="_x0000_s1073" type="#_x0000_t202" style="position:absolute;left:0;text-align:left;margin-left:939.95pt;margin-top:726.25pt;width:88.2pt;height:27.8pt;z-index:251658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" filled="f" stroked="f" strokeweight=".5pt">
                <v:textbox>
                  <w:txbxContent>
                    <w:p w14:paraId="3AEE9B9C" w14:textId="77777777" w:rsidR="00A24434" w:rsidRDefault="00A24434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 xml:space="preserve">Enseignement </w:t>
                      </w:r>
                    </w:p>
                    <w:p w14:paraId="22E51A26" w14:textId="1747DCCE" w:rsidR="00A24434" w:rsidRPr="00A24434" w:rsidRDefault="00A24434" w:rsidP="00A2443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Alternance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44DEEB1" wp14:editId="6FA0EBA4">
                <wp:simplePos x="0" y="0"/>
                <wp:positionH relativeFrom="column">
                  <wp:posOffset>12024608</wp:posOffset>
                </wp:positionH>
                <wp:positionV relativeFrom="paragraph">
                  <wp:posOffset>8733045</wp:posOffset>
                </wp:positionV>
                <wp:extent cx="856615" cy="504825"/>
                <wp:effectExtent l="0" t="0" r="19685" b="28575"/>
                <wp:wrapNone/>
                <wp:docPr id="212" name="Ellips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0482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607B4C" w14:textId="7C8EF629" w:rsidR="00DD3AC6" w:rsidRPr="00E8742B" w:rsidRDefault="00CF594B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3</w:t>
                            </w:r>
                            <w:r w:rsidR="00BA5C77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DEEB1" id="Ellipse 212" o:spid="_x0000_s1074" style="position:absolute;left:0;text-align:left;margin-left:946.8pt;margin-top:687.65pt;width:67.45pt;height:39.7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" fillcolor="#63a7da" strokecolor="#63a7da" strokeweight="1pt">
                <v:stroke joinstyle="miter"/>
                <v:textbox>
                  <w:txbxContent>
                    <w:p w14:paraId="10607B4C" w14:textId="7C8EF629" w:rsidR="00DD3AC6" w:rsidRPr="00E8742B" w:rsidRDefault="00CF594B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3</w:t>
                      </w:r>
                      <w:r w:rsidR="00BA5C77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  <w:r w:rsidR="006551B2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96" behindDoc="0" locked="0" layoutInCell="1" allowOverlap="1" wp14:anchorId="52A4B622" wp14:editId="064AFE1E">
                <wp:simplePos x="0" y="0"/>
                <wp:positionH relativeFrom="column">
                  <wp:posOffset>1943100</wp:posOffset>
                </wp:positionH>
                <wp:positionV relativeFrom="paragraph">
                  <wp:posOffset>8362950</wp:posOffset>
                </wp:positionV>
                <wp:extent cx="2057401" cy="1133474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1" cy="1133474"/>
                          <a:chOff x="217297" y="-17560"/>
                          <a:chExt cx="2057699" cy="1134392"/>
                        </a:xfrm>
                      </wpg:grpSpPr>
                      <wpg:grpSp>
                        <wpg:cNvPr id="72" name="Groupe 72"/>
                        <wpg:cNvGrpSpPr/>
                        <wpg:grpSpPr>
                          <a:xfrm>
                            <a:off x="217297" y="220590"/>
                            <a:ext cx="2057699" cy="896242"/>
                            <a:chOff x="294764" y="-90903"/>
                            <a:chExt cx="2562315" cy="1717969"/>
                          </a:xfrm>
                        </wpg:grpSpPr>
                        <pic:pic xmlns:pic="http://schemas.openxmlformats.org/drawingml/2006/picture">
                          <pic:nvPicPr>
                            <pic:cNvPr id="73" name="Graphique 73" descr="Restauration contou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88195" y="-90903"/>
                              <a:ext cx="507470" cy="7816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Zone de texte 74"/>
                          <wps:cNvSpPr txBox="1"/>
                          <wps:spPr>
                            <a:xfrm>
                              <a:off x="294764" y="690760"/>
                              <a:ext cx="2562315" cy="9363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E6D0D0" w14:textId="32728B84" w:rsidR="00432A63" w:rsidRPr="00F13403" w:rsidRDefault="006551B2" w:rsidP="00432A63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63A7DA"/>
                                    <w:sz w:val="22"/>
                                    <w:szCs w:val="22"/>
                                    <w:lang w:val="nl-NL"/>
                                  </w:rPr>
                                  <w:t>HEBERGEMENT ET RESTAURATION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2" name="Zone de texte 82"/>
                        <wps:cNvSpPr txBox="1"/>
                        <wps:spPr>
                          <a:xfrm>
                            <a:off x="930822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5AB68EBA" w:rsidR="00432A63" w:rsidRPr="00F13403" w:rsidRDefault="006551B2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214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075" style="position:absolute;left:0;text-align:left;margin-left:153pt;margin-top:658.5pt;width:162pt;height:89.25pt;z-index:251658296;mso-width-relative:margin;mso-height-relative:margin" coordorigin="2172,-175" coordsize="20576,113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">
                <v:group id="Groupe 72" o:spid="_x0000_s1076" style="position:absolute;left:2172;top:2205;width:20577;height:8963" coordorigin="2947,-909" coordsize="25623,1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que 73" o:spid="_x0000_s1077" type="#_x0000_t75" alt="Restauration contour" style="position:absolute;left:12881;top:-909;width:5075;height:7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">
                    <v:imagedata r:id="rId71" o:title="Restauration contour"/>
                  </v:shape>
                  <v:shape id="Zone de texte 74" o:spid="_x0000_s1078" type="#_x0000_t202" style="position:absolute;left:2947;top:6907;width:25623;height:9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14:paraId="31E6D0D0" w14:textId="32728B84" w:rsidR="00432A63" w:rsidRPr="00F13403" w:rsidRDefault="006551B2" w:rsidP="00432A63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22"/>
                              <w:szCs w:val="22"/>
                              <w:lang w:val="nl-NL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63A7DA"/>
                              <w:sz w:val="22"/>
                              <w:szCs w:val="22"/>
                              <w:lang w:val="nl-NL"/>
                            </w:rPr>
                            <w:t>HEBERGEMENT ET RESTAURATION</w:t>
                          </w:r>
                        </w:p>
                      </w:txbxContent>
                    </v:textbox>
                  </v:shape>
                </v:group>
                <v:shape id="Zone de texte 82" o:spid="_x0000_s1079" type="#_x0000_t202" style="position:absolute;left:9308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5AB68EBA" w:rsidR="00432A63" w:rsidRPr="00F13403" w:rsidRDefault="006551B2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214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1E9B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0B4524A4" wp14:editId="1A629143">
                <wp:simplePos x="0" y="0"/>
                <wp:positionH relativeFrom="column">
                  <wp:posOffset>8029575</wp:posOffset>
                </wp:positionH>
                <wp:positionV relativeFrom="paragraph">
                  <wp:posOffset>1647825</wp:posOffset>
                </wp:positionV>
                <wp:extent cx="2840990" cy="1570355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0990" cy="1570355"/>
                          <a:chOff x="-351316" y="272477"/>
                          <a:chExt cx="2842390" cy="1571601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55575E5F" w:rsidR="00094BDC" w:rsidRPr="00311F79" w:rsidRDefault="00001D47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3</w:t>
                              </w:r>
                              <w:r w:rsidR="00AB6F6B"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206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6EEAA12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A36A8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4" name="Graphique 14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7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72477"/>
                            <a:ext cx="684901" cy="1036030"/>
                            <a:chOff x="-175969" y="214226"/>
                            <a:chExt cx="614759" cy="848781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151E9F03" w:rsidR="00094BDC" w:rsidRPr="003E2D6C" w:rsidRDefault="000F1E9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9,9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-107310" y="214226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60CE319" w:rsidR="00094BDC" w:rsidRPr="0093414C" w:rsidRDefault="0093414C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  <w:lang w:val="fr-BE"/>
                                  </w:rPr>
                                  <w:t>90%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0" style="position:absolute;left:0;text-align:left;margin-left:632.25pt;margin-top:129.75pt;width:223.7pt;height:123.65pt;z-index:251658269;mso-width-relative:margin;mso-height-relative:margin" coordorigin="-3513,2724" coordsize="28423,1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">
                <v:shape id="Zone de texte 225" o:spid="_x0000_s1081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55575E5F" w:rsidR="00094BDC" w:rsidRPr="00311F79" w:rsidRDefault="00001D47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3</w:t>
                        </w:r>
                        <w:r w:rsidR="00AB6F6B"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206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6EEAA12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A36A8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4" name="Graphique 14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7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2" style="position:absolute;left:18061;top:2724;width:6849;height:10361" coordorigin="-1759,2142" coordsize="6147,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83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151E9F03" w:rsidR="00094BDC" w:rsidRPr="003E2D6C" w:rsidRDefault="000F1E9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9,9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84" type="#_x0000_t202" style="position:absolute;left:-1073;top:2142;width:5460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60CE319" w:rsidR="00094BDC" w:rsidRPr="0093414C" w:rsidRDefault="0093414C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  <w:lang w:val="fr-BE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  <w:lang w:val="fr-BE"/>
                            </w:rPr>
                            <w:t>90%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F1E9B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82A45B8" wp14:editId="79238D43">
                <wp:simplePos x="0" y="0"/>
                <wp:positionH relativeFrom="column">
                  <wp:posOffset>10316082</wp:posOffset>
                </wp:positionH>
                <wp:positionV relativeFrom="paragraph">
                  <wp:posOffset>3023235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5FA51C82" w:rsidR="007344EA" w:rsidRPr="003E2D6C" w:rsidRDefault="0093414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10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85" type="#_x0000_t202" style="position:absolute;left:0;text-align:left;margin-left:812.3pt;margin-top:238.05pt;width:47.9pt;height:25.65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" filled="f" stroked="f" strokeweight=".5pt">
                <v:textbox>
                  <w:txbxContent>
                    <w:p w14:paraId="31070F26" w14:textId="5FA51C82" w:rsidR="007344EA" w:rsidRPr="003E2D6C" w:rsidRDefault="0093414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10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46D86921" wp14:editId="63C41746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77777777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Hainaut-Centre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86" type="#_x0000_t202" style="position:absolute;left:0;text-align:left;margin-left:125.25pt;margin-top:615.2pt;width:382.8pt;height:29.7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" fillcolor="#63a7da" strokecolor="#63a7da" strokeweight=".5pt">
                <v:textbox>
                  <w:txbxContent>
                    <w:p w14:paraId="6844C92E" w14:textId="77777777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Hainaut-Centre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741A3B35" wp14:editId="4D610A5E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87" style="position:absolute;left:0;text-align:left;margin-left:606.95pt;margin-top:349.1pt;width:467.7pt;height:75.8pt;z-index:251658267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wgHZA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">
                <v:group id="Groupe 179" o:spid="_x0000_s1088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9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90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91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73" behindDoc="0" locked="0" layoutInCell="1" allowOverlap="1" wp14:anchorId="3C05BDC8" wp14:editId="1ED793A3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92" style="position:absolute;left:0;text-align:left;margin-left:127.25pt;margin-top:345.75pt;width:464.1pt;height:81.35pt;z-index:251658273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6NOg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">
                <v:group id="Groupe 87" o:spid="_x0000_s1093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94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95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6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EF3F0B3" wp14:editId="4F47A5BC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97" type="#_x0000_t202" style="position:absolute;left:0;text-align:left;margin-left:189.6pt;margin-top:347.35pt;width:68.05pt;height:62.35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24534709" wp14:editId="0AAE0F1E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8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8" type="#_x0000_t202" style="position:absolute;left:0;text-align:left;margin-left:616.95pt;margin-top:338.2pt;width:79.35pt;height:59.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Gj6a/Y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70C2B691" wp14:editId="5286A20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B0607D0" id="Groupe 51" o:spid="_x0000_s1026" style="position:absolute;margin-left:13.55pt;margin-top:-23.7pt;width:118.95pt;height:756pt;z-index:25163827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A383BE6" wp14:editId="1201CB5F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F498874" id="Forme libre 33" o:spid="_x0000_s1026" style="position:absolute;margin-left:-29.1pt;margin-top:19.8pt;width:147.55pt;height:756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0F85DA7E" wp14:editId="69E3A82B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0E32ECA" id="Groupe 102" o:spid="_x0000_s1026" style="position:absolute;margin-left:1062.05pt;margin-top:-16pt;width:120.8pt;height:749.3pt;z-index:251639296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8AD7774" wp14:editId="5DB75D59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26010502">
                                  <wp:extent cx="5972810" cy="2133600"/>
                                  <wp:effectExtent l="1905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88" r:lo="rId89" r:qs="rId90" r:cs="rId91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99" type="#_x0000_t202" style="position:absolute;left:0;text-align:left;margin-left:581.5pt;margin-top:104.6pt;width:513.3pt;height:203.5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7sbMg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26010502">
                            <wp:extent cx="5972810" cy="2133600"/>
                            <wp:effectExtent l="1905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8" r:lo="rId89" r:qs="rId90" r:cs="rId91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A6E3250" wp14:editId="5E851677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100" type="#_x0000_t118" style="position:absolute;left:0;text-align:left;margin-left:289.4pt;margin-top:23.15pt;width:820.5pt;height:1in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CXEgj8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BDC7816" wp14:editId="64D2A1A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057FDA2E" w:rsidR="00094BDC" w:rsidRPr="005546BC" w:rsidRDefault="00001D47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I – </w:t>
                            </w:r>
                            <w:r w:rsidR="000F1E9B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ébergement et restauration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467BEB20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007428" wp14:editId="18439517">
                                  <wp:extent cx="770255" cy="770255"/>
                                  <wp:effectExtent l="0" t="0" r="0" b="0"/>
                                  <wp:docPr id="61" name="Graphique 61" descr="Restauration contour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Graphique 61" descr="Restauration contour"/>
                                          <pic:cNvPicPr/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9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0255" cy="770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1F475555" w:rsidR="005077B9" w:rsidRDefault="00001D47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8</w:t>
                            </w:r>
                            <w:r w:rsidR="005549E9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43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101" style="position:absolute;left:0;text-align:left;margin-left:257.8pt;margin-top:111.6pt;width:114.9pt;height:202.15pt;z-index:2516582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" fillcolor="#63a7da" strokecolor="#63a7da" strokeweight=".5pt">
                <v:textbox>
                  <w:txbxContent>
                    <w:p w14:paraId="7C8B5F73" w14:textId="057FDA2E" w:rsidR="00094BDC" w:rsidRPr="005546BC" w:rsidRDefault="00001D47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I – </w:t>
                      </w:r>
                      <w:r w:rsidR="000F1E9B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ébergement et restauration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467BEB20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007428" wp14:editId="18439517">
                            <wp:extent cx="770255" cy="770255"/>
                            <wp:effectExtent l="0" t="0" r="0" b="0"/>
                            <wp:docPr id="61" name="Graphique 61" descr="Restauration contour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Graphique 61" descr="Restauration contour"/>
                                    <pic:cNvPicPr/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0255" cy="770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1F475555" w:rsidR="005077B9" w:rsidRDefault="00001D47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8</w:t>
                      </w:r>
                      <w:r w:rsidR="005549E9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43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proofErr w:type="gramStart"/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080656D6" wp14:editId="699167AB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9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103DE05" id="Rectangle 5268" o:spid="_x0000_s1026" style="position:absolute;margin-left:-854.85pt;margin-top:188.55pt;width:198.4pt;height:47.5pt;rotation:90;z-index:251673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98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650D4DCF" wp14:editId="0A42F8BF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97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2CE519AE" id="Rectangle 46" o:spid="_x0000_s1026" style="position:absolute;margin-left:-1017.75pt;margin-top:186.7pt;width:198.4pt;height:48.65pt;rotation:-90;z-index:2516720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98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8287" behindDoc="0" locked="0" layoutInCell="1" allowOverlap="1" wp14:anchorId="7C52EB52" wp14:editId="464D60E6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18E157F1" id="Graphique 85" o:spid="_x0000_s1026" alt="Croissance commerciale" style="position:absolute;margin-left:647.7pt;margin-top:303.55pt;width:36.85pt;height:31.2pt;z-index:251675136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0EC1A0DA" wp14:editId="218B2329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0E5D6559" w:rsidR="003F1FDB" w:rsidRPr="00D02F28" w:rsidRDefault="00997F26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-14,7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6569998D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</w:t>
                                  </w:r>
                                  <w:r w:rsidR="00997F26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550947AC" w:rsidR="003F1FDB" w:rsidRPr="00D02F28" w:rsidRDefault="006A3589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2,</w:t>
                                  </w:r>
                                  <w:r w:rsidR="00383DBB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4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24A37D26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3E76B2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8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102" type="#_x0000_t202" style="position:absolute;left:0;text-align:left;margin-left:664.1pt;margin-top:291.7pt;width:340.15pt;height:55.8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PycWrE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0E5D6559" w:rsidR="003F1FDB" w:rsidRPr="00D02F28" w:rsidRDefault="00997F26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-14,7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6569998D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</w:t>
                            </w:r>
                            <w:r w:rsidR="00997F26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550947AC" w:rsidR="003F1FDB" w:rsidRPr="00D02F28" w:rsidRDefault="006A3589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2,</w:t>
                            </w:r>
                            <w:r w:rsidR="00383DBB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4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24A37D26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3E76B2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8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427656C9" wp14:editId="71D099EF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4F335A5F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99" r:lo="rId100" r:qs="rId101" r:cs="rId102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103" type="#_x0000_t202" style="position:absolute;left:0;text-align:left;margin-left:164.8pt;margin-top:402.65pt;width:289.25pt;height:212.3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XUHg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4F335A5F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99" r:lo="rId100" r:qs="rId101" r:cs="rId102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6B0CC94D" wp14:editId="6AAE4EF2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B4B4783" id="Connecteur droit 5253" o:spid="_x0000_s1026" style="position:absolute;flip:x y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5AA01BEE" wp14:editId="3C17941F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104" type="#_x0000_t202" style="position:absolute;left:0;text-align:left;margin-left:609.75pt;margin-top:605.25pt;width:281.15pt;height:26.75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+WPHAIAADQ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566B79DE" wp14:editId="6F9A4CEA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105" type="#_x0000_t202" style="position:absolute;left:0;text-align:left;margin-left:602.65pt;margin-top:424.35pt;width:304.75pt;height:21.7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137442D" wp14:editId="0D859D2E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104">
                            <a:extLs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106" style="position:absolute;left:0;text-align:left;margin-left:1117pt;margin-top:589pt;width:27pt;height:31.35pt;z-index:251658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" stroked="f" strokeweight="1pt">
                <v:fill r:id="rId106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1B3BAA04" wp14:editId="59EB9E0A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07" w:history="1">
                              <w:proofErr w:type="gramStart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cliquez</w:t>
                              </w:r>
                              <w:proofErr w:type="gramEnd"/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ici!</w:t>
                              </w:r>
                            </w:hyperlink>
                          </w:p>
                          <w:p w14:paraId="6F18017F" w14:textId="5850585A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</w:t>
                            </w:r>
                            <w:proofErr w:type="gramEnd"/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scanner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211" name="Image 2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107" type="#_x0000_t202" style="position:absolute;left:0;text-align:left;margin-left:1044pt;margin-top:621.7pt;width:172.45pt;height:118.9pt;z-index:2516582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2128AA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109" w:history="1">
                        <w:proofErr w:type="gramStart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cliquez</w:t>
                        </w:r>
                        <w:proofErr w:type="gramEnd"/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 xml:space="preserve"> ici!</w:t>
                        </w:r>
                      </w:hyperlink>
                    </w:p>
                    <w:p w14:paraId="6F18017F" w14:textId="5850585A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</w:t>
                      </w:r>
                      <w:proofErr w:type="gramEnd"/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scanner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211" name="Image 2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2BFACE2" wp14:editId="3F1AC58B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1A9F82D6" id="Forme libre 25" o:spid="_x0000_s1026" style="position:absolute;margin-left:86.05pt;margin-top:18pt;width:137.25pt;height:756pt;z-index:2516372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1456645E" wp14:editId="01192C28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8" style="position:absolute;left:0;text-align:left;margin-left:130.6pt;margin-top:-10.9pt;width:963.35pt;height:88.85pt;z-index:251658270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//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CcSM//qgMAANsKAAAOAAAAAAAAAAAAAAAAAC4CAABkcnMvZTJvRG9jLnhtbFBL&#10;AQItABQABgAIAAAAIQBMq7Cz4gAAAAwBAAAPAAAAAAAAAAAAAAAAAAQGAABkcnMvZG93bnJldi54&#10;bWxQSwUGAAAAAAQABADzAAAAEwcAAAAA&#10;">
                <v:rect id="Rectangle 193" o:spid="_x0000_s1109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10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24F489E7" wp14:editId="3DBFB906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11" type="#_x0000_t202" style="position:absolute;left:0;text-align:left;margin-left:887pt;margin-top:666.15pt;width:22.7pt;height:22.7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" stroked="f" strokeweight=".5pt">
                <v:fill r:id="rId113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F486F7D" wp14:editId="7F29E16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12" type="#_x0000_t202" style="position:absolute;left:0;text-align:left;margin-left:439pt;margin-top:6.05pt;width:22pt;height:30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. Fabrice DE BRUYN" w:date="2022-10-21T15:49:00Z" w:initials="DBF">
    <w:p w14:paraId="5B8366D7" w14:textId="52121518" w:rsidR="0014703D" w:rsidRDefault="0014703D">
      <w:pPr>
        <w:pStyle w:val="Commentaire"/>
      </w:pPr>
      <w:r>
        <w:rPr>
          <w:rStyle w:val="Marquedecommentaire"/>
        </w:rPr>
        <w:annotationRef/>
      </w:r>
      <w:r>
        <w:t>Pour le Forem ce sont des contrats de formation et non des inscrits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B8366D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D3E24" w16cex:dateUtc="2022-10-21T13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B8366D7" w16cid:durableId="26FD3E2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1E3D7" w14:textId="77777777" w:rsidR="00B27C30" w:rsidRDefault="00B27C30" w:rsidP="0063464B">
      <w:r>
        <w:separator/>
      </w:r>
    </w:p>
  </w:endnote>
  <w:endnote w:type="continuationSeparator" w:id="0">
    <w:p w14:paraId="7E45A81D" w14:textId="77777777" w:rsidR="00B27C30" w:rsidRDefault="00B27C30" w:rsidP="0063464B">
      <w:r>
        <w:continuationSeparator/>
      </w:r>
    </w:p>
  </w:endnote>
  <w:endnote w:type="continuationNotice" w:id="1">
    <w:p w14:paraId="6E24FA0F" w14:textId="77777777" w:rsidR="00B27C30" w:rsidRDefault="00B27C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0563A" w14:textId="77777777" w:rsidR="00B27C30" w:rsidRDefault="00B27C30" w:rsidP="0063464B">
      <w:r>
        <w:separator/>
      </w:r>
    </w:p>
  </w:footnote>
  <w:footnote w:type="continuationSeparator" w:id="0">
    <w:p w14:paraId="2C47B60D" w14:textId="77777777" w:rsidR="00B27C30" w:rsidRDefault="00B27C30" w:rsidP="0063464B">
      <w:r>
        <w:continuationSeparator/>
      </w:r>
    </w:p>
  </w:footnote>
  <w:footnote w:type="continuationNotice" w:id="1">
    <w:p w14:paraId="20C43001" w14:textId="77777777" w:rsidR="00B27C30" w:rsidRDefault="00B27C3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104259139">
    <w:abstractNumId w:val="1"/>
  </w:num>
  <w:num w:numId="2" w16cid:durableId="450589103">
    <w:abstractNumId w:val="0"/>
  </w:num>
  <w:num w:numId="3" w16cid:durableId="1256398295">
    <w:abstractNumId w:val="2"/>
  </w:num>
  <w:num w:numId="4" w16cid:durableId="1658998831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. Fabrice DE BRUYN">
    <w15:presenceInfo w15:providerId="AD" w15:userId="S::brnfbr@forem.be::bc1efbe2-a7ca-486b-9ed5-2f3baf5f9d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67B3"/>
    <w:rsid w:val="00017E50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041"/>
    <w:rsid w:val="00064ED3"/>
    <w:rsid w:val="00065B64"/>
    <w:rsid w:val="00071BA5"/>
    <w:rsid w:val="00072DC7"/>
    <w:rsid w:val="00072E3C"/>
    <w:rsid w:val="0007309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841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03D"/>
    <w:rsid w:val="00147CE6"/>
    <w:rsid w:val="00154BC8"/>
    <w:rsid w:val="001554D7"/>
    <w:rsid w:val="001574CA"/>
    <w:rsid w:val="00165B27"/>
    <w:rsid w:val="00171086"/>
    <w:rsid w:val="00174FEC"/>
    <w:rsid w:val="00177086"/>
    <w:rsid w:val="0018018D"/>
    <w:rsid w:val="00192B91"/>
    <w:rsid w:val="0019347B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C0218"/>
    <w:rsid w:val="001C18E5"/>
    <w:rsid w:val="001C37C1"/>
    <w:rsid w:val="001C5536"/>
    <w:rsid w:val="001C7AD8"/>
    <w:rsid w:val="001D083A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4B3"/>
    <w:rsid w:val="001F0B29"/>
    <w:rsid w:val="001F0FE0"/>
    <w:rsid w:val="001F2AC4"/>
    <w:rsid w:val="0020048F"/>
    <w:rsid w:val="00200E58"/>
    <w:rsid w:val="002126EB"/>
    <w:rsid w:val="002128AA"/>
    <w:rsid w:val="00215A88"/>
    <w:rsid w:val="00216BBF"/>
    <w:rsid w:val="00222E6A"/>
    <w:rsid w:val="002279D5"/>
    <w:rsid w:val="0023490E"/>
    <w:rsid w:val="00234D6D"/>
    <w:rsid w:val="00235A20"/>
    <w:rsid w:val="00235ECC"/>
    <w:rsid w:val="00241356"/>
    <w:rsid w:val="0024196E"/>
    <w:rsid w:val="0024339E"/>
    <w:rsid w:val="00243CEE"/>
    <w:rsid w:val="00245829"/>
    <w:rsid w:val="002461C7"/>
    <w:rsid w:val="00246C9E"/>
    <w:rsid w:val="0024786E"/>
    <w:rsid w:val="002576B5"/>
    <w:rsid w:val="002601C0"/>
    <w:rsid w:val="002644B0"/>
    <w:rsid w:val="002664C0"/>
    <w:rsid w:val="0027425A"/>
    <w:rsid w:val="00274764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74E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4A23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08ED"/>
    <w:rsid w:val="003636D5"/>
    <w:rsid w:val="003653D6"/>
    <w:rsid w:val="00365F54"/>
    <w:rsid w:val="003679A8"/>
    <w:rsid w:val="00370731"/>
    <w:rsid w:val="003724F6"/>
    <w:rsid w:val="00373F97"/>
    <w:rsid w:val="00374B16"/>
    <w:rsid w:val="00377D51"/>
    <w:rsid w:val="003810E7"/>
    <w:rsid w:val="00383DBB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DBE"/>
    <w:rsid w:val="003E7603"/>
    <w:rsid w:val="003E76B2"/>
    <w:rsid w:val="003F05C6"/>
    <w:rsid w:val="003F1FDB"/>
    <w:rsid w:val="003F7892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53F9"/>
    <w:rsid w:val="00465DB0"/>
    <w:rsid w:val="004737ED"/>
    <w:rsid w:val="0047382B"/>
    <w:rsid w:val="004746A5"/>
    <w:rsid w:val="004804D2"/>
    <w:rsid w:val="00481619"/>
    <w:rsid w:val="00481D59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161A"/>
    <w:rsid w:val="004D5151"/>
    <w:rsid w:val="004E0C92"/>
    <w:rsid w:val="004E11B5"/>
    <w:rsid w:val="004E3E99"/>
    <w:rsid w:val="004E466F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6CD"/>
    <w:rsid w:val="0050223A"/>
    <w:rsid w:val="00503E9D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403"/>
    <w:rsid w:val="00551607"/>
    <w:rsid w:val="005520C8"/>
    <w:rsid w:val="005546BC"/>
    <w:rsid w:val="005549E9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70E4"/>
    <w:rsid w:val="006016CF"/>
    <w:rsid w:val="006029B2"/>
    <w:rsid w:val="00602C84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31F4"/>
    <w:rsid w:val="00654AFE"/>
    <w:rsid w:val="006551B2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1FA7"/>
    <w:rsid w:val="00684228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425C"/>
    <w:rsid w:val="006E6AB5"/>
    <w:rsid w:val="006F1741"/>
    <w:rsid w:val="006F4478"/>
    <w:rsid w:val="006F5D00"/>
    <w:rsid w:val="006F6B41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4EE0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2A32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088D"/>
    <w:rsid w:val="0077102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F06"/>
    <w:rsid w:val="007C20A3"/>
    <w:rsid w:val="007C35FF"/>
    <w:rsid w:val="007C6D05"/>
    <w:rsid w:val="007C7DC3"/>
    <w:rsid w:val="007D132F"/>
    <w:rsid w:val="007D2077"/>
    <w:rsid w:val="007D6BC7"/>
    <w:rsid w:val="007E03B8"/>
    <w:rsid w:val="007E0DF3"/>
    <w:rsid w:val="007E1318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A5FB4"/>
    <w:rsid w:val="008B5B75"/>
    <w:rsid w:val="008B6019"/>
    <w:rsid w:val="008B70F7"/>
    <w:rsid w:val="008C0468"/>
    <w:rsid w:val="008C0E89"/>
    <w:rsid w:val="008C2DB9"/>
    <w:rsid w:val="008C3482"/>
    <w:rsid w:val="008C38CE"/>
    <w:rsid w:val="008D0974"/>
    <w:rsid w:val="008D2012"/>
    <w:rsid w:val="008D2FE4"/>
    <w:rsid w:val="008D7CE7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3414C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96BD6"/>
    <w:rsid w:val="00997F26"/>
    <w:rsid w:val="009A10B7"/>
    <w:rsid w:val="009A7468"/>
    <w:rsid w:val="009B16AA"/>
    <w:rsid w:val="009B28A7"/>
    <w:rsid w:val="009B6F84"/>
    <w:rsid w:val="009B7F4D"/>
    <w:rsid w:val="009C02B7"/>
    <w:rsid w:val="009C4E80"/>
    <w:rsid w:val="009D3E65"/>
    <w:rsid w:val="009D684D"/>
    <w:rsid w:val="009E5386"/>
    <w:rsid w:val="009F3A5C"/>
    <w:rsid w:val="009F439D"/>
    <w:rsid w:val="009F7ED1"/>
    <w:rsid w:val="00A01A66"/>
    <w:rsid w:val="00A055D4"/>
    <w:rsid w:val="00A06C36"/>
    <w:rsid w:val="00A10082"/>
    <w:rsid w:val="00A161F0"/>
    <w:rsid w:val="00A16CC8"/>
    <w:rsid w:val="00A17589"/>
    <w:rsid w:val="00A24434"/>
    <w:rsid w:val="00A25BA2"/>
    <w:rsid w:val="00A25CE7"/>
    <w:rsid w:val="00A260A2"/>
    <w:rsid w:val="00A27385"/>
    <w:rsid w:val="00A27915"/>
    <w:rsid w:val="00A30A86"/>
    <w:rsid w:val="00A31D69"/>
    <w:rsid w:val="00A32133"/>
    <w:rsid w:val="00A322AA"/>
    <w:rsid w:val="00A34734"/>
    <w:rsid w:val="00A347B7"/>
    <w:rsid w:val="00A36A89"/>
    <w:rsid w:val="00A37F69"/>
    <w:rsid w:val="00A41966"/>
    <w:rsid w:val="00A42981"/>
    <w:rsid w:val="00A42A52"/>
    <w:rsid w:val="00A43511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7FC7"/>
    <w:rsid w:val="00AB16B0"/>
    <w:rsid w:val="00AB6D47"/>
    <w:rsid w:val="00AB6F6B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6520"/>
    <w:rsid w:val="00B119F5"/>
    <w:rsid w:val="00B12E7A"/>
    <w:rsid w:val="00B16C0D"/>
    <w:rsid w:val="00B2027D"/>
    <w:rsid w:val="00B2036E"/>
    <w:rsid w:val="00B20F53"/>
    <w:rsid w:val="00B27C30"/>
    <w:rsid w:val="00B30861"/>
    <w:rsid w:val="00B33A88"/>
    <w:rsid w:val="00B33AEE"/>
    <w:rsid w:val="00B3761E"/>
    <w:rsid w:val="00B41645"/>
    <w:rsid w:val="00B4177E"/>
    <w:rsid w:val="00B43415"/>
    <w:rsid w:val="00B44396"/>
    <w:rsid w:val="00B44F85"/>
    <w:rsid w:val="00B452A4"/>
    <w:rsid w:val="00B55B0E"/>
    <w:rsid w:val="00B5672C"/>
    <w:rsid w:val="00B62942"/>
    <w:rsid w:val="00B64576"/>
    <w:rsid w:val="00B64C1C"/>
    <w:rsid w:val="00B6723D"/>
    <w:rsid w:val="00B836AA"/>
    <w:rsid w:val="00B8385C"/>
    <w:rsid w:val="00B857CF"/>
    <w:rsid w:val="00B872B9"/>
    <w:rsid w:val="00B914E3"/>
    <w:rsid w:val="00B944B3"/>
    <w:rsid w:val="00B977A2"/>
    <w:rsid w:val="00BA2EF7"/>
    <w:rsid w:val="00BA3FD1"/>
    <w:rsid w:val="00BA5C77"/>
    <w:rsid w:val="00BA5D5B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F40A1"/>
    <w:rsid w:val="00C0555A"/>
    <w:rsid w:val="00C1193B"/>
    <w:rsid w:val="00C12EAC"/>
    <w:rsid w:val="00C14AF6"/>
    <w:rsid w:val="00C17F7C"/>
    <w:rsid w:val="00C2116F"/>
    <w:rsid w:val="00C23867"/>
    <w:rsid w:val="00C26D21"/>
    <w:rsid w:val="00C33C1E"/>
    <w:rsid w:val="00C432CA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A3"/>
    <w:rsid w:val="00C869B3"/>
    <w:rsid w:val="00C87B26"/>
    <w:rsid w:val="00C90B7E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C7D0F"/>
    <w:rsid w:val="00CD67E5"/>
    <w:rsid w:val="00CE05AF"/>
    <w:rsid w:val="00CE1245"/>
    <w:rsid w:val="00CE4909"/>
    <w:rsid w:val="00CE5EF5"/>
    <w:rsid w:val="00CF17D9"/>
    <w:rsid w:val="00CF37D4"/>
    <w:rsid w:val="00CF594B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1DB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3209"/>
    <w:rsid w:val="00E83FF6"/>
    <w:rsid w:val="00E8470E"/>
    <w:rsid w:val="00E8742B"/>
    <w:rsid w:val="00E90774"/>
    <w:rsid w:val="00E90A77"/>
    <w:rsid w:val="00E9460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C7C98"/>
    <w:rsid w:val="00ED0D56"/>
    <w:rsid w:val="00ED1178"/>
    <w:rsid w:val="00ED2D03"/>
    <w:rsid w:val="00ED416E"/>
    <w:rsid w:val="00ED61AF"/>
    <w:rsid w:val="00EE1949"/>
    <w:rsid w:val="00EE4563"/>
    <w:rsid w:val="00EE7954"/>
    <w:rsid w:val="00EF26F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2355"/>
    <w:rsid w:val="00F76CD6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4C68E6AD-06E7-4D14-9A55-EBCA4471E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  <w:style w:type="character" w:styleId="Marquedecommentaire">
    <w:name w:val="annotation reference"/>
    <w:basedOn w:val="Policepardfaut"/>
    <w:rsid w:val="0014703D"/>
    <w:rPr>
      <w:sz w:val="16"/>
      <w:szCs w:val="16"/>
    </w:rPr>
  </w:style>
  <w:style w:type="paragraph" w:styleId="Commentaire">
    <w:name w:val="annotation text"/>
    <w:basedOn w:val="Normal"/>
    <w:link w:val="CommentaireCar"/>
    <w:rsid w:val="0014703D"/>
  </w:style>
  <w:style w:type="character" w:customStyle="1" w:styleId="CommentaireCar">
    <w:name w:val="Commentaire Car"/>
    <w:basedOn w:val="Policepardfaut"/>
    <w:link w:val="Commentaire"/>
    <w:rsid w:val="0014703D"/>
    <w:rPr>
      <w:color w:val="212120"/>
      <w:kern w:val="28"/>
    </w:rPr>
  </w:style>
  <w:style w:type="paragraph" w:styleId="Objetducommentaire">
    <w:name w:val="annotation subject"/>
    <w:basedOn w:val="Commentaire"/>
    <w:next w:val="Commentaire"/>
    <w:link w:val="ObjetducommentaireCar"/>
    <w:rsid w:val="0014703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14703D"/>
    <w:rPr>
      <w:b/>
      <w:bCs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42" Type="http://schemas.openxmlformats.org/officeDocument/2006/relationships/image" Target="media/image6.png"/><Relationship Id="rId47" Type="http://schemas.openxmlformats.org/officeDocument/2006/relationships/image" Target="media/image100.png"/><Relationship Id="rId63" Type="http://schemas.openxmlformats.org/officeDocument/2006/relationships/image" Target="media/image19.svg"/><Relationship Id="rId68" Type="http://schemas.openxmlformats.org/officeDocument/2006/relationships/image" Target="media/image24.svg"/><Relationship Id="rId84" Type="http://schemas.openxmlformats.org/officeDocument/2006/relationships/image" Target="media/image34.png"/><Relationship Id="rId89" Type="http://schemas.openxmlformats.org/officeDocument/2006/relationships/diagramLayout" Target="diagrams/layout2.xml"/><Relationship Id="rId112" Type="http://schemas.openxmlformats.org/officeDocument/2006/relationships/image" Target="media/image49.svg"/><Relationship Id="rId16" Type="http://schemas.openxmlformats.org/officeDocument/2006/relationships/image" Target="media/image2.svg"/><Relationship Id="rId107" Type="http://schemas.openxmlformats.org/officeDocument/2006/relationships/hyperlink" Target="http://www.bassinefe-hainautcentre.be/le-rapport-analytique-et-prospectif" TargetMode="External"/><Relationship Id="rId11" Type="http://schemas.openxmlformats.org/officeDocument/2006/relationships/comments" Target="comments.xml"/><Relationship Id="rId37" Type="http://schemas.openxmlformats.org/officeDocument/2006/relationships/image" Target="media/image3.png"/><Relationship Id="rId53" Type="http://schemas.openxmlformats.org/officeDocument/2006/relationships/diagramData" Target="diagrams/data1.xml"/><Relationship Id="rId58" Type="http://schemas.openxmlformats.org/officeDocument/2006/relationships/image" Target="media/image14.png"/><Relationship Id="rId74" Type="http://schemas.openxmlformats.org/officeDocument/2006/relationships/image" Target="media/image29.png"/><Relationship Id="rId79" Type="http://schemas.openxmlformats.org/officeDocument/2006/relationships/image" Target="media/image33.svg"/><Relationship Id="rId102" Type="http://schemas.openxmlformats.org/officeDocument/2006/relationships/diagramColors" Target="diagrams/colors3.xml"/><Relationship Id="rId5" Type="http://schemas.openxmlformats.org/officeDocument/2006/relationships/numbering" Target="numbering.xml"/><Relationship Id="rId90" Type="http://schemas.openxmlformats.org/officeDocument/2006/relationships/diagramQuickStyle" Target="diagrams/quickStyle2.xml"/><Relationship Id="rId95" Type="http://schemas.openxmlformats.org/officeDocument/2006/relationships/image" Target="media/image37.png"/><Relationship Id="rId43" Type="http://schemas.openxmlformats.org/officeDocument/2006/relationships/image" Target="media/image7.svg"/><Relationship Id="rId48" Type="http://schemas.openxmlformats.org/officeDocument/2006/relationships/image" Target="media/image110.svg"/><Relationship Id="rId64" Type="http://schemas.openxmlformats.org/officeDocument/2006/relationships/image" Target="media/image20.png"/><Relationship Id="rId69" Type="http://schemas.openxmlformats.org/officeDocument/2006/relationships/image" Target="media/image25.png"/><Relationship Id="rId113" Type="http://schemas.openxmlformats.org/officeDocument/2006/relationships/image" Target="media/image53.png"/><Relationship Id="rId80" Type="http://schemas.openxmlformats.org/officeDocument/2006/relationships/image" Target="media/image31.png"/><Relationship Id="rId85" Type="http://schemas.openxmlformats.org/officeDocument/2006/relationships/image" Target="media/image35.svg"/><Relationship Id="rId3" Type="http://schemas.openxmlformats.org/officeDocument/2006/relationships/customXml" Target="../customXml/item3.xml"/><Relationship Id="rId12" Type="http://schemas.microsoft.com/office/2011/relationships/commentsExtended" Target="commentsExtended.xml"/><Relationship Id="rId33" Type="http://schemas.openxmlformats.org/officeDocument/2006/relationships/image" Target="media/image4.png"/><Relationship Id="rId38" Type="http://schemas.openxmlformats.org/officeDocument/2006/relationships/image" Target="media/image4.svg"/><Relationship Id="rId46" Type="http://schemas.openxmlformats.org/officeDocument/2006/relationships/image" Target="media/image11.svg"/><Relationship Id="rId59" Type="http://schemas.openxmlformats.org/officeDocument/2006/relationships/image" Target="media/image15.svg"/><Relationship Id="rId67" Type="http://schemas.openxmlformats.org/officeDocument/2006/relationships/image" Target="media/image23.svg"/><Relationship Id="rId103" Type="http://schemas.microsoft.com/office/2007/relationships/diagramDrawing" Target="diagrams/drawing3.xml"/><Relationship Id="rId108" Type="http://schemas.openxmlformats.org/officeDocument/2006/relationships/image" Target="media/image47.emf"/><Relationship Id="rId116" Type="http://schemas.openxmlformats.org/officeDocument/2006/relationships/theme" Target="theme/theme1.xml"/><Relationship Id="rId41" Type="http://schemas.openxmlformats.org/officeDocument/2006/relationships/hyperlink" Target="https://www.ifapme.be/centre-de-formations/mons" TargetMode="External"/><Relationship Id="rId54" Type="http://schemas.openxmlformats.org/officeDocument/2006/relationships/diagramLayout" Target="diagrams/layout1.xml"/><Relationship Id="rId62" Type="http://schemas.openxmlformats.org/officeDocument/2006/relationships/image" Target="media/image18.png"/><Relationship Id="rId70" Type="http://schemas.openxmlformats.org/officeDocument/2006/relationships/image" Target="media/image26.svg"/><Relationship Id="rId75" Type="http://schemas.openxmlformats.org/officeDocument/2006/relationships/image" Target="media/image30.svg"/><Relationship Id="rId83" Type="http://schemas.openxmlformats.org/officeDocument/2006/relationships/image" Target="media/image34.svg"/><Relationship Id="rId88" Type="http://schemas.openxmlformats.org/officeDocument/2006/relationships/diagramData" Target="diagrams/data2.xml"/><Relationship Id="rId91" Type="http://schemas.openxmlformats.org/officeDocument/2006/relationships/diagramColors" Target="diagrams/colors2.xml"/><Relationship Id="rId96" Type="http://schemas.openxmlformats.org/officeDocument/2006/relationships/image" Target="media/image38.svg"/><Relationship Id="rId111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png"/><Relationship Id="rId36" Type="http://schemas.openxmlformats.org/officeDocument/2006/relationships/hyperlink" Target="https://www.leforem.be/FORMAPass/catalogue-des-formations-insertions.html" TargetMode="External"/><Relationship Id="rId49" Type="http://schemas.openxmlformats.org/officeDocument/2006/relationships/image" Target="media/image12.png"/><Relationship Id="rId57" Type="http://schemas.microsoft.com/office/2007/relationships/diagramDrawing" Target="diagrams/drawing1.xml"/><Relationship Id="rId106" Type="http://schemas.openxmlformats.org/officeDocument/2006/relationships/image" Target="media/image49.png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44" Type="http://schemas.openxmlformats.org/officeDocument/2006/relationships/image" Target="media/image9.png"/><Relationship Id="rId52" Type="http://schemas.openxmlformats.org/officeDocument/2006/relationships/image" Target="media/image130.svg"/><Relationship Id="rId60" Type="http://schemas.openxmlformats.org/officeDocument/2006/relationships/image" Target="media/image16.png"/><Relationship Id="rId65" Type="http://schemas.openxmlformats.org/officeDocument/2006/relationships/image" Target="media/image21.svg"/><Relationship Id="rId73" Type="http://schemas.openxmlformats.org/officeDocument/2006/relationships/image" Target="media/image28.svg"/><Relationship Id="rId78" Type="http://schemas.openxmlformats.org/officeDocument/2006/relationships/image" Target="media/image32.png"/><Relationship Id="rId81" Type="http://schemas.openxmlformats.org/officeDocument/2006/relationships/image" Target="media/image32.svg"/><Relationship Id="rId86" Type="http://schemas.openxmlformats.org/officeDocument/2006/relationships/image" Target="media/image35.png"/><Relationship Id="rId94" Type="http://schemas.openxmlformats.org/officeDocument/2006/relationships/image" Target="media/image37.svg"/><Relationship Id="rId99" Type="http://schemas.openxmlformats.org/officeDocument/2006/relationships/diagramData" Target="diagrams/data3.xml"/><Relationship Id="rId101" Type="http://schemas.openxmlformats.org/officeDocument/2006/relationships/diagramQuickStyle" Target="diagrams/quickStyle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microsoft.com/office/2016/09/relationships/commentsIds" Target="commentsIds.xml"/><Relationship Id="rId39" Type="http://schemas.openxmlformats.org/officeDocument/2006/relationships/image" Target="media/image5.png"/><Relationship Id="rId109" Type="http://schemas.openxmlformats.org/officeDocument/2006/relationships/hyperlink" Target="http://www.bassinefe-hainautcentre.be/le-rapport-analytique-et-prospectif" TargetMode="External"/><Relationship Id="rId34" Type="http://schemas.openxmlformats.org/officeDocument/2006/relationships/hyperlink" Target="http://www.saint-luc-mons.be/stluc/offres-denseignement/139-cefa-mons-a-frameries.html" TargetMode="External"/><Relationship Id="rId50" Type="http://schemas.openxmlformats.org/officeDocument/2006/relationships/image" Target="media/image13.svg"/><Relationship Id="rId55" Type="http://schemas.openxmlformats.org/officeDocument/2006/relationships/diagramQuickStyle" Target="diagrams/quickStyle1.xml"/><Relationship Id="rId76" Type="http://schemas.openxmlformats.org/officeDocument/2006/relationships/image" Target="media/image30.png"/><Relationship Id="rId97" Type="http://schemas.openxmlformats.org/officeDocument/2006/relationships/image" Target="media/image38.png"/><Relationship Id="rId104" Type="http://schemas.openxmlformats.org/officeDocument/2006/relationships/image" Target="media/image45.png"/><Relationship Id="rId7" Type="http://schemas.openxmlformats.org/officeDocument/2006/relationships/settings" Target="settings.xml"/><Relationship Id="rId71" Type="http://schemas.openxmlformats.org/officeDocument/2006/relationships/image" Target="media/image28.png"/><Relationship Id="rId92" Type="http://schemas.microsoft.com/office/2007/relationships/diagramDrawing" Target="diagrams/drawing2.xml"/><Relationship Id="rId2" Type="http://schemas.openxmlformats.org/officeDocument/2006/relationships/customXml" Target="../customXml/item2.xml"/><Relationship Id="rId40" Type="http://schemas.openxmlformats.org/officeDocument/2006/relationships/image" Target="media/image8.png"/><Relationship Id="rId45" Type="http://schemas.openxmlformats.org/officeDocument/2006/relationships/image" Target="media/image10.png"/><Relationship Id="rId66" Type="http://schemas.openxmlformats.org/officeDocument/2006/relationships/image" Target="media/image22.png"/><Relationship Id="rId87" Type="http://schemas.openxmlformats.org/officeDocument/2006/relationships/image" Target="media/image36.svg"/><Relationship Id="rId110" Type="http://schemas.openxmlformats.org/officeDocument/2006/relationships/image" Target="media/image50.emf"/><Relationship Id="rId115" Type="http://schemas.microsoft.com/office/2011/relationships/people" Target="people.xml"/><Relationship Id="rId61" Type="http://schemas.openxmlformats.org/officeDocument/2006/relationships/image" Target="media/image17.svg"/><Relationship Id="rId82" Type="http://schemas.openxmlformats.org/officeDocument/2006/relationships/image" Target="media/image33.png"/><Relationship Id="rId14" Type="http://schemas.microsoft.com/office/2018/08/relationships/commentsExtensible" Target="commentsExtensible.xml"/><Relationship Id="rId35" Type="http://schemas.openxmlformats.org/officeDocument/2006/relationships/hyperlink" Target="https://www.etudierenhainaut.be/centre-education-formation-alternance-mons.html" TargetMode="External"/><Relationship Id="rId56" Type="http://schemas.openxmlformats.org/officeDocument/2006/relationships/diagramColors" Target="diagrams/colors1.xml"/><Relationship Id="rId77" Type="http://schemas.openxmlformats.org/officeDocument/2006/relationships/image" Target="media/image31.svg"/><Relationship Id="rId100" Type="http://schemas.openxmlformats.org/officeDocument/2006/relationships/diagramLayout" Target="diagrams/layout3.xml"/><Relationship Id="rId105" Type="http://schemas.openxmlformats.org/officeDocument/2006/relationships/image" Target="media/image46.svg"/><Relationship Id="rId8" Type="http://schemas.openxmlformats.org/officeDocument/2006/relationships/webSettings" Target="webSettings.xml"/><Relationship Id="rId51" Type="http://schemas.openxmlformats.org/officeDocument/2006/relationships/image" Target="media/image120.png"/><Relationship Id="rId72" Type="http://schemas.openxmlformats.org/officeDocument/2006/relationships/image" Target="media/image27.png"/><Relationship Id="rId93" Type="http://schemas.openxmlformats.org/officeDocument/2006/relationships/image" Target="media/image36.png"/><Relationship Id="rId98" Type="http://schemas.openxmlformats.org/officeDocument/2006/relationships/image" Target="media/image4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1.png"/><Relationship Id="rId2" Type="http://schemas.openxmlformats.org/officeDocument/2006/relationships/image" Target="../media/image40.svg"/><Relationship Id="rId1" Type="http://schemas.openxmlformats.org/officeDocument/2006/relationships/image" Target="../media/image39.png"/><Relationship Id="rId6" Type="http://schemas.openxmlformats.org/officeDocument/2006/relationships/image" Target="../media/image44.svg"/><Relationship Id="rId5" Type="http://schemas.openxmlformats.org/officeDocument/2006/relationships/image" Target="../media/image43.png"/><Relationship Id="rId4" Type="http://schemas.openxmlformats.org/officeDocument/2006/relationships/image" Target="../media/image42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1.png"/><Relationship Id="rId2" Type="http://schemas.openxmlformats.org/officeDocument/2006/relationships/image" Target="../media/image40.svg"/><Relationship Id="rId1" Type="http://schemas.openxmlformats.org/officeDocument/2006/relationships/image" Target="../media/image39.png"/><Relationship Id="rId6" Type="http://schemas.openxmlformats.org/officeDocument/2006/relationships/image" Target="../media/image44.svg"/><Relationship Id="rId5" Type="http://schemas.openxmlformats.org/officeDocument/2006/relationships/image" Target="../media/image43.png"/><Relationship Id="rId4" Type="http://schemas.openxmlformats.org/officeDocument/2006/relationships/image" Target="../media/image42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BEA43AD7-1CEE-4062-AFED-70B6D8B614AB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initiale (Alternance)</a:t>
          </a:r>
        </a:p>
      </dgm:t>
    </dgm:pt>
    <dgm:pt modelId="{7B2A5344-30A6-4804-895C-DA89E68D6CD6}" type="parTrans" cxnId="{54BB2567-F93F-476B-A4F5-A3BCC360BA39}">
      <dgm:prSet/>
      <dgm:spPr/>
    </dgm:pt>
    <dgm:pt modelId="{FE2D1F80-8C66-4AA2-97E8-6D05E790CCE9}" type="sibTrans" cxnId="{54BB2567-F93F-476B-A4F5-A3BCC360BA39}">
      <dgm:prSet/>
      <dgm:spPr/>
    </dgm:pt>
    <dgm:pt modelId="{507B5970-3C46-42EB-A1DD-5B424FCB8C77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1100">
              <a:latin typeface="Calibri" panose="020F0502020204030204"/>
              <a:ea typeface="+mn-ea"/>
              <a:cs typeface="+mn-cs"/>
            </a:rPr>
            <a:t>Formation adultes</a:t>
          </a:r>
        </a:p>
      </dgm:t>
    </dgm:pt>
    <dgm:pt modelId="{6C8A8D33-AFDF-4DC5-8E8D-7723AA6604CF}" type="parTrans" cxnId="{CD07EDE1-34E7-4532-92EA-8ADD2F759F63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648BA3C9-DC97-4CBB-B557-C974EDD5DF68}" type="sibTrans" cxnId="{CD07EDE1-34E7-4532-92EA-8ADD2F759F63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AD50F458-EF05-4F67-9579-E75AF091C7FC}" type="pres">
      <dgm:prSet presAssocID="{7B2A5344-30A6-4804-895C-DA89E68D6CD6}" presName="Name13" presStyleLbl="parChTrans1D2" presStyleIdx="0" presStyleCnt="2"/>
      <dgm:spPr/>
    </dgm:pt>
    <dgm:pt modelId="{0C56F764-3BA9-4A57-8A00-C938EA21C286}" type="pres">
      <dgm:prSet presAssocID="{BEA43AD7-1CEE-4062-AFED-70B6D8B614AB}" presName="childText" presStyleLbl="bgAcc1" presStyleIdx="0" presStyleCnt="2">
        <dgm:presLayoutVars>
          <dgm:bulletEnabled val="1"/>
        </dgm:presLayoutVars>
      </dgm:prSet>
      <dgm:spPr/>
    </dgm:pt>
    <dgm:pt modelId="{45F4464B-5395-4258-BF20-B7CFBADA44C7}" type="pres">
      <dgm:prSet presAssocID="{6C8A8D33-AFDF-4DC5-8E8D-7723AA6604CF}" presName="Name13" presStyleLbl="parChTrans1D2" presStyleIdx="1" presStyleCnt="2"/>
      <dgm:spPr/>
    </dgm:pt>
    <dgm:pt modelId="{B25E579E-005D-4AB8-8EA5-B5841E87D0E5}" type="pres">
      <dgm:prSet presAssocID="{507B5970-3C46-42EB-A1DD-5B424FCB8C77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59FB6A0D-F9CA-4B5E-AB2A-A5D78710C372}" type="presOf" srcId="{7B2A5344-30A6-4804-895C-DA89E68D6CD6}" destId="{AD50F458-EF05-4F67-9579-E75AF091C7FC}" srcOrd="0" destOrd="0" presId="urn:microsoft.com/office/officeart/2005/8/layout/hierarchy3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54BB2567-F93F-476B-A4F5-A3BCC360BA39}" srcId="{E1E31A27-682F-4524-8836-4107CDEC5323}" destId="{BEA43AD7-1CEE-4062-AFED-70B6D8B614AB}" srcOrd="0" destOrd="0" parTransId="{7B2A5344-30A6-4804-895C-DA89E68D6CD6}" sibTransId="{FE2D1F80-8C66-4AA2-97E8-6D05E790CCE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5A1A998C-E24A-4F36-B018-8DBF94BFAD2C}" type="presOf" srcId="{6C8A8D33-AFDF-4DC5-8E8D-7723AA6604CF}" destId="{45F4464B-5395-4258-BF20-B7CFBADA44C7}" srcOrd="0" destOrd="0" presId="urn:microsoft.com/office/officeart/2005/8/layout/hierarchy3"/>
    <dgm:cxn modelId="{830FF7AB-376E-49D2-BB95-CA50066F5FE8}" type="presOf" srcId="{507B5970-3C46-42EB-A1DD-5B424FCB8C77}" destId="{B25E579E-005D-4AB8-8EA5-B5841E87D0E5}" srcOrd="0" destOrd="0" presId="urn:microsoft.com/office/officeart/2005/8/layout/hierarchy3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3A56E6B2-21E2-465A-B706-65A9DD952EEA}" type="presOf" srcId="{BEA43AD7-1CEE-4062-AFED-70B6D8B614AB}" destId="{0C56F764-3BA9-4A57-8A00-C938EA21C286}" srcOrd="0" destOrd="0" presId="urn:microsoft.com/office/officeart/2005/8/layout/hierarchy3"/>
    <dgm:cxn modelId="{CD07EDE1-34E7-4532-92EA-8ADD2F759F63}" srcId="{E1E31A27-682F-4524-8836-4107CDEC5323}" destId="{507B5970-3C46-42EB-A1DD-5B424FCB8C77}" srcOrd="1" destOrd="0" parTransId="{6C8A8D33-AFDF-4DC5-8E8D-7723AA6604CF}" sibTransId="{648BA3C9-DC97-4CBB-B557-C974EDD5DF68}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5FC138EF-5892-4058-BEB4-E64CA8C2EC57}" type="presParOf" srcId="{D9F353A7-6BA6-4618-9297-C380F5C53C3D}" destId="{AD50F458-EF05-4F67-9579-E75AF091C7FC}" srcOrd="0" destOrd="0" presId="urn:microsoft.com/office/officeart/2005/8/layout/hierarchy3"/>
    <dgm:cxn modelId="{FE0D9484-B1B4-4BD5-B95E-54583AC90F2B}" type="presParOf" srcId="{D9F353A7-6BA6-4618-9297-C380F5C53C3D}" destId="{0C56F764-3BA9-4A57-8A00-C938EA21C286}" srcOrd="1" destOrd="0" presId="urn:microsoft.com/office/officeart/2005/8/layout/hierarchy3"/>
    <dgm:cxn modelId="{601F82B9-C9F4-4108-BD5B-F3A9255D5245}" type="presParOf" srcId="{D9F353A7-6BA6-4618-9297-C380F5C53C3D}" destId="{45F4464B-5395-4258-BF20-B7CFBADA44C7}" srcOrd="2" destOrd="0" presId="urn:microsoft.com/office/officeart/2005/8/layout/hierarchy3"/>
    <dgm:cxn modelId="{2E2166B0-2BD2-4600-868F-6E355D63BDDD}" type="presParOf" srcId="{D9F353A7-6BA6-4618-9297-C380F5C53C3D}" destId="{B25E579E-005D-4AB8-8EA5-B5841E87D0E5}" srcOrd="3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    Restauration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  Hébergement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3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3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2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2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3"/>
      <dgm:spPr/>
    </dgm:pt>
    <dgm:pt modelId="{325D787B-027B-4900-B962-8F9F251BF8B4}" type="pres">
      <dgm:prSet presAssocID="{96785151-338F-41E4-95E8-E91B12FA548C}" presName="line_3" presStyleLbl="parChTrans1D1" presStyleIdx="1" presStyleCnt="2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2" custScaleX="507477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246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2446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+114%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03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AD50F458-EF05-4F67-9579-E75AF091C7FC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56F764-3BA9-4A57-8A00-C938EA21C286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initiale (Alternance)</a:t>
          </a:r>
        </a:p>
      </dsp:txBody>
      <dsp:txXfrm>
        <a:off x="555322" y="757336"/>
        <a:ext cx="911208" cy="556520"/>
      </dsp:txXfrm>
    </dsp:sp>
    <dsp:sp modelId="{45F4464B-5395-4258-BF20-B7CFBADA44C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5E579E-005D-4AB8-8EA5-B5841E87D0E5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latin typeface="Calibri" panose="020F0502020204030204"/>
              <a:ea typeface="+mn-ea"/>
              <a:cs typeface="+mn-cs"/>
            </a:rPr>
            <a:t>Formation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5D787B-027B-4900-B962-8F9F251BF8B4}">
      <dsp:nvSpPr>
        <dsp:cNvPr id="0" name=""/>
        <dsp:cNvSpPr/>
      </dsp:nvSpPr>
      <dsp:spPr>
        <a:xfrm>
          <a:off x="1081420" y="1740781"/>
          <a:ext cx="191490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1420" y="407281"/>
          <a:ext cx="191490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0992" y="-18382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8356" y="588837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8356" y="588837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556199" y="-32845"/>
          <a:ext cx="880254" cy="880254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396376" y="7231"/>
          <a:ext cx="1580253" cy="8001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    Restauration</a:t>
          </a:r>
        </a:p>
      </dsp:txBody>
      <dsp:txXfrm>
        <a:off x="3396376" y="7231"/>
        <a:ext cx="1580253" cy="800100"/>
      </dsp:txXfrm>
    </dsp:sp>
    <dsp:sp modelId="{1F3692AB-DF21-47EA-8182-268C80153FE0}">
      <dsp:nvSpPr>
        <dsp:cNvPr id="0" name=""/>
        <dsp:cNvSpPr/>
      </dsp:nvSpPr>
      <dsp:spPr>
        <a:xfrm>
          <a:off x="2596276" y="1340731"/>
          <a:ext cx="800100" cy="80010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96376" y="1340731"/>
          <a:ext cx="2587425" cy="8001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  Hébergement</a:t>
          </a:r>
        </a:p>
      </dsp:txBody>
      <dsp:txXfrm>
        <a:off x="3396376" y="1340731"/>
        <a:ext cx="2587425" cy="80010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2021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246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+114%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2020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2446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4" ma:contentTypeDescription="Crée un document." ma:contentTypeScope="" ma:versionID="82e3b51ae5a75d4754b49e575725fb2e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51ecebae351db285580b0ace5b446ff8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CB789B-B6C4-4F09-887D-EA22828D47CE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2.xml><?xml version="1.0" encoding="utf-8"?>
<ds:datastoreItem xmlns:ds="http://schemas.openxmlformats.org/officeDocument/2006/customXml" ds:itemID="{F27493EE-F703-494B-8AB0-35F2FEE333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6EA9C2-BD77-421D-A8A1-5195D4860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155</TotalTime>
  <Pages>2</Pages>
  <Words>42</Words>
  <Characters>233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37</cp:revision>
  <cp:lastPrinted>2021-12-24T19:51:00Z</cp:lastPrinted>
  <dcterms:created xsi:type="dcterms:W3CDTF">2022-10-19T17:42:00Z</dcterms:created>
  <dcterms:modified xsi:type="dcterms:W3CDTF">2023-11-28T14:03:00Z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