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4688" behindDoc="0" locked="0" layoutInCell="1" allowOverlap="1" wp14:anchorId="5E1B55C5" wp14:editId="70C4AFC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3664" behindDoc="0" locked="0" layoutInCell="1" allowOverlap="1" wp14:anchorId="7E904A01" wp14:editId="0CF4F37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A19C3A2" id="Groupe 50" o:spid="_x0000_s1026" style="position:absolute;margin-left:12pt;margin-top:-29.3pt;width:118.95pt;height:756pt;z-index:25163366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5712"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CD42" id="Rectangle 5" o:spid="_x0000_s1026" style="position:absolute;margin-left:175.2pt;margin-top:-20.3pt;width:78.5pt;height:9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4448"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0B91" id="Forme libre 33" o:spid="_x0000_s1026" style="position:absolute;margin-left:-32pt;margin-top:-21pt;width:147.5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2640"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E648DE9" id="Groupe 49" o:spid="_x0000_s1026" style="position:absolute;margin-left:1059.05pt;margin-top:-14.25pt;width:107.8pt;height:756pt;z-index:25163264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1616"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E5E0A" id="Forme libre 25" o:spid="_x0000_s1026" style="position:absolute;margin-left:1064.75pt;margin-top:18pt;width:123.25pt;height:7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741119A" w:rsidR="00902688" w:rsidRDefault="00F8282F" w:rsidP="00F576BD">
      <w:pPr>
        <w:rPr>
          <w:noProof/>
          <w:lang w:bidi="fr-FR"/>
        </w:rPr>
      </w:pPr>
      <w:r w:rsidRPr="00D80D05">
        <w:rPr>
          <w:noProof/>
          <w:lang w:bidi="fr-FR"/>
        </w:rPr>
        <mc:AlternateContent>
          <mc:Choice Requires="wps">
            <w:drawing>
              <wp:anchor distT="0" distB="0" distL="114300" distR="114300" simplePos="0" relativeHeight="251648000" behindDoc="0" locked="0" layoutInCell="1" allowOverlap="1" wp14:anchorId="5C753A8E" wp14:editId="20BFECC2">
                <wp:simplePos x="0" y="0"/>
                <wp:positionH relativeFrom="leftMargin">
                  <wp:posOffset>1616710</wp:posOffset>
                </wp:positionH>
                <wp:positionV relativeFrom="paragraph">
                  <wp:posOffset>6283960</wp:posOffset>
                </wp:positionV>
                <wp:extent cx="1728153" cy="856933"/>
                <wp:effectExtent l="0" t="2540" r="3175" b="3175"/>
                <wp:wrapNone/>
                <wp:docPr id="1124" name="Rectangle 1124"/>
                <wp:cNvGraphicFramePr/>
                <a:graphic xmlns:a="http://schemas.openxmlformats.org/drawingml/2006/main">
                  <a:graphicData uri="http://schemas.microsoft.com/office/word/2010/wordprocessingShape">
                    <wps:wsp>
                      <wps:cNvSpPr/>
                      <wps:spPr>
                        <a:xfrm rot="16200000">
                          <a:off x="0" y="0"/>
                          <a:ext cx="1728153" cy="856933"/>
                        </a:xfrm>
                        <a:prstGeom prst="rect">
                          <a:avLst/>
                        </a:prstGeom>
                        <a:solidFill>
                          <a:srgbClr val="63A7DA"/>
                        </a:solidFill>
                        <a:ln w="12700" cap="flat" cmpd="sng" algn="ctr">
                          <a:noFill/>
                          <a:prstDash val="solid"/>
                          <a:miter lim="800000"/>
                        </a:ln>
                        <a:effectLst/>
                      </wps:spPr>
                      <wps:txbx>
                        <w:txbxContent>
                          <w:p w14:paraId="06F157E7" w14:textId="32859042" w:rsidR="00A72224" w:rsidRPr="00AF72BB" w:rsidRDefault="00AF72BB" w:rsidP="00D80D05">
                            <w:pPr>
                              <w:jc w:val="center"/>
                              <w:rPr>
                                <w:rFonts w:ascii="Calibri" w:hAnsi="Calibri" w:cs="Calibri"/>
                                <w:color w:val="FFFFFF"/>
                                <w:sz w:val="96"/>
                                <w:szCs w:val="96"/>
                                <w:lang w:val="fr-BE"/>
                              </w:rPr>
                            </w:pPr>
                            <w:r>
                              <w:rPr>
                                <w:rFonts w:ascii="Calibri" w:hAnsi="Calibri" w:cs="Calibri"/>
                                <w:color w:val="FFFFFF"/>
                                <w:sz w:val="44"/>
                                <w:szCs w:val="44"/>
                                <w:lang w:val="fr-BE"/>
                              </w:rPr>
                              <w:t>Charpentier</w:t>
                            </w:r>
                            <w:r w:rsidR="00F8282F">
                              <w:rPr>
                                <w:rFonts w:ascii="Calibri" w:hAnsi="Calibri" w:cs="Calibri"/>
                                <w:color w:val="FFFFFF"/>
                                <w:sz w:val="44"/>
                                <w:szCs w:val="44"/>
                                <w:lang w:val="fr-BE"/>
                              </w:rPr>
                              <w:t>/Charpentière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7.3pt;margin-top:494.8pt;width:136.1pt;height:67.5pt;rotation:-90;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" fillcolor="#63a7da" stroked="f" strokeweight="1pt">
                <v:textbox>
                  <w:txbxContent>
                    <w:p w14:paraId="06F157E7" w14:textId="32859042" w:rsidR="00A72224" w:rsidRPr="00AF72BB" w:rsidRDefault="00AF72BB" w:rsidP="00D80D05">
                      <w:pPr>
                        <w:jc w:val="center"/>
                        <w:rPr>
                          <w:rFonts w:ascii="Calibri" w:hAnsi="Calibri" w:cs="Calibri"/>
                          <w:color w:val="FFFFFF"/>
                          <w:sz w:val="96"/>
                          <w:szCs w:val="96"/>
                          <w:lang w:val="fr-BE"/>
                        </w:rPr>
                      </w:pPr>
                      <w:r>
                        <w:rPr>
                          <w:rFonts w:ascii="Calibri" w:hAnsi="Calibri" w:cs="Calibri"/>
                          <w:color w:val="FFFFFF"/>
                          <w:sz w:val="44"/>
                          <w:szCs w:val="44"/>
                          <w:lang w:val="fr-BE"/>
                        </w:rPr>
                        <w:t>Charpentier</w:t>
                      </w:r>
                      <w:r w:rsidR="00F8282F">
                        <w:rPr>
                          <w:rFonts w:ascii="Calibri" w:hAnsi="Calibri" w:cs="Calibri"/>
                          <w:color w:val="FFFFFF"/>
                          <w:sz w:val="44"/>
                          <w:szCs w:val="44"/>
                          <w:lang w:val="fr-BE"/>
                        </w:rPr>
                        <w:t>/Charpentière</w:t>
                      </w:r>
                    </w:p>
                  </w:txbxContent>
                </v:textbox>
                <w10:wrap anchorx="margin"/>
              </v:rect>
            </w:pict>
          </mc:Fallback>
        </mc:AlternateContent>
      </w:r>
      <w:r>
        <w:rPr>
          <w:noProof/>
          <w:color w:val="auto"/>
          <w:kern w:val="0"/>
          <w:sz w:val="24"/>
          <w:szCs w:val="24"/>
          <w:lang w:bidi="fr-FR"/>
        </w:rPr>
        <mc:AlternateContent>
          <mc:Choice Requires="wps">
            <w:drawing>
              <wp:anchor distT="0" distB="0" distL="114300" distR="114300" simplePos="0" relativeHeight="251617280" behindDoc="0" locked="0" layoutInCell="1" allowOverlap="1" wp14:anchorId="38B36D2C" wp14:editId="599B2D8D">
                <wp:simplePos x="0" y="0"/>
                <wp:positionH relativeFrom="margin">
                  <wp:posOffset>3651250</wp:posOffset>
                </wp:positionH>
                <wp:positionV relativeFrom="paragraph">
                  <wp:posOffset>641350</wp:posOffset>
                </wp:positionV>
                <wp:extent cx="7696200" cy="11112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11125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25D616" w14:textId="77777777" w:rsidR="00F8282F" w:rsidRPr="00F8282F" w:rsidRDefault="00354092" w:rsidP="00F8282F">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F</w:t>
                            </w:r>
                            <w:r w:rsidR="00080CD1">
                              <w:rPr>
                                <w:rFonts w:ascii="Arial" w:hAnsi="Arial" w:cs="Arial"/>
                                <w:b/>
                                <w:bCs/>
                                <w:color w:val="63A7DA"/>
                                <w:sz w:val="40"/>
                                <w:szCs w:val="40"/>
                              </w:rPr>
                              <w:t xml:space="preserve">1503 </w:t>
                            </w:r>
                            <w:r>
                              <w:rPr>
                                <w:rFonts w:ascii="Arial" w:hAnsi="Arial" w:cs="Arial"/>
                                <w:b/>
                                <w:bCs/>
                                <w:color w:val="63A7DA"/>
                                <w:sz w:val="40"/>
                                <w:szCs w:val="40"/>
                              </w:rPr>
                              <w:t xml:space="preserve">– </w:t>
                            </w:r>
                            <w:r w:rsidR="00F8282F" w:rsidRPr="00F8282F">
                              <w:rPr>
                                <w:rFonts w:ascii="Arial" w:hAnsi="Arial" w:cs="Arial"/>
                                <w:b/>
                                <w:bCs/>
                                <w:color w:val="63A7DA"/>
                                <w:sz w:val="40"/>
                                <w:szCs w:val="40"/>
                              </w:rPr>
                              <w:t xml:space="preserve">Charpentier / Charpentière </w:t>
                            </w:r>
                          </w:p>
                          <w:p w14:paraId="7CAC3E5B" w14:textId="52931056" w:rsidR="00A72224" w:rsidRPr="00036493" w:rsidRDefault="00F8282F" w:rsidP="00F8282F">
                            <w:pPr>
                              <w:pBdr>
                                <w:bottom w:val="dashed" w:sz="4" w:space="1" w:color="63A7DA"/>
                              </w:pBdr>
                              <w:jc w:val="center"/>
                              <w:rPr>
                                <w:rFonts w:ascii="Arial" w:hAnsi="Arial" w:cs="Arial"/>
                                <w:b/>
                                <w:bCs/>
                                <w:color w:val="63A7DA"/>
                                <w:lang w:val="fr-BE"/>
                              </w:rPr>
                            </w:pPr>
                            <w:r w:rsidRPr="00F8282F">
                              <w:rPr>
                                <w:rFonts w:ascii="Arial" w:hAnsi="Arial" w:cs="Arial"/>
                                <w:b/>
                                <w:bCs/>
                                <w:color w:val="63A7DA"/>
                                <w:sz w:val="40"/>
                                <w:szCs w:val="40"/>
                              </w:rPr>
                              <w:t>Monteur / Monteuse en structures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287.5pt;margin-top:50.5pt;width:606pt;height:8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25D616" w14:textId="77777777" w:rsidR="00F8282F" w:rsidRPr="00F8282F" w:rsidRDefault="00354092" w:rsidP="00F8282F">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F</w:t>
                      </w:r>
                      <w:r w:rsidR="00080CD1">
                        <w:rPr>
                          <w:rFonts w:ascii="Arial" w:hAnsi="Arial" w:cs="Arial"/>
                          <w:b/>
                          <w:bCs/>
                          <w:color w:val="63A7DA"/>
                          <w:sz w:val="40"/>
                          <w:szCs w:val="40"/>
                        </w:rPr>
                        <w:t xml:space="preserve">1503 </w:t>
                      </w:r>
                      <w:r>
                        <w:rPr>
                          <w:rFonts w:ascii="Arial" w:hAnsi="Arial" w:cs="Arial"/>
                          <w:b/>
                          <w:bCs/>
                          <w:color w:val="63A7DA"/>
                          <w:sz w:val="40"/>
                          <w:szCs w:val="40"/>
                        </w:rPr>
                        <w:t xml:space="preserve">– </w:t>
                      </w:r>
                      <w:r w:rsidR="00F8282F" w:rsidRPr="00F8282F">
                        <w:rPr>
                          <w:rFonts w:ascii="Arial" w:hAnsi="Arial" w:cs="Arial"/>
                          <w:b/>
                          <w:bCs/>
                          <w:color w:val="63A7DA"/>
                          <w:sz w:val="40"/>
                          <w:szCs w:val="40"/>
                        </w:rPr>
                        <w:t xml:space="preserve">Charpentier / Charpentière </w:t>
                      </w:r>
                    </w:p>
                    <w:p w14:paraId="7CAC3E5B" w14:textId="52931056" w:rsidR="00A72224" w:rsidRPr="00036493" w:rsidRDefault="00F8282F" w:rsidP="00F8282F">
                      <w:pPr>
                        <w:pBdr>
                          <w:bottom w:val="dashed" w:sz="4" w:space="1" w:color="63A7DA"/>
                        </w:pBdr>
                        <w:jc w:val="center"/>
                        <w:rPr>
                          <w:rFonts w:ascii="Arial" w:hAnsi="Arial" w:cs="Arial"/>
                          <w:b/>
                          <w:bCs/>
                          <w:color w:val="63A7DA"/>
                          <w:lang w:val="fr-BE"/>
                        </w:rPr>
                      </w:pPr>
                      <w:r w:rsidRPr="00F8282F">
                        <w:rPr>
                          <w:rFonts w:ascii="Arial" w:hAnsi="Arial" w:cs="Arial"/>
                          <w:b/>
                          <w:bCs/>
                          <w:color w:val="63A7DA"/>
                          <w:sz w:val="40"/>
                          <w:szCs w:val="40"/>
                        </w:rPr>
                        <w:t>Monteur / Monteuse en structures bois</w:t>
                      </w:r>
                    </w:p>
                  </w:txbxContent>
                </v:textbox>
                <w10:wrap anchorx="margin"/>
              </v:shape>
            </w:pict>
          </mc:Fallback>
        </mc:AlternateContent>
      </w:r>
      <w:r w:rsidR="00484090">
        <w:rPr>
          <w:noProof/>
          <w:sz w:val="16"/>
          <w:szCs w:val="16"/>
        </w:rPr>
        <mc:AlternateContent>
          <mc:Choice Requires="wpg">
            <w:drawing>
              <wp:anchor distT="0" distB="0" distL="114300" distR="114300" simplePos="0" relativeHeight="251660288" behindDoc="0" locked="0" layoutInCell="1" allowOverlap="1" wp14:anchorId="1FEC62C7" wp14:editId="528AB286">
                <wp:simplePos x="0" y="0"/>
                <wp:positionH relativeFrom="column">
                  <wp:posOffset>8983133</wp:posOffset>
                </wp:positionH>
                <wp:positionV relativeFrom="paragraph">
                  <wp:posOffset>7279217</wp:posOffset>
                </wp:positionV>
                <wp:extent cx="78105" cy="241935"/>
                <wp:effectExtent l="0" t="0" r="17145" b="5715"/>
                <wp:wrapNone/>
                <wp:docPr id="1512" name="Groupe 1512"/>
                <wp:cNvGraphicFramePr/>
                <a:graphic xmlns:a="http://schemas.openxmlformats.org/drawingml/2006/main">
                  <a:graphicData uri="http://schemas.microsoft.com/office/word/2010/wordprocessingGroup">
                    <wpg:wgp>
                      <wpg:cNvGrpSpPr/>
                      <wpg:grpSpPr>
                        <a:xfrm>
                          <a:off x="0" y="0"/>
                          <a:ext cx="78105" cy="241935"/>
                          <a:chOff x="0" y="0"/>
                          <a:chExt cx="78350" cy="241980"/>
                        </a:xfrm>
                      </wpg:grpSpPr>
                      <wps:wsp>
                        <wps:cNvPr id="1514" name="Rectangle 3"/>
                        <wps:cNvSpPr/>
                        <wps:spPr>
                          <a:xfrm>
                            <a:off x="6350" y="169980"/>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35pt;margin-top:573.15pt;width:6.15pt;height:19.05pt;z-index:251660288;mso-width-relative:margin;mso-height-relative:margin" coordsize="78350,2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">
                <v:rect id="Rectangle 3" o:spid="_x0000_s1028" style="position:absolute;left:6350;top:1699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4477BC" w:rsidRPr="006261B0">
        <w:rPr>
          <w:noProof/>
          <w:lang w:bidi="fr-FR"/>
        </w:rPr>
        <mc:AlternateContent>
          <mc:Choice Requires="wps">
            <w:drawing>
              <wp:anchor distT="0" distB="0" distL="114300" distR="114300" simplePos="0" relativeHeight="251702272" behindDoc="0" locked="0" layoutInCell="1" allowOverlap="1" wp14:anchorId="5566A83C" wp14:editId="4B9E3E53">
                <wp:simplePos x="0" y="0"/>
                <wp:positionH relativeFrom="column">
                  <wp:posOffset>12089977</wp:posOffset>
                </wp:positionH>
                <wp:positionV relativeFrom="paragraph">
                  <wp:posOffset>5162126</wp:posOffset>
                </wp:positionV>
                <wp:extent cx="82550" cy="88900"/>
                <wp:effectExtent l="0" t="0" r="0" b="6350"/>
                <wp:wrapNone/>
                <wp:docPr id="8" name="Ellipse 8">
                  <a:hlinkClick xmlns:a="http://schemas.openxmlformats.org/drawingml/2006/main" r:id="rId14" tooltip="Institut technique de la CF : Charp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2EDB7" id="Ellipse 8" o:spid="_x0000_s1026" href="http://www.itmlz.be/" title="Institut technique de la CF : Charpentier" style="position:absolute;margin-left:951.95pt;margin-top:406.45pt;width:6.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" o:button="t" fillcolor="#f9e0c6 [1304]" stroked="f" strokeweight=".5pt">
                <v:fill o:detectmouseclick="t"/>
                <v:stroke joinstyle="miter"/>
              </v:oval>
            </w:pict>
          </mc:Fallback>
        </mc:AlternateContent>
      </w:r>
      <w:r w:rsidR="004E69C1">
        <w:rPr>
          <w:noProof/>
        </w:rPr>
        <w:drawing>
          <wp:anchor distT="0" distB="0" distL="114300" distR="114300" simplePos="0" relativeHeight="251700224" behindDoc="0" locked="0" layoutInCell="1" allowOverlap="1" wp14:anchorId="631B8ED0" wp14:editId="0DAD1166">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7C4655CC">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F6E78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6261B0" w:rsidRPr="006261B0">
        <w:rPr>
          <w:noProof/>
          <w:lang w:bidi="fr-FR"/>
        </w:rPr>
        <mc:AlternateContent>
          <mc:Choice Requires="wps">
            <w:drawing>
              <wp:anchor distT="0" distB="0" distL="114300" distR="114300" simplePos="0" relativeHeight="251692032" behindDoc="0" locked="0" layoutInCell="1" allowOverlap="1" wp14:anchorId="01FFDBEF" wp14:editId="4B9E1551">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8B037" id="Rectangle 41" o:spid="_x0000_s1026" style="position:absolute;margin-left:636pt;margin-top:243.25pt;width:402.5pt;height:270.4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8"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5104" behindDoc="0" locked="0" layoutInCell="1" allowOverlap="1" wp14:anchorId="08C5DAF7" wp14:editId="1741C85C">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19" tooltip="IFAPME : Charp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3EC46" id="Ellipse 42" o:spid="_x0000_s1026" href="https://www.ifapme.be/centre-de-formations/mons" title="IFAPME : Charpentier" style="position:absolute;margin-left:813.6pt;margin-top:385.45pt;width:6.5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98176" behindDoc="0" locked="0" layoutInCell="1" allowOverlap="1" wp14:anchorId="77595647" wp14:editId="07135035">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20" tooltip="Institut technique Saint gabriel : Charp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A7427" id="Ellipse 44" o:spid="_x0000_s1026" href="http://saint-gabriel.be/" title="Institut technique Saint gabriel : Charpentier" style="position:absolute;margin-left:919.6pt;margin-top:363.9pt;width:6.5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" o:button="t" fillcolor="#f9e0c6 [1304]"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8784" behindDoc="0" locked="0" layoutInCell="1" allowOverlap="1" wp14:anchorId="6CB6C4B8" wp14:editId="6F4408E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62AD40E1" w:rsidR="004D161A" w:rsidRPr="00B55B0E" w:rsidRDefault="00023C18">
                            <w:pPr>
                              <w:rPr>
                                <w:rFonts w:asciiTheme="minorHAnsi" w:hAnsiTheme="minorHAnsi" w:cstheme="minorHAnsi"/>
                                <w:color w:val="63A7DA" w:themeColor="accent6"/>
                                <w:sz w:val="22"/>
                                <w:szCs w:val="22"/>
                              </w:rPr>
                            </w:pPr>
                            <w:r w:rsidRPr="00023C18">
                              <w:rPr>
                                <w:rFonts w:asciiTheme="minorHAnsi" w:hAnsiTheme="minorHAnsi" w:cstheme="minorHAnsi"/>
                                <w:color w:val="63A7DA" w:themeColor="accent6"/>
                                <w:sz w:val="22"/>
                                <w:szCs w:val="22"/>
                              </w:rPr>
                              <w:t>Le métier figure à nouveau dans la liste des métiers en difficulté de recrutement 2021 (monteur en structures bois et charpentier).  Le besoin se traduit cependant peu dans les opportunités diffusées sur le Bassin. L’offre de formation s’étant développée, avec notamment l’ouverture de trois options dans l’enseignement qualifiant prévues pour septembre 2021, la priorité de l’Instance Bassin va au maintien et au soutien de l’offre de formation et d’enseignement existante.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62AD40E1" w:rsidR="004D161A" w:rsidRPr="00B55B0E" w:rsidRDefault="00023C18">
                      <w:pPr>
                        <w:rPr>
                          <w:rFonts w:asciiTheme="minorHAnsi" w:hAnsiTheme="minorHAnsi" w:cstheme="minorHAnsi"/>
                          <w:color w:val="63A7DA" w:themeColor="accent6"/>
                          <w:sz w:val="22"/>
                          <w:szCs w:val="22"/>
                        </w:rPr>
                      </w:pPr>
                      <w:r w:rsidRPr="00023C18">
                        <w:rPr>
                          <w:rFonts w:asciiTheme="minorHAnsi" w:hAnsiTheme="minorHAnsi" w:cstheme="minorHAnsi"/>
                          <w:color w:val="63A7DA" w:themeColor="accent6"/>
                          <w:sz w:val="22"/>
                          <w:szCs w:val="22"/>
                        </w:rPr>
                        <w:t>Le métier figure à nouveau dans la liste des métiers en difficulté de recrutement 2021 (monteur en structures bois et charpentier).  Le besoin se traduit cependant peu dans les opportunités diffusées sur le Bassin. L’offre de formation s’étant développée, avec notamment l’ouverture de trois options dans l’enseignement qualifiant prévues pour septembre 2021, la priorité de l’Instance Bassin va au maintien et au soutien de l’offre de formation et d’enseignement existante.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3424" behindDoc="0" locked="0" layoutInCell="1" allowOverlap="1" wp14:anchorId="3F1E436D" wp14:editId="2016080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7216" behindDoc="0" locked="0" layoutInCell="1" allowOverlap="1" wp14:anchorId="5E64AFE9" wp14:editId="657A07FD">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0CE6A3A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8409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CCA9BD6"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3" type="#_x0000_t202" style="position:absolute;margin-left:643pt;margin-top:566pt;width:312.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0CE6A3A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8409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CCA9BD6"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0352" behindDoc="0" locked="0" layoutInCell="1" allowOverlap="1" wp14:anchorId="759E37EC" wp14:editId="603FCCF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0592"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305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2752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1072"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1">
                              <a:extLst>
                                <a:ext uri="{96DAC541-7B7A-43D3-8B79-37D633B846F1}">
                                  <asvg:svgBlip xmlns:asvg="http://schemas.microsoft.com/office/drawing/2016/SVG/main" r:embed="rId22"/>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5107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3"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1856"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5E1EAC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2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418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5E1EAC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2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427045B2">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1975D20"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F72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AWHAIAADU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CsQYAWHAIAADUEAAAOAAAAAAAAAAAAAAAAAC4CAABkcnMvZTJvRG9jLnhtbFBL&#10;AQItABQABgAIAAAAIQDRvxnb4QAAAA4BAAAPAAAAAAAAAAAAAAAAAHYEAABkcnMvZG93bnJldi54&#10;bWxQSwUGAAAAAAQABADzAAAAhAUAAAAA&#10;" filled="f" stroked="f" strokeweight=".5pt">
                <v:textbox>
                  <w:txbxContent>
                    <w:p w14:paraId="5F502D03" w14:textId="71975D20"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F72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492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CCD547D">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1" type="#_x0000_t118" style="position:absolute;margin-left:98.85pt;margin-top:278.3pt;width:467.15pt;height:37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x1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fppB0tbX125Mn3vYMC47d&#10;Sax7DyE+gUdKYd+4JvERj4RDRe0gUdJY/+tv98kfJ41WSlqkKDb/cw+eU4LYIQfmo8kkcTork+ls&#10;jIo/t2zPLWav1xYBGOFCOpbF5B/VURTe6lfcplWqiiYwDGv3kA7KOvarg/vI+GqV3ZDHDuK9eXYs&#10;JU/QJcRfulfwbph8RNI82COdYfFh4L1vP/LVPlohMxtOuCKrkoI7kPk17GtasnM9e52+Ks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JqDfH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CCD547D">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4CBF1"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9FE9175"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00F17498">
              <w:rPr>
                <w:b/>
                <w:color w:val="63A7DA"/>
                <w:kern w:val="0"/>
                <w:szCs w:val="24"/>
              </w:rPr>
              <w:t>5</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0C109B91"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F17498">
              <w:rPr>
                <w:color w:val="63A7DA"/>
                <w:kern w:val="0"/>
                <w:szCs w:val="24"/>
              </w:rPr>
              <w:t>Monteur en structure bois</w:t>
            </w:r>
          </w:p>
        </w:tc>
      </w:tr>
      <w:tr w:rsidR="002D374E" w:rsidRPr="002D374E" w14:paraId="10653164" w14:textId="77777777" w:rsidTr="00A41966">
        <w:tc>
          <w:tcPr>
            <w:tcW w:w="4335" w:type="dxa"/>
            <w:vAlign w:val="center"/>
          </w:tcPr>
          <w:p w14:paraId="67292E82" w14:textId="448D1A5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F17498">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6460DEB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9D78E9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3C77DB0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BB5C3B">
              <w:rPr>
                <w:noProof/>
              </w:rPr>
              <w:t xml:space="preserve"> </w:t>
            </w:r>
            <w:r w:rsidRPr="002D374E">
              <w:rPr>
                <w:b/>
                <w:noProof/>
                <w:color w:val="63A7DA"/>
                <w:kern w:val="0"/>
                <w:szCs w:val="24"/>
              </w:rPr>
              <w:drawing>
                <wp:inline distT="0" distB="0" distL="0" distR="0" wp14:anchorId="0B023ACE" wp14:editId="4F2F4247">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159306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35A40EA2">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32286FC7" w14:textId="5A76D6EB"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701EB">
              <w:rPr>
                <w:b/>
                <w:noProof/>
                <w:color w:val="63A7DA"/>
                <w:kern w:val="0"/>
                <w:szCs w:val="24"/>
              </w:rPr>
              <w:t>4</w:t>
            </w:r>
            <w:r w:rsidRPr="002D374E">
              <w:rPr>
                <w:b/>
                <w:noProof/>
                <w:color w:val="63A7DA"/>
                <w:kern w:val="0"/>
                <w:szCs w:val="24"/>
              </w:rPr>
              <w:t xml:space="preserve"> DEI sur 10 </w:t>
            </w:r>
          </w:p>
          <w:p w14:paraId="5454FEE8" w14:textId="2A5B2F79"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6701EB">
              <w:rPr>
                <w:noProof/>
                <w:color w:val="63A7DA"/>
                <w:kern w:val="0"/>
                <w:szCs w:val="24"/>
              </w:rPr>
              <w:t>entre</w:t>
            </w:r>
            <w:r w:rsidR="003B1EC6">
              <w:rPr>
                <w:noProof/>
                <w:color w:val="63A7DA"/>
                <w:kern w:val="0"/>
                <w:szCs w:val="24"/>
              </w:rPr>
              <w:t xml:space="preserve"> 25</w:t>
            </w:r>
            <w:r w:rsidR="006701EB">
              <w:rPr>
                <w:noProof/>
                <w:color w:val="63A7DA"/>
                <w:kern w:val="0"/>
                <w:szCs w:val="24"/>
              </w:rPr>
              <w:t xml:space="preserve"> et 50</w:t>
            </w:r>
            <w:r w:rsidR="003B1EC6">
              <w:rPr>
                <w:noProof/>
                <w:color w:val="63A7DA"/>
                <w:kern w:val="0"/>
                <w:szCs w:val="24"/>
              </w:rPr>
              <w:t xml:space="preserve"> ans</w:t>
            </w:r>
          </w:p>
        </w:tc>
      </w:tr>
    </w:tbl>
    <w:p w14:paraId="7A5E464D" w14:textId="6B038192" w:rsidR="003A2DA2" w:rsidRDefault="00EA5A05" w:rsidP="00092369">
      <w:pPr>
        <w:ind w:left="720" w:hanging="720"/>
        <w:rPr>
          <w:lang w:bidi="fr-FR"/>
        </w:rPr>
      </w:pPr>
      <w:r>
        <w:rPr>
          <w:noProof/>
          <w:lang w:bidi="fr-FR"/>
        </w:rPr>
        <mc:AlternateContent>
          <mc:Choice Requires="wpg">
            <w:drawing>
              <wp:anchor distT="0" distB="0" distL="114300" distR="114300" simplePos="0" relativeHeight="251654144" behindDoc="0" locked="0" layoutInCell="1" allowOverlap="1" wp14:anchorId="0B4524A4" wp14:editId="33222CCE">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9" name="Graphique 11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2" style="position:absolute;left:0;text-align:left;margin-left:632pt;margin-top:126pt;width:282.1pt;height:142.85pt;z-index:251654144;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">
                <v:shape id="Zone de texte 225" o:spid="_x0000_s106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9" name="Graphique 11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4"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5"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66"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67"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8960" behindDoc="0" locked="0" layoutInCell="1" allowOverlap="1" wp14:anchorId="182A45B8" wp14:editId="41DBC441">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8"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LBNufE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6183C11A">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9"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wss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32A43B29">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0"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8V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yc7OvNf7KOwyXKl/R/QhV3&#10;KIevL18K/Jcift6N+y5f++/Zyz8A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BhsK8VbwQAABcPAAAOAAAAAAAA&#10;AAAAAAAAAC4CAABkcnMvZTJvRG9jLnhtbFBLAQItABQABgAIAAAAIQC1r+CZ4wAAAA0BAAAPAAAA&#10;AAAAAAAAAAAAAMkGAABkcnMvZG93bnJldi54bWxQSwUGAAAAAAQABADzAAAA2QcAAAAA&#10;">
                <v:group id="Groupe 179" o:spid="_x0000_s107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5"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V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xo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j+efVQgQA&#10;AKcOAAAOAAAAAAAAAAAAAAAAAC4CAABkcnMvZTJvRG9jLnhtbFBLAQItABQABgAIAAAAIQBW2onG&#10;4wAAAAwBAAAPAAAAAAAAAAAAAAAAAJwGAABkcnMvZG93bnJldi54bWxQSwUGAAAAAAQABADzAAAA&#10;rAcAAAAA&#10;">
                <v:group id="Groupe 87" o:spid="_x0000_s107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20" name="Graphique 12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21" name="Graphique 12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0"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Cd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4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CNscJ0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20" name="Graphique 12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21" name="Graphique 12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22" name="Graphique 12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1"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S1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w1u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CottLU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22" name="Graphique 12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FB49D4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85FDE54"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2C1E9C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8931"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98C10"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6D9B543">
                                  <wp:extent cx="5972810" cy="2133600"/>
                                  <wp:effectExtent l="0" t="38100" r="0" b="57150"/>
                                  <wp:docPr id="123" name="Diagramme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2"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hwMgIAAF0EAAAOAAAAZHJzL2Uyb0RvYy54bWysVE1v2zAMvQ/YfxB0X2yncZca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LUJWHA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6D9B543">
                            <wp:extent cx="5972810" cy="2133600"/>
                            <wp:effectExtent l="0" t="38100" r="0" b="57150"/>
                            <wp:docPr id="123" name="Diagramme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3"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n4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5+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JgyZ+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24" name="Graphique 124"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4"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Np2hFl2AgAACAUAAA4A&#10;AAAAAAAAAAAAAAAALgIAAGRycy9lMm9Eb2MueG1sUEsBAi0AFAAGAAgAAAAhAFaTcGTgAAAACwEA&#10;AA8AAAAAAAAAAAAAAAAA0AQAAGRycy9kb3ducmV2LnhtbFBLBQYAAAAABAAEAPMAAADd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24" name="Graphique 124"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ED32"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B02AB"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68209"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5"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dzYtI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75C7A">
                                  <wp:extent cx="3405351" cy="2490470"/>
                                  <wp:effectExtent l="0" t="0" r="0" b="5080"/>
                                  <wp:docPr id="125" name="Diagramme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6"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6j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Jc50f95kC+URF7TQc+8MX9U4&#10;xJo5/8osko07oYD9Cx5SATaDk0VJBfbX3+5DPnKAUUpaFE9B3c89s4IS9V0jO7PhZBLUFp3J9G6E&#10;jr2NbG8jet88AupziE/F8GiGfK/OprTQvKPOl6Erhpjm2Lug/mw++l7S+E64WC5jEurLML/WG8ND&#10;6QBrgPite2fWnHjwSOEznGXG8g909Lk9Icu9B1lHrgLQPaon/FGbke3TOwriv/Vj1vW1L34D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Ydk6j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75C7A">
                            <wp:extent cx="3405351" cy="2490470"/>
                            <wp:effectExtent l="0" t="0" r="0" b="5080"/>
                            <wp:docPr id="125" name="Diagramme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6761B0"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3AA55C5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7"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djOwIAAGQEAAAOAAAAZHJzL2Uyb0RvYy54bWysVEtv2zAMvg/YfxB0X+w4cboY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A1zh2M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74D3C3A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8"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w8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M0CVG1geqA/TnoR8VbvmywiBXz4YU5nA1sCec9POMhFWAyOEqU1OB+/U0f/ZEy&#10;tFLS4qyV1P/cMScoUd8Mkvl5OMYCSEiX8eR2hBd3bdlcW8xOPwCOM7KF1SUx+gd1EqUD/YZrsYhZ&#10;0cQMx9wlDSfxIfQbgGvFxWKRnHAcLQsrs7Y8ho5YRohfuzfm7JGHOA5PcJpKVryjo/ftCVnsAsgm&#10;cXVB9Yg/jnJi+7h2cVeu78nr8nOY/wY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AEWzDw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4BF53183">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5" w:history="1">
                              <w:proofErr w:type="gramStart"/>
                              <w:r w:rsidR="00792F8E" w:rsidRPr="00F82F04">
                                <w:rPr>
                                  <w:b/>
                                  <w:bCs/>
                                  <w:color w:val="FFFFFF" w:themeColor="background1"/>
                                  <w:sz w:val="24"/>
                                  <w:szCs w:val="24"/>
                                  <w:u w:val="single"/>
                                </w:rPr>
                                <w:t>cliquez</w:t>
                              </w:r>
                              <w:proofErr w:type="gramEnd"/>
                              <w:r w:rsidR="00792F8E" w:rsidRPr="00F82F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06D67A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F82F04">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9"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0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k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rHr0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82F04" w:rsidP="00792F8E">
                      <w:pPr>
                        <w:jc w:val="center"/>
                        <w:rPr>
                          <w:b/>
                          <w:bCs/>
                          <w:color w:val="FFFFFF" w:themeColor="background1"/>
                          <w:sz w:val="24"/>
                          <w:szCs w:val="24"/>
                          <w:u w:val="single"/>
                        </w:rPr>
                      </w:pPr>
                      <w:hyperlink r:id="rId88" w:history="1">
                        <w:proofErr w:type="gramStart"/>
                        <w:r w:rsidR="00792F8E" w:rsidRPr="00F82F04">
                          <w:rPr>
                            <w:b/>
                            <w:bCs/>
                            <w:color w:val="FFFFFF" w:themeColor="background1"/>
                            <w:sz w:val="24"/>
                            <w:szCs w:val="24"/>
                            <w:u w:val="single"/>
                          </w:rPr>
                          <w:t>cliquez</w:t>
                        </w:r>
                        <w:proofErr w:type="gramEnd"/>
                        <w:r w:rsidR="00792F8E" w:rsidRPr="00F82F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06D67A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F82F04">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C89A"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1"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7vA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">
                <v:rect id="Rectangle 193" o:spid="_x0000_s1092"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3"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0">
                            <a:extLst>
                              <a:ext uri="{96DAC541-7B7A-43D3-8B79-37D633B846F1}">
                                <asvg:svgBlip xmlns:asvg="http://schemas.microsoft.com/office/drawing/2016/SVG/main" r:embed="rId9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4"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YrHFdw3NC8EeYNzg6OWlJnCuRcQ7EWhlCU+iId7S0RqgZDBJ&#10;nHUQfv7pPdkTRqTlrCcK1Dz+2IigODNXjnbs02yxSJzJl8XR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aa4J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5"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c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8/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31C3140" w14:textId="7B9A5876" w:rsidR="00B82063" w:rsidRPr="00B82063" w:rsidRDefault="00B82063" w:rsidP="00B82063">
      <w:pPr>
        <w:rPr>
          <w:lang w:bidi="fr-FR"/>
        </w:rPr>
      </w:pPr>
    </w:p>
    <w:p w14:paraId="6B409C81" w14:textId="28C0E199" w:rsidR="00B82063" w:rsidRPr="00B82063" w:rsidRDefault="00B82063" w:rsidP="00B82063">
      <w:pPr>
        <w:rPr>
          <w:lang w:bidi="fr-FR"/>
        </w:rPr>
      </w:pPr>
    </w:p>
    <w:p w14:paraId="0A9B713E" w14:textId="08541604" w:rsidR="00B82063" w:rsidRPr="00B82063" w:rsidRDefault="00B82063" w:rsidP="00B82063">
      <w:pPr>
        <w:rPr>
          <w:lang w:bidi="fr-FR"/>
        </w:rPr>
      </w:pPr>
    </w:p>
    <w:p w14:paraId="1CDD5DAA" w14:textId="735EFDCC" w:rsidR="00B82063" w:rsidRPr="00B82063" w:rsidRDefault="00B82063" w:rsidP="00B82063">
      <w:pPr>
        <w:rPr>
          <w:lang w:bidi="fr-FR"/>
        </w:rPr>
      </w:pPr>
    </w:p>
    <w:p w14:paraId="1E3B8069" w14:textId="6BB9F503" w:rsidR="00B82063" w:rsidRPr="00B82063" w:rsidRDefault="00B82063" w:rsidP="00B82063">
      <w:pPr>
        <w:rPr>
          <w:lang w:bidi="fr-FR"/>
        </w:rPr>
      </w:pPr>
    </w:p>
    <w:p w14:paraId="57F96F1F" w14:textId="1728DBFE" w:rsidR="00B82063" w:rsidRPr="00B82063" w:rsidRDefault="00B82063" w:rsidP="00B82063">
      <w:pPr>
        <w:rPr>
          <w:lang w:bidi="fr-FR"/>
        </w:rPr>
      </w:pPr>
    </w:p>
    <w:p w14:paraId="158C700D" w14:textId="47B34EDB" w:rsidR="00B82063" w:rsidRPr="00B82063" w:rsidRDefault="00B82063" w:rsidP="00B82063">
      <w:pPr>
        <w:rPr>
          <w:lang w:bidi="fr-FR"/>
        </w:rPr>
      </w:pPr>
    </w:p>
    <w:p w14:paraId="44E500E0" w14:textId="205F58A2" w:rsidR="00B82063" w:rsidRPr="00B82063" w:rsidRDefault="00B82063" w:rsidP="00B82063">
      <w:pPr>
        <w:rPr>
          <w:lang w:bidi="fr-FR"/>
        </w:rPr>
      </w:pPr>
    </w:p>
    <w:p w14:paraId="04D80EBB" w14:textId="6FB9C12C" w:rsidR="00B82063" w:rsidRPr="00B82063" w:rsidRDefault="00B82063" w:rsidP="00B82063">
      <w:pPr>
        <w:rPr>
          <w:lang w:bidi="fr-FR"/>
        </w:rPr>
      </w:pPr>
    </w:p>
    <w:p w14:paraId="44349963" w14:textId="30ED5417" w:rsidR="00B82063" w:rsidRPr="00B82063" w:rsidRDefault="00B82063" w:rsidP="00B82063">
      <w:pPr>
        <w:rPr>
          <w:lang w:bidi="fr-FR"/>
        </w:rPr>
      </w:pPr>
    </w:p>
    <w:p w14:paraId="1BBFCA21" w14:textId="27BA0A50" w:rsidR="00B82063" w:rsidRPr="00B82063" w:rsidRDefault="00B82063" w:rsidP="00B82063">
      <w:pPr>
        <w:rPr>
          <w:lang w:bidi="fr-FR"/>
        </w:rPr>
      </w:pPr>
    </w:p>
    <w:p w14:paraId="272A6CFD" w14:textId="21A3FC28" w:rsidR="00B82063" w:rsidRPr="00B82063" w:rsidRDefault="00B82063" w:rsidP="00B82063">
      <w:pPr>
        <w:rPr>
          <w:lang w:bidi="fr-FR"/>
        </w:rPr>
      </w:pPr>
    </w:p>
    <w:p w14:paraId="2B0D40A2" w14:textId="36753FDF" w:rsidR="00B82063" w:rsidRPr="00B82063" w:rsidRDefault="00B82063" w:rsidP="00B82063">
      <w:pPr>
        <w:rPr>
          <w:lang w:bidi="fr-FR"/>
        </w:rPr>
      </w:pPr>
    </w:p>
    <w:p w14:paraId="4B20309E" w14:textId="2CF5F8BD" w:rsidR="00B82063" w:rsidRPr="00B82063" w:rsidRDefault="00B82063" w:rsidP="00B82063">
      <w:pPr>
        <w:rPr>
          <w:lang w:bidi="fr-FR"/>
        </w:rPr>
      </w:pPr>
    </w:p>
    <w:p w14:paraId="73542E3E" w14:textId="7F7EFA94" w:rsidR="00B82063" w:rsidRPr="00B82063" w:rsidRDefault="00B82063" w:rsidP="00B82063">
      <w:pPr>
        <w:rPr>
          <w:lang w:bidi="fr-FR"/>
        </w:rPr>
      </w:pPr>
    </w:p>
    <w:p w14:paraId="455FFBEC" w14:textId="0E5065D4" w:rsidR="00B82063" w:rsidRPr="00B82063" w:rsidRDefault="00B82063" w:rsidP="00B82063">
      <w:pPr>
        <w:rPr>
          <w:lang w:bidi="fr-FR"/>
        </w:rPr>
      </w:pPr>
    </w:p>
    <w:p w14:paraId="3D5F285E" w14:textId="069C7A64" w:rsidR="00B82063" w:rsidRPr="00B82063" w:rsidRDefault="00B82063" w:rsidP="00B82063">
      <w:pPr>
        <w:rPr>
          <w:lang w:bidi="fr-FR"/>
        </w:rPr>
      </w:pPr>
    </w:p>
    <w:p w14:paraId="3C0FF272" w14:textId="4AD4C805" w:rsidR="00B82063" w:rsidRPr="00B82063" w:rsidRDefault="00B82063" w:rsidP="00B82063">
      <w:pPr>
        <w:rPr>
          <w:lang w:bidi="fr-FR"/>
        </w:rPr>
      </w:pPr>
    </w:p>
    <w:p w14:paraId="600A4207" w14:textId="0493FB0F" w:rsidR="00B82063" w:rsidRPr="00B82063" w:rsidRDefault="00B82063" w:rsidP="00B82063">
      <w:pPr>
        <w:rPr>
          <w:lang w:bidi="fr-FR"/>
        </w:rPr>
      </w:pPr>
    </w:p>
    <w:p w14:paraId="3C13333C" w14:textId="47A154E5" w:rsidR="00B82063" w:rsidRPr="00B82063" w:rsidRDefault="00B82063" w:rsidP="00B82063">
      <w:pPr>
        <w:rPr>
          <w:lang w:bidi="fr-FR"/>
        </w:rPr>
      </w:pPr>
    </w:p>
    <w:p w14:paraId="1342B5B4" w14:textId="01416C12" w:rsidR="00B82063" w:rsidRPr="00B82063" w:rsidRDefault="00B82063" w:rsidP="00B82063">
      <w:pPr>
        <w:rPr>
          <w:lang w:bidi="fr-FR"/>
        </w:rPr>
      </w:pPr>
    </w:p>
    <w:p w14:paraId="45DBB26D" w14:textId="1858C8CE" w:rsidR="00B82063" w:rsidRPr="00B82063" w:rsidRDefault="00B82063" w:rsidP="00B82063">
      <w:pPr>
        <w:rPr>
          <w:lang w:bidi="fr-FR"/>
        </w:rPr>
      </w:pPr>
    </w:p>
    <w:p w14:paraId="211C5789" w14:textId="5756EE4C" w:rsidR="00B82063" w:rsidRPr="00B82063" w:rsidRDefault="00B82063" w:rsidP="00B82063">
      <w:pPr>
        <w:rPr>
          <w:lang w:bidi="fr-FR"/>
        </w:rPr>
      </w:pPr>
    </w:p>
    <w:p w14:paraId="3D00B70C" w14:textId="5F7B0E3D" w:rsidR="00B82063" w:rsidRPr="00B82063" w:rsidRDefault="00B82063" w:rsidP="00B82063">
      <w:pPr>
        <w:rPr>
          <w:lang w:bidi="fr-FR"/>
        </w:rPr>
      </w:pPr>
    </w:p>
    <w:p w14:paraId="0EDE33EC" w14:textId="7D7A9E93" w:rsidR="00B82063" w:rsidRPr="00B82063" w:rsidRDefault="00B82063" w:rsidP="00B82063">
      <w:pPr>
        <w:rPr>
          <w:lang w:bidi="fr-FR"/>
        </w:rPr>
      </w:pPr>
    </w:p>
    <w:p w14:paraId="6422764B" w14:textId="1921160E" w:rsidR="00B82063" w:rsidRPr="00B82063" w:rsidRDefault="00B82063" w:rsidP="00B82063">
      <w:pPr>
        <w:rPr>
          <w:lang w:bidi="fr-FR"/>
        </w:rPr>
      </w:pPr>
    </w:p>
    <w:p w14:paraId="2557E5C3" w14:textId="3816390A" w:rsidR="00B82063" w:rsidRPr="00B82063" w:rsidRDefault="00B82063" w:rsidP="00B82063">
      <w:pPr>
        <w:rPr>
          <w:lang w:bidi="fr-FR"/>
        </w:rPr>
      </w:pPr>
    </w:p>
    <w:p w14:paraId="47970E3F" w14:textId="090A6A05" w:rsidR="00B82063" w:rsidRPr="00B82063" w:rsidRDefault="00B82063" w:rsidP="00B82063">
      <w:pPr>
        <w:rPr>
          <w:lang w:bidi="fr-FR"/>
        </w:rPr>
      </w:pPr>
    </w:p>
    <w:p w14:paraId="6F920134" w14:textId="4F451B5B" w:rsidR="00B82063" w:rsidRPr="00B82063" w:rsidRDefault="00B82063" w:rsidP="00B82063">
      <w:pPr>
        <w:rPr>
          <w:lang w:bidi="fr-FR"/>
        </w:rPr>
      </w:pPr>
    </w:p>
    <w:p w14:paraId="29374874" w14:textId="48E34E2D" w:rsidR="00B82063" w:rsidRPr="00B82063" w:rsidRDefault="00B82063" w:rsidP="00B82063">
      <w:pPr>
        <w:rPr>
          <w:lang w:bidi="fr-FR"/>
        </w:rPr>
      </w:pPr>
    </w:p>
    <w:p w14:paraId="533AEB7D" w14:textId="1668FDC5" w:rsidR="00B82063" w:rsidRPr="00B82063" w:rsidRDefault="00B82063" w:rsidP="00B82063">
      <w:pPr>
        <w:rPr>
          <w:lang w:bidi="fr-FR"/>
        </w:rPr>
      </w:pPr>
    </w:p>
    <w:p w14:paraId="54DC1C7F" w14:textId="1B3E1B3E" w:rsidR="00B82063" w:rsidRPr="00B82063" w:rsidRDefault="00B82063" w:rsidP="00B82063">
      <w:pPr>
        <w:rPr>
          <w:lang w:bidi="fr-FR"/>
        </w:rPr>
      </w:pPr>
    </w:p>
    <w:p w14:paraId="38A7CA9A" w14:textId="18144ED0" w:rsidR="00B82063" w:rsidRPr="00B82063" w:rsidRDefault="00B82063" w:rsidP="00B82063">
      <w:pPr>
        <w:rPr>
          <w:lang w:bidi="fr-FR"/>
        </w:rPr>
      </w:pPr>
    </w:p>
    <w:p w14:paraId="5E20455F" w14:textId="1712361D" w:rsidR="00B82063" w:rsidRPr="00B82063" w:rsidRDefault="00B82063" w:rsidP="00B82063">
      <w:pPr>
        <w:rPr>
          <w:lang w:bidi="fr-FR"/>
        </w:rPr>
      </w:pPr>
    </w:p>
    <w:p w14:paraId="30B2BFE4" w14:textId="547860FF" w:rsidR="00B82063" w:rsidRPr="00B82063" w:rsidRDefault="00B82063" w:rsidP="00B82063">
      <w:pPr>
        <w:rPr>
          <w:lang w:bidi="fr-FR"/>
        </w:rPr>
      </w:pPr>
    </w:p>
    <w:p w14:paraId="292E084E" w14:textId="660160DD" w:rsidR="00B82063" w:rsidRPr="00B82063" w:rsidRDefault="00B82063" w:rsidP="00B82063">
      <w:pPr>
        <w:rPr>
          <w:lang w:bidi="fr-FR"/>
        </w:rPr>
      </w:pPr>
    </w:p>
    <w:p w14:paraId="5DEDF7E4" w14:textId="0D4BDE77" w:rsidR="00B82063" w:rsidRPr="00B82063" w:rsidRDefault="00B82063" w:rsidP="00B82063">
      <w:pPr>
        <w:rPr>
          <w:lang w:bidi="fr-FR"/>
        </w:rPr>
      </w:pPr>
    </w:p>
    <w:p w14:paraId="32A23FA4" w14:textId="15704A33" w:rsidR="00B82063" w:rsidRPr="00B82063" w:rsidRDefault="00B82063" w:rsidP="00B82063">
      <w:pPr>
        <w:rPr>
          <w:lang w:bidi="fr-FR"/>
        </w:rPr>
      </w:pPr>
    </w:p>
    <w:p w14:paraId="0FDB5548" w14:textId="6C635AF5" w:rsidR="00B82063" w:rsidRPr="00B82063" w:rsidRDefault="00B82063" w:rsidP="00B82063">
      <w:pPr>
        <w:rPr>
          <w:lang w:bidi="fr-FR"/>
        </w:rPr>
      </w:pPr>
    </w:p>
    <w:p w14:paraId="3AA564DC" w14:textId="761B2F80" w:rsidR="00B82063" w:rsidRPr="00B82063" w:rsidRDefault="00B82063" w:rsidP="00B82063">
      <w:pPr>
        <w:rPr>
          <w:lang w:bidi="fr-FR"/>
        </w:rPr>
      </w:pPr>
    </w:p>
    <w:p w14:paraId="0BFA2AB4" w14:textId="1744EFC5" w:rsidR="00B82063" w:rsidRPr="00B82063" w:rsidRDefault="00B82063" w:rsidP="00B82063">
      <w:pPr>
        <w:rPr>
          <w:lang w:bidi="fr-FR"/>
        </w:rPr>
      </w:pPr>
    </w:p>
    <w:p w14:paraId="4AAF0AC5" w14:textId="383CF5DE" w:rsidR="00B82063" w:rsidRPr="00B82063" w:rsidRDefault="00B82063" w:rsidP="00B82063">
      <w:pPr>
        <w:rPr>
          <w:lang w:bidi="fr-FR"/>
        </w:rPr>
      </w:pPr>
    </w:p>
    <w:p w14:paraId="15B1185F" w14:textId="4600BC5E" w:rsidR="00B82063" w:rsidRPr="00B82063" w:rsidRDefault="00B82063" w:rsidP="00B82063">
      <w:pPr>
        <w:rPr>
          <w:lang w:bidi="fr-FR"/>
        </w:rPr>
      </w:pPr>
    </w:p>
    <w:p w14:paraId="25474368" w14:textId="39F1BDC8" w:rsidR="00B82063" w:rsidRPr="00B82063" w:rsidRDefault="00B82063" w:rsidP="00B82063">
      <w:pPr>
        <w:rPr>
          <w:lang w:bidi="fr-FR"/>
        </w:rPr>
      </w:pPr>
    </w:p>
    <w:p w14:paraId="0A0A62B3" w14:textId="4B79139D" w:rsidR="00B82063" w:rsidRPr="00B82063" w:rsidRDefault="00B82063" w:rsidP="00B82063">
      <w:pPr>
        <w:rPr>
          <w:lang w:bidi="fr-FR"/>
        </w:rPr>
      </w:pPr>
    </w:p>
    <w:p w14:paraId="7EF25CC7" w14:textId="32DE29F7" w:rsidR="00B82063" w:rsidRPr="00B82063" w:rsidRDefault="00B82063" w:rsidP="00B82063">
      <w:pPr>
        <w:rPr>
          <w:lang w:bidi="fr-FR"/>
        </w:rPr>
      </w:pPr>
    </w:p>
    <w:p w14:paraId="0FFCC352" w14:textId="6EDDEB6A" w:rsidR="00B82063" w:rsidRPr="00B82063" w:rsidRDefault="00B82063" w:rsidP="00B82063">
      <w:pPr>
        <w:rPr>
          <w:lang w:bidi="fr-FR"/>
        </w:rPr>
      </w:pPr>
    </w:p>
    <w:p w14:paraId="529D3E6A" w14:textId="75703A8D" w:rsidR="00B82063" w:rsidRPr="00B82063" w:rsidRDefault="00B82063" w:rsidP="00B82063">
      <w:pPr>
        <w:rPr>
          <w:lang w:bidi="fr-FR"/>
        </w:rPr>
      </w:pPr>
    </w:p>
    <w:p w14:paraId="6D832F74" w14:textId="5CC05546" w:rsidR="00B82063" w:rsidRPr="00B82063" w:rsidRDefault="00B82063" w:rsidP="00B82063">
      <w:pPr>
        <w:rPr>
          <w:lang w:bidi="fr-FR"/>
        </w:rPr>
      </w:pPr>
    </w:p>
    <w:p w14:paraId="59943A11" w14:textId="26847DA3" w:rsidR="00B82063" w:rsidRPr="00B82063" w:rsidRDefault="00B82063" w:rsidP="00B82063">
      <w:pPr>
        <w:rPr>
          <w:lang w:bidi="fr-FR"/>
        </w:rPr>
      </w:pPr>
    </w:p>
    <w:p w14:paraId="43D4996D" w14:textId="008EA91E" w:rsidR="00B82063" w:rsidRPr="00B82063" w:rsidRDefault="00F82F04" w:rsidP="00B82063">
      <w:pPr>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63641F90">
                <wp:simplePos x="0" y="0"/>
                <wp:positionH relativeFrom="margin">
                  <wp:posOffset>14183770</wp:posOffset>
                </wp:positionH>
                <wp:positionV relativeFrom="paragraph">
                  <wp:posOffset>33780</wp:posOffset>
                </wp:positionV>
                <wp:extent cx="433415"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3415" cy="398145"/>
                        </a:xfrm>
                        <a:prstGeom prst="rect">
                          <a:avLst/>
                        </a:prstGeom>
                        <a:blipFill>
                          <a:blip r:embed="rId93">
                            <a:extLst>
                              <a:ext uri="{96DAC541-7B7A-43D3-8B79-37D633B846F1}">
                                <asvg:svgBlip xmlns:asvg="http://schemas.microsoft.com/office/drawing/2016/SVG/main" r:embed="rId94"/>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5" style="position:absolute;margin-left:1116.85pt;margin-top:2.65pt;width:34.15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" stroked="f" strokeweight="1pt">
                <v:fill r:id="rId95"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272E32E3" w14:textId="3262FEA4" w:rsidR="00B82063" w:rsidRPr="00B82063" w:rsidRDefault="00B82063" w:rsidP="00B82063">
      <w:pPr>
        <w:rPr>
          <w:lang w:bidi="fr-FR"/>
        </w:rPr>
      </w:pPr>
    </w:p>
    <w:p w14:paraId="1ACF9AB2" w14:textId="296E4C39" w:rsidR="00B82063" w:rsidRPr="00B82063" w:rsidRDefault="00B82063" w:rsidP="00B82063">
      <w:pPr>
        <w:rPr>
          <w:lang w:bidi="fr-FR"/>
        </w:rPr>
      </w:pPr>
    </w:p>
    <w:p w14:paraId="076EEAF8" w14:textId="7FB94F2D" w:rsidR="00B82063" w:rsidRPr="00B82063" w:rsidRDefault="00B82063" w:rsidP="00B82063">
      <w:pPr>
        <w:rPr>
          <w:lang w:bidi="fr-FR"/>
        </w:rPr>
      </w:pPr>
    </w:p>
    <w:p w14:paraId="34A03649" w14:textId="031F72AE" w:rsidR="00B82063" w:rsidRDefault="00F8067D" w:rsidP="00B82063">
      <w:pPr>
        <w:rPr>
          <w:lang w:bidi="fr-FR"/>
        </w:rPr>
      </w:pPr>
      <w:r w:rsidRPr="00EC4912">
        <w:rPr>
          <w:noProof/>
          <w:lang w:bidi="fr-FR"/>
        </w:rPr>
        <mc:AlternateContent>
          <mc:Choice Requires="wpg">
            <w:drawing>
              <wp:anchor distT="0" distB="0" distL="114300" distR="114300" simplePos="0" relativeHeight="251623936" behindDoc="0" locked="0" layoutInCell="1" allowOverlap="1" wp14:anchorId="50595FB6" wp14:editId="28940FCC">
                <wp:simplePos x="0" y="0"/>
                <wp:positionH relativeFrom="column">
                  <wp:posOffset>7560978</wp:posOffset>
                </wp:positionH>
                <wp:positionV relativeFrom="paragraph">
                  <wp:posOffset>89131</wp:posOffset>
                </wp:positionV>
                <wp:extent cx="5468620" cy="1586024"/>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586024"/>
                          <a:chOff x="0" y="0"/>
                          <a:chExt cx="3378200" cy="2509817"/>
                        </a:xfrm>
                      </wpg:grpSpPr>
                      <wps:wsp>
                        <wps:cNvPr id="185" name="Ellipse 185"/>
                        <wps:cNvSpPr/>
                        <wps:spPr>
                          <a:xfrm>
                            <a:off x="1143131" y="1017989"/>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647FAD69" w:rsidR="00EC4912" w:rsidRPr="00E8742B" w:rsidRDefault="00273073"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854142" y="1951018"/>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445339" y="1786156"/>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1028797"/>
                            <a:chOff x="0" y="0"/>
                            <a:chExt cx="3378200" cy="1028797"/>
                          </a:xfrm>
                        </wpg:grpSpPr>
                        <wps:wsp>
                          <wps:cNvPr id="1542" name="Parenthèse ouvrante 1542"/>
                          <wps:cNvSpPr/>
                          <wps:spPr>
                            <a:xfrm rot="5400000">
                              <a:off x="1503498" y="543843"/>
                              <a:ext cx="304060" cy="665848"/>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6" style="position:absolute;margin-left:595.35pt;margin-top:7pt;width:430.6pt;height:124.9pt;z-index:251623936;mso-width-relative:margin;mso-height-relative:margin" coordsize="33782,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">
                <v:oval id="Ellipse 185" o:spid="_x0000_s1097" style="position:absolute;left:11431;top:10179;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647FAD69" w:rsidR="00EC4912" w:rsidRPr="00E8742B" w:rsidRDefault="00273073"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v:textbox>
                </v:oval>
                <v:shape id="Zone de texte 187" o:spid="_x0000_s1098" type="#_x0000_t202" style="position:absolute;left:8541;top:19510;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099" type="#_x0000_t202" style="position:absolute;left:14453;top:17861;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0" style="position:absolute;width:33782;height:10287" coordsize="3378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1" type="#_x0000_t85" style="position:absolute;left:15035;top:5438;width:3040;height:6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" adj="822" strokecolor="#63a7da">
                    <v:stroke dashstyle="dash"/>
                  </v:shape>
                  <v:shape id="Zone de texte 1544" o:spid="_x0000_s1102"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5DB9CAB9" w14:textId="19535701" w:rsidR="00B82063" w:rsidRPr="00B82063" w:rsidRDefault="00B82063" w:rsidP="00B82063">
      <w:pPr>
        <w:rPr>
          <w:lang w:bidi="fr-FR"/>
        </w:rPr>
      </w:pPr>
    </w:p>
    <w:p w14:paraId="777FB4E5" w14:textId="3CF8E4EE" w:rsidR="00B82063" w:rsidRDefault="00820D4C" w:rsidP="00B82063">
      <w:pPr>
        <w:rPr>
          <w:lang w:bidi="fr-FR"/>
        </w:rPr>
      </w:pPr>
      <w:r>
        <w:rPr>
          <w:noProof/>
        </w:rPr>
        <mc:AlternateContent>
          <mc:Choice Requires="wps">
            <w:drawing>
              <wp:anchor distT="0" distB="0" distL="114300" distR="114300" simplePos="0" relativeHeight="251708416" behindDoc="0" locked="0" layoutInCell="1" allowOverlap="1" wp14:anchorId="0D73EF99" wp14:editId="20889EDE">
                <wp:simplePos x="0" y="0"/>
                <wp:positionH relativeFrom="column">
                  <wp:posOffset>10251323</wp:posOffset>
                </wp:positionH>
                <wp:positionV relativeFrom="paragraph">
                  <wp:posOffset>8453</wp:posOffset>
                </wp:positionV>
                <wp:extent cx="10322" cy="269563"/>
                <wp:effectExtent l="0" t="0" r="27940" b="0"/>
                <wp:wrapNone/>
                <wp:docPr id="9" name="Connecteur droit 9"/>
                <wp:cNvGraphicFramePr/>
                <a:graphic xmlns:a="http://schemas.openxmlformats.org/drawingml/2006/main">
                  <a:graphicData uri="http://schemas.microsoft.com/office/word/2010/wordprocessingShape">
                    <wps:wsp>
                      <wps:cNvCnPr/>
                      <wps:spPr>
                        <a:xfrm>
                          <a:off x="0" y="0"/>
                          <a:ext cx="10322" cy="269563"/>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75B448F" id="Connecteur droit 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2pt,.65pt" to="80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" strokecolor="#63a7da">
                <v:stroke dashstyle="dash"/>
              </v:line>
            </w:pict>
          </mc:Fallback>
        </mc:AlternateContent>
      </w:r>
      <w:r w:rsidR="00465CE9">
        <w:rPr>
          <w:noProof/>
          <w:color w:val="auto"/>
          <w:kern w:val="0"/>
          <w:sz w:val="24"/>
          <w:szCs w:val="24"/>
          <w:lang w:val="fr-BE" w:eastAsia="fr-BE"/>
        </w:rPr>
        <mc:AlternateContent>
          <mc:Choice Requires="wps">
            <w:drawing>
              <wp:anchor distT="0" distB="0" distL="114300" distR="114300" simplePos="0" relativeHeight="251706368" behindDoc="0" locked="0" layoutInCell="1" allowOverlap="1" wp14:anchorId="14130FDC" wp14:editId="5461444F">
                <wp:simplePos x="0" y="0"/>
                <wp:positionH relativeFrom="column">
                  <wp:posOffset>3683000</wp:posOffset>
                </wp:positionH>
                <wp:positionV relativeFrom="paragraph">
                  <wp:posOffset>39647</wp:posOffset>
                </wp:positionV>
                <wp:extent cx="755015" cy="339725"/>
                <wp:effectExtent l="0" t="0" r="0" b="3175"/>
                <wp:wrapNone/>
                <wp:docPr id="132" name="Zone de texte 132"/>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3A54321B" w14:textId="31C2B65F" w:rsidR="00465CE9" w:rsidRDefault="00182156" w:rsidP="00465CE9">
                            <w:pPr>
                              <w:rPr>
                                <w:rFonts w:ascii="Calibri" w:hAnsi="Calibri" w:cs="Calibri"/>
                                <w:b/>
                                <w:bCs/>
                                <w:color w:val="63A7DA"/>
                                <w:sz w:val="22"/>
                                <w:szCs w:val="22"/>
                              </w:rPr>
                            </w:pPr>
                            <w:r>
                              <w:rPr>
                                <w:rFonts w:ascii="Calibri" w:hAnsi="Calibri" w:cs="Calibri"/>
                                <w:b/>
                                <w:bCs/>
                                <w:color w:val="63A7DA"/>
                                <w:sz w:val="22"/>
                                <w:szCs w:val="22"/>
                              </w:rPr>
                              <w:t>7</w:t>
                            </w:r>
                            <w:r w:rsidR="00465CE9">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130FDC" id="Zone de texte 132" o:spid="_x0000_s1104" type="#_x0000_t202" style="position:absolute;margin-left:290pt;margin-top:3.1pt;width:59.45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" filled="f" stroked="f" strokeweight=".5pt">
                <v:textbox>
                  <w:txbxContent>
                    <w:p w14:paraId="3A54321B" w14:textId="31C2B65F" w:rsidR="00465CE9" w:rsidRDefault="00182156" w:rsidP="00465CE9">
                      <w:pPr>
                        <w:rPr>
                          <w:rFonts w:ascii="Calibri" w:hAnsi="Calibri" w:cs="Calibri"/>
                          <w:b/>
                          <w:bCs/>
                          <w:color w:val="63A7DA"/>
                          <w:sz w:val="22"/>
                          <w:szCs w:val="22"/>
                        </w:rPr>
                      </w:pPr>
                      <w:r>
                        <w:rPr>
                          <w:rFonts w:ascii="Calibri" w:hAnsi="Calibri" w:cs="Calibri"/>
                          <w:b/>
                          <w:bCs/>
                          <w:color w:val="63A7DA"/>
                          <w:sz w:val="22"/>
                          <w:szCs w:val="22"/>
                        </w:rPr>
                        <w:t>7</w:t>
                      </w:r>
                      <w:r w:rsidR="00465CE9">
                        <w:rPr>
                          <w:rFonts w:ascii="Calibri" w:hAnsi="Calibri" w:cs="Calibri"/>
                          <w:b/>
                          <w:bCs/>
                          <w:color w:val="63A7DA"/>
                          <w:sz w:val="22"/>
                          <w:szCs w:val="22"/>
                        </w:rPr>
                        <w:t xml:space="preserve"> OE</w:t>
                      </w:r>
                    </w:p>
                  </w:txbxContent>
                </v:textbox>
              </v:shape>
            </w:pict>
          </mc:Fallback>
        </mc:AlternateContent>
      </w:r>
    </w:p>
    <w:p w14:paraId="678F000A" w14:textId="11942A1E" w:rsidR="00B82063" w:rsidRPr="00B82063" w:rsidRDefault="0048459D" w:rsidP="00B82063">
      <w:pPr>
        <w:tabs>
          <w:tab w:val="left" w:pos="3880"/>
        </w:tabs>
        <w:rPr>
          <w:lang w:bidi="fr-FR"/>
        </w:rPr>
      </w:pPr>
      <w:r>
        <w:rPr>
          <w:noProof/>
        </w:rPr>
        <mc:AlternateContent>
          <mc:Choice Requires="wps">
            <w:drawing>
              <wp:anchor distT="0" distB="0" distL="114300" distR="114300" simplePos="0" relativeHeight="251645440" behindDoc="0" locked="0" layoutInCell="1" allowOverlap="1" wp14:anchorId="79498E79" wp14:editId="762130BD">
                <wp:simplePos x="0" y="0"/>
                <wp:positionH relativeFrom="column">
                  <wp:posOffset>10369936</wp:posOffset>
                </wp:positionH>
                <wp:positionV relativeFrom="paragraph">
                  <wp:posOffset>288455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CD17F96" w:rsidR="00DD3AC6" w:rsidRPr="00E8742B" w:rsidRDefault="00273073" w:rsidP="00DD3AC6">
                            <w:pPr>
                              <w:jc w:val="center"/>
                              <w:rPr>
                                <w:rFonts w:ascii="Calibri" w:hAnsi="Calibri" w:cs="Calibri"/>
                                <w:color w:val="FFFFFF"/>
                                <w:sz w:val="18"/>
                                <w:szCs w:val="18"/>
                              </w:rPr>
                            </w:pPr>
                            <w:r>
                              <w:rPr>
                                <w:rFonts w:ascii="Calibri" w:hAnsi="Calibri" w:cs="Calibri"/>
                                <w:color w:val="FFFFFF"/>
                                <w:sz w:val="18"/>
                                <w:szCs w:val="18"/>
                              </w:rPr>
                              <w:t xml:space="preserve">13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4" style="position:absolute;margin-left:816.55pt;margin-top:22.7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" fillcolor="#63a7da" strokecolor="#63a7da" strokeweight="1pt">
                <v:stroke joinstyle="miter"/>
                <v:textbox>
                  <w:txbxContent>
                    <w:p w14:paraId="1FB229A2" w14:textId="2CD17F96" w:rsidR="00DD3AC6" w:rsidRPr="00E8742B" w:rsidRDefault="00273073" w:rsidP="00DD3AC6">
                      <w:pPr>
                        <w:jc w:val="center"/>
                        <w:rPr>
                          <w:rFonts w:ascii="Calibri" w:hAnsi="Calibri" w:cs="Calibri"/>
                          <w:color w:val="FFFFFF"/>
                          <w:sz w:val="18"/>
                          <w:szCs w:val="18"/>
                        </w:rPr>
                      </w:pPr>
                      <w:r>
                        <w:rPr>
                          <w:rFonts w:ascii="Calibri" w:hAnsi="Calibri" w:cs="Calibri"/>
                          <w:color w:val="FFFFFF"/>
                          <w:sz w:val="18"/>
                          <w:szCs w:val="18"/>
                        </w:rPr>
                        <w:t xml:space="preserve">13 </w:t>
                      </w:r>
                      <w:r w:rsidR="00DD3AC6" w:rsidRPr="00E8742B">
                        <w:rPr>
                          <w:rFonts w:ascii="Calibri" w:hAnsi="Calibri" w:cs="Calibri"/>
                          <w:color w:val="FFFFFF"/>
                          <w:sz w:val="18"/>
                          <w:szCs w:val="18"/>
                        </w:rPr>
                        <w:t>inscrits</w:t>
                      </w:r>
                    </w:p>
                  </w:txbxContent>
                </v:textbox>
              </v:oval>
            </w:pict>
          </mc:Fallback>
        </mc:AlternateContent>
      </w:r>
      <w:r w:rsidR="00B82063">
        <w:rPr>
          <w:noProof/>
          <w:color w:val="auto"/>
          <w:kern w:val="0"/>
          <w:sz w:val="24"/>
          <w:szCs w:val="24"/>
          <w:lang w:val="fr-BE" w:eastAsia="fr-BE"/>
        </w:rPr>
        <mc:AlternateContent>
          <mc:Choice Requires="wpg">
            <w:drawing>
              <wp:anchor distT="0" distB="0" distL="114300" distR="114300" simplePos="0" relativeHeight="251704320" behindDoc="0" locked="0" layoutInCell="1" allowOverlap="1" wp14:anchorId="2E79A650" wp14:editId="2302A8C7">
                <wp:simplePos x="0" y="0"/>
                <wp:positionH relativeFrom="column">
                  <wp:posOffset>3200400</wp:posOffset>
                </wp:positionH>
                <wp:positionV relativeFrom="paragraph">
                  <wp:posOffset>294428</wp:posOffset>
                </wp:positionV>
                <wp:extent cx="1369695" cy="934720"/>
                <wp:effectExtent l="0" t="0" r="0" b="0"/>
                <wp:wrapNone/>
                <wp:docPr id="168" name="Groupe 168"/>
                <wp:cNvGraphicFramePr/>
                <a:graphic xmlns:a="http://schemas.openxmlformats.org/drawingml/2006/main">
                  <a:graphicData uri="http://schemas.microsoft.com/office/word/2010/wordprocessingGroup">
                    <wpg:wgp>
                      <wpg:cNvGrpSpPr/>
                      <wpg:grpSpPr>
                        <a:xfrm>
                          <a:off x="0" y="0"/>
                          <a:ext cx="1369695" cy="934720"/>
                          <a:chOff x="0" y="0"/>
                          <a:chExt cx="1369772" cy="934747"/>
                        </a:xfrm>
                      </wpg:grpSpPr>
                      <wps:wsp>
                        <wps:cNvPr id="220" name="Organigramme : Connecteur 220"/>
                        <wps:cNvSpPr/>
                        <wps:spPr>
                          <a:xfrm>
                            <a:off x="414867" y="0"/>
                            <a:ext cx="601134" cy="483594"/>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Graphique 73" descr="Pelleteuse avec un remplissage uni"/>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rcRect/>
                          <a:stretch/>
                        </pic:blipFill>
                        <pic:spPr>
                          <a:xfrm>
                            <a:off x="499533" y="25400"/>
                            <a:ext cx="407035" cy="443865"/>
                          </a:xfrm>
                          <a:prstGeom prst="rect">
                            <a:avLst/>
                          </a:prstGeom>
                        </pic:spPr>
                      </pic:pic>
                      <wps:wsp>
                        <wps:cNvPr id="222" name="Zone de texte 74"/>
                        <wps:cNvSpPr txBox="1"/>
                        <wps:spPr>
                          <a:xfrm>
                            <a:off x="0" y="550334"/>
                            <a:ext cx="1369772" cy="384413"/>
                          </a:xfrm>
                          <a:prstGeom prst="rect">
                            <a:avLst/>
                          </a:prstGeom>
                          <a:noFill/>
                          <a:ln w="6350">
                            <a:noFill/>
                          </a:ln>
                        </wps:spPr>
                        <wps:txbx>
                          <w:txbxContent>
                            <w:p w14:paraId="0BEE123F" w14:textId="77777777" w:rsidR="00B82063" w:rsidRDefault="00B82063" w:rsidP="00B82063">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79A650" id="Groupe 168" o:spid="_x0000_s1106" style="position:absolute;margin-left:252pt;margin-top:23.2pt;width:107.85pt;height:73.6pt;z-index:251704320" coordsize="1369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">
                <v:shape id="Organigramme : Connecteur 220" o:spid="_x0000_s1107" type="#_x0000_t120" style="position:absolute;left:4148;width:601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" fillcolor="white [3201]" strokecolor="#63a7da [3209]" strokeweight="1.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108" type="#_x0000_t75" alt="Pelleteuse avec un remplissage uni" style="position:absolute;left:4995;top:254;width:407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">
                  <v:imagedata r:id="rId98" o:title="Pelleteuse avec un remplissage uni"/>
                </v:shape>
                <v:shape id="Zone de texte 74" o:spid="_x0000_s1109" type="#_x0000_t202" style="position:absolute;top:5503;width:1369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0BEE123F" w14:textId="77777777" w:rsidR="00B82063" w:rsidRDefault="00B82063" w:rsidP="00B82063">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w:pict>
          </mc:Fallback>
        </mc:AlternateContent>
      </w:r>
      <w:r w:rsidR="00B82063">
        <w:rPr>
          <w:lang w:bidi="fr-FR"/>
        </w:rPr>
        <w:tab/>
      </w:r>
    </w:p>
    <w:sectPr w:rsidR="00B82063" w:rsidRPr="00B82063"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8F24D" w14:textId="77777777" w:rsidR="005545E5" w:rsidRDefault="005545E5" w:rsidP="0063464B">
      <w:r>
        <w:separator/>
      </w:r>
    </w:p>
  </w:endnote>
  <w:endnote w:type="continuationSeparator" w:id="0">
    <w:p w14:paraId="75A9F63B" w14:textId="77777777" w:rsidR="005545E5" w:rsidRDefault="005545E5" w:rsidP="0063464B">
      <w:r>
        <w:continuationSeparator/>
      </w:r>
    </w:p>
  </w:endnote>
  <w:endnote w:type="continuationNotice" w:id="1">
    <w:p w14:paraId="16FD40BE" w14:textId="77777777" w:rsidR="005545E5" w:rsidRDefault="00554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495AE" w14:textId="77777777" w:rsidR="005545E5" w:rsidRDefault="005545E5" w:rsidP="0063464B">
      <w:r>
        <w:separator/>
      </w:r>
    </w:p>
  </w:footnote>
  <w:footnote w:type="continuationSeparator" w:id="0">
    <w:p w14:paraId="4542BD50" w14:textId="77777777" w:rsidR="005545E5" w:rsidRDefault="005545E5" w:rsidP="0063464B">
      <w:r>
        <w:continuationSeparator/>
      </w:r>
    </w:p>
  </w:footnote>
  <w:footnote w:type="continuationNotice" w:id="1">
    <w:p w14:paraId="4CDD131B" w14:textId="77777777" w:rsidR="005545E5" w:rsidRDefault="005545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49691089">
    <w:abstractNumId w:val="1"/>
  </w:num>
  <w:num w:numId="2" w16cid:durableId="1366905771">
    <w:abstractNumId w:val="0"/>
  </w:num>
  <w:num w:numId="3" w16cid:durableId="382293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3C18"/>
    <w:rsid w:val="000247A1"/>
    <w:rsid w:val="00026609"/>
    <w:rsid w:val="000304DA"/>
    <w:rsid w:val="00032CFB"/>
    <w:rsid w:val="00033400"/>
    <w:rsid w:val="00033ECD"/>
    <w:rsid w:val="00036493"/>
    <w:rsid w:val="00036FC9"/>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0CD1"/>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2F9D"/>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8215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3073"/>
    <w:rsid w:val="0027425A"/>
    <w:rsid w:val="00274EA0"/>
    <w:rsid w:val="002848CB"/>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3348"/>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365E"/>
    <w:rsid w:val="004174C3"/>
    <w:rsid w:val="004177EF"/>
    <w:rsid w:val="00417A8B"/>
    <w:rsid w:val="00422C1D"/>
    <w:rsid w:val="00423BD3"/>
    <w:rsid w:val="00432A63"/>
    <w:rsid w:val="00437FB5"/>
    <w:rsid w:val="004415A9"/>
    <w:rsid w:val="00441A77"/>
    <w:rsid w:val="00442419"/>
    <w:rsid w:val="00444E8E"/>
    <w:rsid w:val="00445BFD"/>
    <w:rsid w:val="00447495"/>
    <w:rsid w:val="004477BC"/>
    <w:rsid w:val="004504AE"/>
    <w:rsid w:val="00450824"/>
    <w:rsid w:val="00452727"/>
    <w:rsid w:val="00452C18"/>
    <w:rsid w:val="00454F2D"/>
    <w:rsid w:val="004561DF"/>
    <w:rsid w:val="004610DD"/>
    <w:rsid w:val="00461158"/>
    <w:rsid w:val="00462BA3"/>
    <w:rsid w:val="004653F9"/>
    <w:rsid w:val="00465CE9"/>
    <w:rsid w:val="00465DB0"/>
    <w:rsid w:val="004737ED"/>
    <w:rsid w:val="0047382B"/>
    <w:rsid w:val="004746A5"/>
    <w:rsid w:val="004804D2"/>
    <w:rsid w:val="00481D59"/>
    <w:rsid w:val="00484090"/>
    <w:rsid w:val="0048459D"/>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28C5"/>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5E5"/>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1EB"/>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D4C"/>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A7C1F"/>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AF72B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718CD"/>
    <w:rsid w:val="00B82063"/>
    <w:rsid w:val="00B836AA"/>
    <w:rsid w:val="00B8385C"/>
    <w:rsid w:val="00B857CF"/>
    <w:rsid w:val="00B872B9"/>
    <w:rsid w:val="00B914E3"/>
    <w:rsid w:val="00B944B3"/>
    <w:rsid w:val="00B977A2"/>
    <w:rsid w:val="00BA2EF7"/>
    <w:rsid w:val="00BA3FD1"/>
    <w:rsid w:val="00BA5C77"/>
    <w:rsid w:val="00BA75E9"/>
    <w:rsid w:val="00BB1E06"/>
    <w:rsid w:val="00BB226F"/>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4CA6"/>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498"/>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067D"/>
    <w:rsid w:val="00F812AA"/>
    <w:rsid w:val="00F8282F"/>
    <w:rsid w:val="00F82F04"/>
    <w:rsid w:val="00F87010"/>
    <w:rsid w:val="00F87F38"/>
    <w:rsid w:val="00F90233"/>
    <w:rsid w:val="00F9083B"/>
    <w:rsid w:val="00F91587"/>
    <w:rsid w:val="00F917F0"/>
    <w:rsid w:val="00F91BF1"/>
    <w:rsid w:val="00F94BE2"/>
    <w:rsid w:val="00F975B1"/>
    <w:rsid w:val="00FA5F70"/>
    <w:rsid w:val="00FA62B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 w:id="1726951718">
      <w:bodyDiv w:val="1"/>
      <w:marLeft w:val="0"/>
      <w:marRight w:val="0"/>
      <w:marTop w:val="0"/>
      <w:marBottom w:val="0"/>
      <w:divBdr>
        <w:top w:val="none" w:sz="0" w:space="0" w:color="auto"/>
        <w:left w:val="none" w:sz="0" w:space="0" w:color="auto"/>
        <w:bottom w:val="none" w:sz="0" w:space="0" w:color="auto"/>
        <w:right w:val="none" w:sz="0" w:space="0" w:color="auto"/>
      </w:divBdr>
    </w:div>
    <w:div w:id="208001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21" Type="http://schemas.openxmlformats.org/officeDocument/2006/relationships/image" Target="media/image8.png"/><Relationship Id="rId42" Type="http://schemas.openxmlformats.org/officeDocument/2006/relationships/image" Target="media/image20.svg"/><Relationship Id="rId47" Type="http://schemas.openxmlformats.org/officeDocument/2006/relationships/image" Target="media/image25.png"/><Relationship Id="rId63" Type="http://schemas.openxmlformats.org/officeDocument/2006/relationships/image" Target="media/image340.svg"/><Relationship Id="rId68" Type="http://schemas.openxmlformats.org/officeDocument/2006/relationships/diagramData" Target="diagrams/data2.xml"/><Relationship Id="rId84" Type="http://schemas.microsoft.com/office/2007/relationships/diagramDrawing" Target="diagrams/drawing3.xml"/><Relationship Id="rId89" Type="http://schemas.openxmlformats.org/officeDocument/2006/relationships/image" Target="media/image470.emf"/><Relationship Id="rId16" Type="http://schemas.openxmlformats.org/officeDocument/2006/relationships/image" Target="media/image5.svg"/><Relationship Id="rId11" Type="http://schemas.openxmlformats.org/officeDocument/2006/relationships/image" Target="media/image1.png"/><Relationship Id="rId32" Type="http://schemas.openxmlformats.org/officeDocument/2006/relationships/diagramData" Target="diagrams/data1.xml"/><Relationship Id="rId37" Type="http://schemas.openxmlformats.org/officeDocument/2006/relationships/image" Target="media/image15.png"/><Relationship Id="rId58" Type="http://schemas.openxmlformats.org/officeDocument/2006/relationships/image" Target="media/image32.png"/><Relationship Id="rId74" Type="http://schemas.openxmlformats.org/officeDocument/2006/relationships/image" Target="media/image37.svg"/><Relationship Id="rId79"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image" Target="media/image46.png"/><Relationship Id="rId95" Type="http://schemas.openxmlformats.org/officeDocument/2006/relationships/image" Target="media/image52.png"/><Relationship Id="rId22" Type="http://schemas.openxmlformats.org/officeDocument/2006/relationships/image" Target="media/image9.svg"/><Relationship Id="rId27" Type="http://schemas.openxmlformats.org/officeDocument/2006/relationships/image" Target="media/image120.svg"/><Relationship Id="rId43" Type="http://schemas.openxmlformats.org/officeDocument/2006/relationships/image" Target="media/image21.png"/><Relationship Id="rId48" Type="http://schemas.openxmlformats.org/officeDocument/2006/relationships/image" Target="media/image26.svg"/><Relationship Id="rId64" Type="http://schemas.openxmlformats.org/officeDocument/2006/relationships/image" Target="media/image34.png"/><Relationship Id="rId69" Type="http://schemas.openxmlformats.org/officeDocument/2006/relationships/diagramLayout" Target="diagrams/layout2.xml"/><Relationship Id="rId8" Type="http://schemas.openxmlformats.org/officeDocument/2006/relationships/webSettings" Target="webSettings.xml"/><Relationship Id="rId51" Type="http://schemas.openxmlformats.org/officeDocument/2006/relationships/image" Target="media/image29.svg"/><Relationship Id="rId72" Type="http://schemas.microsoft.com/office/2007/relationships/diagramDrawing" Target="diagrams/drawing2.xml"/><Relationship Id="rId80" Type="http://schemas.openxmlformats.org/officeDocument/2006/relationships/diagramData" Target="diagrams/data3.xml"/><Relationship Id="rId85" Type="http://schemas.openxmlformats.org/officeDocument/2006/relationships/hyperlink" Target="http://www.bassinefe-hainautcentre.be/le-rapport-analytique-et-prospectif" TargetMode="External"/><Relationship Id="rId93" Type="http://schemas.openxmlformats.org/officeDocument/2006/relationships/image" Target="media/image48.png"/><Relationship Id="rId98"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2.svg"/><Relationship Id="rId33" Type="http://schemas.openxmlformats.org/officeDocument/2006/relationships/diagramLayout" Target="diagrams/layout1.xml"/><Relationship Id="rId38" Type="http://schemas.openxmlformats.org/officeDocument/2006/relationships/image" Target="media/image16.svg"/><Relationship Id="rId46" Type="http://schemas.openxmlformats.org/officeDocument/2006/relationships/image" Target="media/image24.svg"/><Relationship Id="rId59" Type="http://schemas.openxmlformats.org/officeDocument/2006/relationships/image" Target="media/image33.svg"/><Relationship Id="rId67" Type="http://schemas.openxmlformats.org/officeDocument/2006/relationships/image" Target="media/image360.svg"/><Relationship Id="rId20" Type="http://schemas.openxmlformats.org/officeDocument/2006/relationships/hyperlink" Target="http://saint-gabriel.be/" TargetMode="External"/><Relationship Id="rId41" Type="http://schemas.openxmlformats.org/officeDocument/2006/relationships/image" Target="media/image19.png"/><Relationship Id="rId54" Type="http://schemas.openxmlformats.org/officeDocument/2006/relationships/image" Target="media/image290.png"/><Relationship Id="rId62" Type="http://schemas.openxmlformats.org/officeDocument/2006/relationships/image" Target="media/image330.png"/><Relationship Id="rId70" Type="http://schemas.openxmlformats.org/officeDocument/2006/relationships/diagramQuickStyle" Target="diagrams/quickStyle2.xml"/><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47.sv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diagramDrawing" Target="diagrams/drawing1.xml"/><Relationship Id="rId49" Type="http://schemas.openxmlformats.org/officeDocument/2006/relationships/image" Target="media/image27.svg"/><Relationship Id="rId57" Type="http://schemas.openxmlformats.org/officeDocument/2006/relationships/image" Target="media/image31.svg"/><Relationship Id="rId10" Type="http://schemas.openxmlformats.org/officeDocument/2006/relationships/endnotes" Target="endnotes.xml"/><Relationship Id="rId31" Type="http://schemas.openxmlformats.org/officeDocument/2006/relationships/image" Target="media/image140.svg"/><Relationship Id="rId44" Type="http://schemas.openxmlformats.org/officeDocument/2006/relationships/image" Target="media/image22.svg"/><Relationship Id="rId60" Type="http://schemas.openxmlformats.org/officeDocument/2006/relationships/image" Target="media/image310.png"/><Relationship Id="rId65" Type="http://schemas.openxmlformats.org/officeDocument/2006/relationships/image" Target="media/image35.svg"/><Relationship Id="rId73" Type="http://schemas.openxmlformats.org/officeDocument/2006/relationships/image" Target="media/image36.png"/><Relationship Id="rId78" Type="http://schemas.openxmlformats.org/officeDocument/2006/relationships/image" Target="media/image38.png"/><Relationship Id="rId81" Type="http://schemas.openxmlformats.org/officeDocument/2006/relationships/diagramLayout" Target="diagrams/layout3.xml"/><Relationship Id="rId86" Type="http://schemas.openxmlformats.org/officeDocument/2006/relationships/image" Target="media/image45.emf"/><Relationship Id="rId94" Type="http://schemas.openxmlformats.org/officeDocument/2006/relationships/image" Target="media/image49.sv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7.png"/><Relationship Id="rId34" Type="http://schemas.openxmlformats.org/officeDocument/2006/relationships/diagramQuickStyle" Target="diagrams/quickStyle1.xml"/><Relationship Id="rId50" Type="http://schemas.openxmlformats.org/officeDocument/2006/relationships/image" Target="media/image28.png"/><Relationship Id="rId55" Type="http://schemas.openxmlformats.org/officeDocument/2006/relationships/image" Target="media/image300.svg"/><Relationship Id="rId76" Type="http://schemas.openxmlformats.org/officeDocument/2006/relationships/image" Target="media/image370.png"/><Relationship Id="rId97" Type="http://schemas.openxmlformats.org/officeDocument/2006/relationships/image" Target="media/image51.sv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11.png"/><Relationship Id="rId40" Type="http://schemas.openxmlformats.org/officeDocument/2006/relationships/image" Target="media/image18.svg"/><Relationship Id="rId45" Type="http://schemas.openxmlformats.org/officeDocument/2006/relationships/image" Target="media/image23.png"/><Relationship Id="rId66" Type="http://schemas.openxmlformats.org/officeDocument/2006/relationships/image" Target="media/image350.png"/><Relationship Id="rId61" Type="http://schemas.openxmlformats.org/officeDocument/2006/relationships/image" Target="media/image320.svg"/><Relationship Id="rId82" Type="http://schemas.openxmlformats.org/officeDocument/2006/relationships/diagramQuickStyle" Target="diagrams/quickStyle3.xml"/><Relationship Id="rId19" Type="http://schemas.openxmlformats.org/officeDocument/2006/relationships/hyperlink" Target="https://www.ifapme.be/centre-de-formations/mons" TargetMode="External"/><Relationship Id="rId14" Type="http://schemas.openxmlformats.org/officeDocument/2006/relationships/hyperlink" Target="http://www.itmlz.be/" TargetMode="External"/><Relationship Id="rId30" Type="http://schemas.openxmlformats.org/officeDocument/2006/relationships/image" Target="media/image130.png"/><Relationship Id="rId35" Type="http://schemas.openxmlformats.org/officeDocument/2006/relationships/diagramColors" Target="diagrams/colors1.xml"/><Relationship Id="rId56" Type="http://schemas.openxmlformats.org/officeDocument/2006/relationships/image" Target="media/image30.png"/><Relationship Id="rId77" Type="http://schemas.openxmlformats.org/officeDocument/2006/relationships/image" Target="media/image380.svg"/><Relationship Id="rId10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53A08D08-6D63-4BF2-9E54-BA242921CB2E}">
      <dgm:prSet phldrT="[Texte]" custT="1"/>
      <dgm:spPr>
        <a:xfrm>
          <a:off x="1779419" y="1087"/>
          <a:ext cx="1182296" cy="591148"/>
        </a:xfrm>
      </dgm:spPr>
      <dgm:t>
        <a:bodyPr/>
        <a:lstStyle/>
        <a:p>
          <a:pPr>
            <a:buNone/>
          </a:pPr>
          <a:r>
            <a:rPr lang="fr-BE" sz="1200">
              <a:latin typeface="Calibri" panose="020F0502020204030204"/>
              <a:ea typeface="+mn-ea"/>
              <a:cs typeface="+mn-cs"/>
            </a:rPr>
            <a:t>Formation intiale</a:t>
          </a:r>
        </a:p>
      </dgm:t>
    </dgm:pt>
    <dgm:pt modelId="{E5505EF5-3B8B-4D73-B313-E41926A257C7}" type="parTrans" cxnId="{A9EA0FFB-A712-4D6E-952F-0147BE05F2F8}">
      <dgm:prSet/>
      <dgm:spPr>
        <a:ln>
          <a:solidFill>
            <a:srgbClr val="63A7DA"/>
          </a:solidFill>
        </a:ln>
      </dgm:spPr>
      <dgm:t>
        <a:bodyPr/>
        <a:lstStyle/>
        <a:p>
          <a:endParaRPr lang="fr-BE"/>
        </a:p>
      </dgm:t>
    </dgm:pt>
    <dgm:pt modelId="{AC17ADF2-4398-4A12-967A-B79BE0D199CC}" type="sibTrans" cxnId="{A9EA0FFB-A712-4D6E-952F-0147BE05F2F8}">
      <dgm:prSet/>
      <dgm:spPr/>
      <dgm:t>
        <a:bodyPr/>
        <a:lstStyle/>
        <a:p>
          <a:endParaRPr lang="fr-BE"/>
        </a:p>
      </dgm:t>
    </dgm:pt>
    <dgm:pt modelId="{D2D4F7A8-E38A-4052-8B0C-2BD27D1CC3FF}">
      <dgm:prSet phldrT="[Texte]" custT="1"/>
      <dgm:spPr>
        <a:xfrm>
          <a:off x="1779419" y="1087"/>
          <a:ext cx="1182296" cy="591148"/>
        </a:xfrm>
      </dgm:spPr>
      <dgm:t>
        <a:bodyPr/>
        <a:lstStyle/>
        <a:p>
          <a:pPr>
            <a:buNone/>
          </a:pPr>
          <a:r>
            <a:rPr lang="fr-BE" sz="1200">
              <a:latin typeface="Calibri" panose="020F0502020204030204"/>
              <a:ea typeface="+mn-ea"/>
              <a:cs typeface="+mn-cs"/>
            </a:rPr>
            <a:t>Formaton pour adultes</a:t>
          </a:r>
        </a:p>
      </dgm:t>
    </dgm:pt>
    <dgm:pt modelId="{9B92C0E7-C84A-4714-939B-3013A675ED17}" type="parTrans" cxnId="{7BECB754-6CD1-4558-B9EA-8C4D8DF4A63E}">
      <dgm:prSet/>
      <dgm:spPr>
        <a:ln>
          <a:solidFill>
            <a:srgbClr val="63A7DA"/>
          </a:solidFill>
        </a:ln>
      </dgm:spPr>
      <dgm:t>
        <a:bodyPr/>
        <a:lstStyle/>
        <a:p>
          <a:endParaRPr lang="fr-BE"/>
        </a:p>
      </dgm:t>
    </dgm:pt>
    <dgm:pt modelId="{83BDBE9F-BC1B-44C7-94A3-B80B75BCB22E}" type="sibTrans" cxnId="{7BECB754-6CD1-4558-B9EA-8C4D8DF4A63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71014EC-E0DD-400F-870B-5C1E784F0F2A}" type="pres">
      <dgm:prSet presAssocID="{E5505EF5-3B8B-4D73-B313-E41926A257C7}" presName="Name13" presStyleLbl="parChTrans1D2" presStyleIdx="0" presStyleCnt="2"/>
      <dgm:spPr/>
    </dgm:pt>
    <dgm:pt modelId="{7B6D5A9C-19A8-44EA-85D8-7B94D0F4FBA6}" type="pres">
      <dgm:prSet presAssocID="{53A08D08-6D63-4BF2-9E54-BA242921CB2E}" presName="childText" presStyleLbl="bgAcc1" presStyleIdx="0" presStyleCnt="2">
        <dgm:presLayoutVars>
          <dgm:bulletEnabled val="1"/>
        </dgm:presLayoutVars>
      </dgm:prSet>
      <dgm:spPr/>
    </dgm:pt>
    <dgm:pt modelId="{1A2DE21A-57A6-4957-A722-1E850E7BEFE7}" type="pres">
      <dgm:prSet presAssocID="{9B92C0E7-C84A-4714-939B-3013A675ED17}" presName="Name13" presStyleLbl="parChTrans1D2" presStyleIdx="1" presStyleCnt="2"/>
      <dgm:spPr/>
    </dgm:pt>
    <dgm:pt modelId="{3AA1D4BC-867A-48D2-97E6-9070FCCA720E}" type="pres">
      <dgm:prSet presAssocID="{D2D4F7A8-E38A-4052-8B0C-2BD27D1CC3FF}"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66D5CF41-6623-4B0C-953E-5C01B2CAF881}" type="presOf" srcId="{53A08D08-6D63-4BF2-9E54-BA242921CB2E}" destId="{7B6D5A9C-19A8-44EA-85D8-7B94D0F4FBA6}" srcOrd="0" destOrd="0" presId="urn:microsoft.com/office/officeart/2005/8/layout/hierarchy3"/>
    <dgm:cxn modelId="{5A1D5A67-4D0C-4810-8B4D-7207E4766128}" type="presOf" srcId="{9B92C0E7-C84A-4714-939B-3013A675ED17}" destId="{1A2DE21A-57A6-4957-A722-1E850E7BEFE7}"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7B6C272-2C70-4B89-8B42-497EBE1054A6}" type="presOf" srcId="{D2D4F7A8-E38A-4052-8B0C-2BD27D1CC3FF}" destId="{3AA1D4BC-867A-48D2-97E6-9070FCCA720E}" srcOrd="0" destOrd="0" presId="urn:microsoft.com/office/officeart/2005/8/layout/hierarchy3"/>
    <dgm:cxn modelId="{7BECB754-6CD1-4558-B9EA-8C4D8DF4A63E}" srcId="{A43A57F3-AF3F-455F-BBE4-707E4AA03B66}" destId="{D2D4F7A8-E38A-4052-8B0C-2BD27D1CC3FF}" srcOrd="1" destOrd="0" parTransId="{9B92C0E7-C84A-4714-939B-3013A675ED17}" sibTransId="{83BDBE9F-BC1B-44C7-94A3-B80B75BCB22E}"/>
    <dgm:cxn modelId="{E6BF1578-1306-465F-AF49-0975A459E495}" srcId="{E6907043-9763-40E3-861A-1324E33D6196}" destId="{A43A57F3-AF3F-455F-BBE4-707E4AA03B66}" srcOrd="1" destOrd="0" parTransId="{BF1E8218-BEB7-42D1-96BD-7AF5B7AAF265}" sibTransId="{861CD624-2E87-4A5D-80CD-19543F55BC3D}"/>
    <dgm:cxn modelId="{1372ACA1-2C84-4D70-A971-CD7B7A217824}" type="presOf" srcId="{E5505EF5-3B8B-4D73-B313-E41926A257C7}" destId="{F71014EC-E0DD-400F-870B-5C1E784F0F2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9EA0FFB-A712-4D6E-952F-0147BE05F2F8}" srcId="{A43A57F3-AF3F-455F-BBE4-707E4AA03B66}" destId="{53A08D08-6D63-4BF2-9E54-BA242921CB2E}" srcOrd="0" destOrd="0" parTransId="{E5505EF5-3B8B-4D73-B313-E41926A257C7}" sibTransId="{AC17ADF2-4398-4A12-967A-B79BE0D199CC}"/>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F4EB82F4-9879-43A5-945C-DB421750B118}" type="presParOf" srcId="{90316499-4407-4FF2-8AA4-9D745D6B3076}" destId="{F71014EC-E0DD-400F-870B-5C1E784F0F2A}" srcOrd="0" destOrd="0" presId="urn:microsoft.com/office/officeart/2005/8/layout/hierarchy3"/>
    <dgm:cxn modelId="{93E19CC7-C4FC-4C64-B45C-D71E264050A1}" type="presParOf" srcId="{90316499-4407-4FF2-8AA4-9D745D6B3076}" destId="{7B6D5A9C-19A8-44EA-85D8-7B94D0F4FBA6}" srcOrd="1" destOrd="0" presId="urn:microsoft.com/office/officeart/2005/8/layout/hierarchy3"/>
    <dgm:cxn modelId="{B85CD0EE-B524-4644-BF67-68FB141FEE1F}" type="presParOf" srcId="{90316499-4407-4FF2-8AA4-9D745D6B3076}" destId="{1A2DE21A-57A6-4957-A722-1E850E7BEFE7}" srcOrd="2" destOrd="0" presId="urn:microsoft.com/office/officeart/2005/8/layout/hierarchy3"/>
    <dgm:cxn modelId="{816B5348-2419-4F47-AA5E-A39FA5221828}" type="presParOf" srcId="{90316499-4407-4FF2-8AA4-9D745D6B3076}" destId="{3AA1D4BC-867A-48D2-97E6-9070FCCA720E}" srcOrd="3" destOrd="0" presId="urn:microsoft.com/office/officeart/2005/8/layout/hierarchy3"/>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1577" custLinFactNeighborY="209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669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-14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F71014EC-E0DD-400F-870B-5C1E784F0F2A}">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7B6D5A9C-19A8-44EA-85D8-7B94D0F4FBA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intiale</a:t>
          </a:r>
        </a:p>
      </dsp:txBody>
      <dsp:txXfrm>
        <a:off x="2033192" y="757336"/>
        <a:ext cx="911208" cy="556520"/>
      </dsp:txXfrm>
    </dsp:sp>
    <dsp:sp modelId="{1A2DE21A-57A6-4957-A722-1E850E7BEFE7}">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AA1D4BC-867A-48D2-97E6-9070FCCA720E}">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85195" y="1663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85195" y="1663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-14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669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BB7E8-1DBD-4608-BDBD-4BAD7574DC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FB3A7F-A1F4-455B-B04B-1950FD898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035240-4372-405A-A442-E3C8A2CB2B8E}">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33</TotalTime>
  <Pages>2</Pages>
  <Words>45</Words>
  <Characters>251</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27</cp:revision>
  <cp:lastPrinted>2021-12-24T10:51:00Z</cp:lastPrinted>
  <dcterms:created xsi:type="dcterms:W3CDTF">2022-02-15T13:30:00Z</dcterms:created>
  <dcterms:modified xsi:type="dcterms:W3CDTF">2023-11-28T13:51:00Z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