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F1ECA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101F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97F2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6A779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E90B9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8B0E5E7" w:rsidR="00902688" w:rsidRDefault="00ED49EC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24A77BBC">
                <wp:simplePos x="0" y="0"/>
                <wp:positionH relativeFrom="leftMargin">
                  <wp:posOffset>1540497</wp:posOffset>
                </wp:positionH>
                <wp:positionV relativeFrom="paragraph">
                  <wp:posOffset>6258569</wp:posOffset>
                </wp:positionV>
                <wp:extent cx="2450282" cy="990138"/>
                <wp:effectExtent l="6032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0282" cy="99013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FD9EC1F" w:rsidR="00A72224" w:rsidRPr="0017238A" w:rsidRDefault="00C50DF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Bijoutier</w:t>
                            </w:r>
                            <w:r w:rsidR="00ED49E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/Bijoutière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1.3pt;margin-top:492.8pt;width:192.95pt;height:77.9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" fillcolor="#63a7da" stroked="f" strokeweight="1pt">
                <v:textbox>
                  <w:txbxContent>
                    <w:p w14:paraId="06F157E7" w14:textId="3FD9EC1F" w:rsidR="00A72224" w:rsidRPr="0017238A" w:rsidRDefault="00C50DF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Bijoutier</w:t>
                      </w:r>
                      <w:r w:rsidR="00ED49E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/Bijoutière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fantaisie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7C4DE21D" wp14:editId="652B07F1">
            <wp:simplePos x="0" y="0"/>
            <wp:positionH relativeFrom="column">
              <wp:posOffset>2969203</wp:posOffset>
            </wp:positionH>
            <wp:positionV relativeFrom="paragraph">
              <wp:posOffset>931293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7B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7A487C36">
                <wp:simplePos x="0" y="0"/>
                <wp:positionH relativeFrom="margin">
                  <wp:posOffset>2747223</wp:posOffset>
                </wp:positionH>
                <wp:positionV relativeFrom="paragraph">
                  <wp:posOffset>636578</wp:posOffset>
                </wp:positionV>
                <wp:extent cx="8501204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1204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0663D7F9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 1</w:t>
                            </w:r>
                            <w:r w:rsidR="007447B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01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D49EC" w:rsidRPr="00ED49E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Bijoutier / Bijoutière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16.3pt;margin-top:50.1pt;width:669.4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0663D7F9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 1</w:t>
                      </w:r>
                      <w:r w:rsidR="007447B0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01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D49EC" w:rsidRPr="00ED49EC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Bijoutier / Bijoutière fantaisie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1B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38B3E9A6">
                <wp:simplePos x="0" y="0"/>
                <wp:positionH relativeFrom="column">
                  <wp:posOffset>1308226</wp:posOffset>
                </wp:positionH>
                <wp:positionV relativeFrom="paragraph">
                  <wp:posOffset>2646944</wp:posOffset>
                </wp:positionV>
                <wp:extent cx="5866130" cy="251686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5168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5AD16EA" w14:textId="77777777" w:rsidR="00EC11B4" w:rsidRDefault="00670D33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C11B4"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Il s’agit d’un métier de niche qui correspond à une tendance de développement, par des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C11B4" w:rsidRPr="005B7237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créateurs locaux</w:t>
                            </w:r>
                            <w:r w:rsidR="00EC11B4"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, de leur propre ligne de bijoux. </w:t>
                            </w:r>
                          </w:p>
                          <w:p w14:paraId="2523FBD2" w14:textId="77777777" w:rsidR="00EC11B4" w:rsidRDefault="00EC11B4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Ces compétences peuvent également être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valorisées par rapport aux activités de création de spectacles et de costumes présentes sur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le Bassin Hainaut-Centre. </w:t>
                            </w:r>
                          </w:p>
                          <w:p w14:paraId="4960EEA8" w14:textId="776F1149" w:rsidR="00A72224" w:rsidRPr="00EC11B4" w:rsidRDefault="00EC11B4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L’IBEFE propose d’inscrire ce métier dans la liste des thématiques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communes du Bassin pour envisager une création, à titre pilote et à petite échelle.</w:t>
                            </w: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08.4pt;width:461.9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5AD16EA" w14:textId="77777777" w:rsidR="00EC11B4" w:rsidRDefault="00670D33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C11B4"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Il s’agit d’un métier de niche qui correspond à une tendance de développement, par des</w:t>
                      </w:r>
                      <w:r w:rsid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C11B4" w:rsidRPr="005B7237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créateurs locaux</w:t>
                      </w:r>
                      <w:r w:rsidR="00EC11B4"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, de leur propre ligne de bijoux. </w:t>
                      </w:r>
                    </w:p>
                    <w:p w14:paraId="2523FBD2" w14:textId="77777777" w:rsidR="00EC11B4" w:rsidRDefault="00EC11B4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Ces compétences peuvent également être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valorisées par rapport aux activités de création de spectacles et de costumes présentes sur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le Bassin Hainaut-Centre. </w:t>
                      </w:r>
                    </w:p>
                    <w:p w14:paraId="4960EEA8" w14:textId="776F1149" w:rsidR="00A72224" w:rsidRPr="00EC11B4" w:rsidRDefault="00EC11B4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L’IBEFE propose d’inscrire ce métier dans la liste des thématiques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communes du Bassin pour envisager une création, à titre pilote et à petite échelle.</w:t>
                      </w: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37F25528">
                <wp:simplePos x="0" y="0"/>
                <wp:positionH relativeFrom="column">
                  <wp:posOffset>4895850</wp:posOffset>
                </wp:positionH>
                <wp:positionV relativeFrom="paragraph">
                  <wp:posOffset>5227320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9" style="position:absolute;margin-left:385.5pt;margin-top:411.6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">
                <v:oval id="Ellipse 143" o:spid="_x0000_s103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5CF2D4D1">
                <wp:simplePos x="0" y="0"/>
                <wp:positionH relativeFrom="margin">
                  <wp:posOffset>3098800</wp:posOffset>
                </wp:positionH>
                <wp:positionV relativeFrom="paragraph">
                  <wp:posOffset>5486401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2" style="position:absolute;margin-left:244pt;margin-top:6in;width:43.95pt;height:34pt;z-index:2516848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">
                <v:oval id="Ellipse 140" o:spid="_x0000_s103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4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6AA1EA42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90A548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à titre pilote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6" type="#_x0000_t202" style="position:absolute;margin-left:182.85pt;margin-top:218.4pt;width:394.95pt;height: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" filled="f" stroked="f" strokeweight=".5pt">
                <v:textbox>
                  <w:txbxContent>
                    <w:p w14:paraId="621463FE" w14:textId="1090A548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  <w:r w:rsidR="00EC1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à titre pilote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BWRdmG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6F9F3B68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7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DLT8Z9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6F9F3B68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8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wb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739B97BC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9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I6Mgqn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739B97BC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B2E30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569CBBAE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7E6E2FF">
                                  <wp:extent cx="3263265" cy="2035192"/>
                                  <wp:effectExtent l="0" t="38100" r="0" b="2222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7E6E2FF">
                            <wp:extent cx="3263265" cy="2035192"/>
                            <wp:effectExtent l="0" t="38100" r="0" b="2222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77B2E" id="Connecteur droit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22C23768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85296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67609D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7AD9EFF5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97B9A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B6575E3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94C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CF36ED7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2A0A07">
              <w:rPr>
                <w:color w:val="63A7DA"/>
                <w:kern w:val="0"/>
                <w:szCs w:val="24"/>
              </w:rPr>
              <w:t>p</w:t>
            </w:r>
            <w:r w:rsidR="002A0A07" w:rsidRPr="002A0A07">
              <w:rPr>
                <w:color w:val="63A7DA"/>
                <w:kern w:val="0"/>
                <w:szCs w:val="24"/>
              </w:rPr>
              <w:t>rofessionnel de la bijouterie, orfèvrerie et joaillerie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1A2344B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8007CA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617E5E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B47A9F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28AFDD5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3EE7E75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8223D8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737C77B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C6B2B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1AE46FC8" w:rsidR="003A2DA2" w:rsidRPr="00B2027D" w:rsidRDefault="005B7237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2F3314D9">
                <wp:simplePos x="0" y="0"/>
                <wp:positionH relativeFrom="column">
                  <wp:posOffset>8016892</wp:posOffset>
                </wp:positionH>
                <wp:positionV relativeFrom="paragraph">
                  <wp:posOffset>1503626</wp:posOffset>
                </wp:positionV>
                <wp:extent cx="2978785" cy="196392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63926"/>
                          <a:chOff x="0" y="85639"/>
                          <a:chExt cx="2979480" cy="1964778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07632" y="85639"/>
                            <a:ext cx="971848" cy="1964778"/>
                            <a:chOff x="4857" y="61158"/>
                            <a:chExt cx="872318" cy="160967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857" y="981470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0412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08691" y="61158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4pt;width:234.55pt;height:154.65pt;z-index:251712512;mso-width-relative:margin;mso-height-relative:margin" coordorigin=",856" coordsize="29794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076;top:856;width:9718;height:19648" coordorigin="48,611" coordsize="8723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48;top:981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04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3086;top:61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2FB11B" wp14:editId="68156A15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67" type="#_x0000_t202" style="position:absolute;left:0;text-align:left;margin-left:127.7pt;margin-top:640.9pt;width:357.85pt;height:2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7325F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FC69DB" wp14:editId="153C8C12">
                <wp:simplePos x="0" y="0"/>
                <wp:positionH relativeFrom="column">
                  <wp:posOffset>4225290</wp:posOffset>
                </wp:positionH>
                <wp:positionV relativeFrom="paragraph">
                  <wp:posOffset>8452485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D9415" w14:textId="02D81B2D" w:rsidR="007325FA" w:rsidRPr="00F13403" w:rsidRDefault="007325FA" w:rsidP="007325F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69DB" id="Zone de texte 167" o:spid="_x0000_s1068" type="#_x0000_t202" style="position:absolute;left:0;text-align:left;margin-left:332.7pt;margin-top:665.55pt;width:55.7pt;height:25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zz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5mc0o0&#10;q5GkH0gVKQTxovWCBADH1BiXoffOoL9vv0CLV/pzh4eh+1baOnyxL4I4Dvx8HTLGIhwP5+l8vECE&#10;IzQeLaazaYiSvF021vmvAmoSjJxa5DCOlp22zneuvUvIpWFTKRV5VJo0OZ2Np2m8cEUwuNKYI7TQ&#10;lRos3+7b2Plo0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" filled="f" stroked="f" strokeweight=".5pt">
                <v:textbox>
                  <w:txbxContent>
                    <w:p w14:paraId="748D9415" w14:textId="02D81B2D" w:rsidR="007325FA" w:rsidRPr="00F13403" w:rsidRDefault="007325FA" w:rsidP="007325FA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7325F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D3F8A7D" wp14:editId="48B2FA63">
                <wp:simplePos x="0" y="0"/>
                <wp:positionH relativeFrom="column">
                  <wp:posOffset>4085590</wp:posOffset>
                </wp:positionH>
                <wp:positionV relativeFrom="paragraph">
                  <wp:posOffset>8729980</wp:posOffset>
                </wp:positionV>
                <wp:extent cx="793115" cy="84137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14" name="Graphique 1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DA051" w14:textId="77777777" w:rsidR="007325FA" w:rsidRPr="000A65DE" w:rsidRDefault="007325FA" w:rsidP="007325F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F8A7D" id="Groupe 9" o:spid="_x0000_s1069" style="position:absolute;left:0;text-align:left;margin-left:321.7pt;margin-top:687.4pt;width:62.45pt;height:66.25pt;z-index:251783168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4" o:spid="_x0000_s1070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">
                  <v:imagedata r:id="rId52" o:title=""/>
                </v:shape>
                <v:shape id="Zone de texte 21" o:spid="_x0000_s1071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B1DA051" w14:textId="77777777" w:rsidR="007325FA" w:rsidRPr="000A65DE" w:rsidRDefault="007325FA" w:rsidP="007325F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971" w:rsidRPr="00B803C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BDE31D" wp14:editId="636F87A0">
                <wp:simplePos x="0" y="0"/>
                <wp:positionH relativeFrom="column">
                  <wp:posOffset>2546985</wp:posOffset>
                </wp:positionH>
                <wp:positionV relativeFrom="paragraph">
                  <wp:posOffset>8743950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29F15" w14:textId="77777777" w:rsidR="00B803C3" w:rsidRPr="009F2A90" w:rsidRDefault="00B803C3" w:rsidP="00B803C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E31D" id="Groupe 78" o:spid="_x0000_s1072" style="position:absolute;left:0;text-align:left;margin-left:200.55pt;margin-top:688.5pt;width:75.3pt;height:65.75pt;z-index:251780096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B7OSo14gAAAA0BAAAPAAAAZHJzL2Rvd25yZXYu&#10;eG1sTI/BTsMwEETvSPyDtZW4UduUkCqNU1UVcKqQ2iIhbm68TaLGdhS7Sfr3LCc47szT7Ey+nmzL&#10;BuxD450CORfA0JXeNK5S8Hl8e1wCC1E7o1vvUMENA6yL+7tcZ8aPbo/DIVaMQlzItII6xi7jPJQ1&#10;Wh3mvkNH3tn3Vkc6+4qbXo8Ublv+JMQLt7px9KHWHW5rLC+Hq1XwPupxs5Cvw+5y3t6+j8nH106i&#10;Ug+zabMCFnGKfzD81qfqUFCnk786E1ir4FlISSgZizSlVYQkiUyBnUhKxDIBXuT8/4r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">
                <v:shape id="Graphique 79" o:spid="_x0000_s1073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55" o:title=""/>
                </v:shape>
                <v:shape id="Zone de texte 80" o:spid="_x0000_s1074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2B829F15" w14:textId="77777777" w:rsidR="00B803C3" w:rsidRPr="009F2A90" w:rsidRDefault="00B803C3" w:rsidP="00B803C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971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99CD0F" wp14:editId="5075B43F">
                <wp:simplePos x="0" y="0"/>
                <wp:positionH relativeFrom="column">
                  <wp:posOffset>2771699</wp:posOffset>
                </wp:positionH>
                <wp:positionV relativeFrom="paragraph">
                  <wp:posOffset>8412769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CB3B3" w14:textId="48060B69" w:rsidR="00B803C3" w:rsidRPr="00F13403" w:rsidRDefault="00D60119" w:rsidP="00B803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</w:t>
                            </w:r>
                            <w:r w:rsidR="00B803C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03C3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CD0F" id="Zone de texte 175" o:spid="_x0000_s1075" type="#_x0000_t202" style="position:absolute;left:0;text-align:left;margin-left:218.25pt;margin-top:662.4pt;width:55.65pt;height: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mQOA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" filled="f" stroked="f" strokeweight=".5pt">
                <v:textbox>
                  <w:txbxContent>
                    <w:p w14:paraId="78ACB3B3" w14:textId="48060B69" w:rsidR="00B803C3" w:rsidRPr="00F13403" w:rsidRDefault="00D60119" w:rsidP="00B803C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</w:t>
                      </w:r>
                      <w:r w:rsidR="00B803C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803C3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1A40FDF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6" r:lo="rId57" r:qs="rId58" r:cs="rId5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6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cb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1A40FDF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6" r:lo="rId57" r:qs="rId58" r:cs="rId5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48A10D71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1" r:lo="rId62" r:qs="rId63" r:cs="rId6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7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hw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y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C1CVhw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1" r:lo="rId62" r:qs="rId63" r:cs="rId6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8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91escj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9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zgmovW0EAAAXDwAADgAAAAAAAAAA&#10;AAAAAAAuAgAAZHJzL2Uyb0RvYy54bWxQSwECLQAUAAYACAAAACEAta/gmeMAAAANAQAADwAAAAAA&#10;AAAAAAAAAADHBgAAZHJzL2Rvd25yZXYueG1sUEsFBgAAAAAEAAQA8wAAANcHAAAAAA==&#10;">
                <v:group id="Groupe 179" o:spid="_x0000_s108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4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ta&#10;y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zEDgfUME&#10;AACnDgAADgAAAAAAAAAAAAAAAAAuAgAAZHJzL2Uyb0RvYy54bWxQSwECLQAUAAYACAAAACEAVtqJ&#10;xuMAAAAMAQAADwAAAAAAAAAAAAAAAACdBgAAZHJzL2Rvd25yZXYueG1sUEsFBgAAAAAEAAQA8wAA&#10;AK0HAAAAAA==&#10;">
                <v:group id="Groupe 87" o:spid="_x0000_s108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9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hglbw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0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ow5L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EDA9E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9790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1250E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1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L5hQ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2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8bV+Xj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3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8014E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800C2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A8969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4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8mH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GUo/dzwFsoj8mChl4gzfFVjsWvm/AuzqAlsHXXun3GRCvAyOFmUVGB//m0/5OOoMEpJixorqPux&#10;Z1ZQor5pHOJ0mGVBlNHJxpMROvY2sr2N6H2zBGRgiC/K8GiGfK/OprTQvOFzWIRbMcQ0x7sL6s/m&#10;0vfKx+fExWIRk1CGhvm13hgeoAPjYRSv3Ruz5jQvj5N+grMaWf5ubH1uOKlhsfcg6zjTQHTP6ol/&#10;lHBUxem5hTdy68es609h/g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/evJhz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6D8B8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5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/0xDf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6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2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7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2Hg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wh3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JXbYeA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B723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4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785A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8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WP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c+WVj70DAAAECwAADgAAAAAAAAAAAAAAAAAu&#10;AgAAZHJzL2Uyb0RvYy54bWxQSwECLQAUAAYACAAAACEATKuws+IAAAAMAQAADwAAAAAAAAAAAAAA&#10;AAAXBgAAZHJzL2Rvd25yZXYueG1sUEsFBgAAAAAEAAQA8wAAACYHAAAAAA==&#10;">
                <v:rect id="Rectangle 193" o:spid="_x0000_s109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1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u+s2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2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HttsL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3ECC9" w14:textId="77777777" w:rsidR="00466081" w:rsidRDefault="00466081" w:rsidP="0063464B">
      <w:r>
        <w:separator/>
      </w:r>
    </w:p>
  </w:endnote>
  <w:endnote w:type="continuationSeparator" w:id="0">
    <w:p w14:paraId="37EA6395" w14:textId="77777777" w:rsidR="00466081" w:rsidRDefault="00466081" w:rsidP="0063464B">
      <w:r>
        <w:continuationSeparator/>
      </w:r>
    </w:p>
  </w:endnote>
  <w:endnote w:type="continuationNotice" w:id="1">
    <w:p w14:paraId="7D927D9A" w14:textId="77777777" w:rsidR="00466081" w:rsidRDefault="00466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533C" w14:textId="77777777" w:rsidR="00466081" w:rsidRDefault="00466081" w:rsidP="0063464B">
      <w:r>
        <w:separator/>
      </w:r>
    </w:p>
  </w:footnote>
  <w:footnote w:type="continuationSeparator" w:id="0">
    <w:p w14:paraId="16A5DEF5" w14:textId="77777777" w:rsidR="00466081" w:rsidRDefault="00466081" w:rsidP="0063464B">
      <w:r>
        <w:continuationSeparator/>
      </w:r>
    </w:p>
  </w:footnote>
  <w:footnote w:type="continuationNotice" w:id="1">
    <w:p w14:paraId="3234E1BE" w14:textId="77777777" w:rsidR="00466081" w:rsidRDefault="0046608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72415027">
    <w:abstractNumId w:val="1"/>
  </w:num>
  <w:num w:numId="2" w16cid:durableId="212842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66081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B7237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4680C"/>
    <w:rsid w:val="00C46879"/>
    <w:rsid w:val="00C50DF2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0119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49EC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63" Type="http://schemas.openxmlformats.org/officeDocument/2006/relationships/diagramQuickStyle" Target="diagrams/quickStyle3.xml"/><Relationship Id="rId68" Type="http://schemas.openxmlformats.org/officeDocument/2006/relationships/image" Target="media/image41.png"/><Relationship Id="rId89" Type="http://schemas.openxmlformats.org/officeDocument/2006/relationships/image" Target="media/image51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7.png"/><Relationship Id="rId53" Type="http://schemas.openxmlformats.org/officeDocument/2006/relationships/image" Target="media/image30.png"/><Relationship Id="rId58" Type="http://schemas.openxmlformats.org/officeDocument/2006/relationships/diagramQuickStyle" Target="diagrams/quickStyle2.xml"/><Relationship Id="rId74" Type="http://schemas.openxmlformats.org/officeDocument/2006/relationships/image" Target="media/image44.png"/><Relationship Id="rId79" Type="http://schemas.openxmlformats.org/officeDocument/2006/relationships/image" Target="media/image47.svg"/><Relationship Id="rId5" Type="http://schemas.openxmlformats.org/officeDocument/2006/relationships/numbering" Target="numbering.xml"/><Relationship Id="rId90" Type="http://schemas.openxmlformats.org/officeDocument/2006/relationships/image" Target="media/image52.svg"/><Relationship Id="rId95" Type="http://schemas.openxmlformats.org/officeDocument/2006/relationships/image" Target="media/image56.emf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64" Type="http://schemas.openxmlformats.org/officeDocument/2006/relationships/diagramColors" Target="diagrams/colors3.xml"/><Relationship Id="rId69" Type="http://schemas.openxmlformats.org/officeDocument/2006/relationships/image" Target="media/image42.svg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93" Type="http://schemas.openxmlformats.org/officeDocument/2006/relationships/image" Target="media/image53.emf"/><Relationship Id="rId98" Type="http://schemas.openxmlformats.org/officeDocument/2006/relationships/image" Target="media/image59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8.svg"/><Relationship Id="rId46" Type="http://schemas.openxmlformats.org/officeDocument/2006/relationships/image" Target="media/image26.png"/><Relationship Id="rId59" Type="http://schemas.openxmlformats.org/officeDocument/2006/relationships/diagramColors" Target="diagrams/colors2.xml"/><Relationship Id="rId67" Type="http://schemas.openxmlformats.org/officeDocument/2006/relationships/image" Target="media/image40.sv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1.png"/><Relationship Id="rId54" Type="http://schemas.openxmlformats.org/officeDocument/2006/relationships/image" Target="media/image31.svg"/><Relationship Id="rId62" Type="http://schemas.openxmlformats.org/officeDocument/2006/relationships/diagramLayout" Target="diagrams/layout3.xml"/><Relationship Id="rId70" Type="http://schemas.openxmlformats.org/officeDocument/2006/relationships/image" Target="media/image410.png"/><Relationship Id="rId75" Type="http://schemas.openxmlformats.org/officeDocument/2006/relationships/image" Target="media/image45.svg"/><Relationship Id="rId88" Type="http://schemas.openxmlformats.org/officeDocument/2006/relationships/image" Target="media/image50.svg"/><Relationship Id="rId91" Type="http://schemas.openxmlformats.org/officeDocument/2006/relationships/image" Target="media/image55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28" Type="http://schemas.openxmlformats.org/officeDocument/2006/relationships/image" Target="media/image12.svg"/><Relationship Id="rId36" Type="http://schemas.openxmlformats.org/officeDocument/2006/relationships/image" Target="media/image16.svg"/><Relationship Id="rId49" Type="http://schemas.openxmlformats.org/officeDocument/2006/relationships/image" Target="media/image28.svg"/><Relationship Id="rId57" Type="http://schemas.openxmlformats.org/officeDocument/2006/relationships/diagramLayout" Target="diagrams/layout2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svg"/><Relationship Id="rId52" Type="http://schemas.openxmlformats.org/officeDocument/2006/relationships/image" Target="media/image31.png"/><Relationship Id="rId60" Type="http://schemas.microsoft.com/office/2007/relationships/diagramDrawing" Target="diagrams/drawing2.xml"/><Relationship Id="rId65" Type="http://schemas.microsoft.com/office/2007/relationships/diagramDrawing" Target="diagrams/drawing3.xml"/><Relationship Id="rId73" Type="http://schemas.openxmlformats.org/officeDocument/2006/relationships/image" Target="media/image44.svg"/><Relationship Id="rId78" Type="http://schemas.openxmlformats.org/officeDocument/2006/relationships/image" Target="media/image46.png"/><Relationship Id="rId81" Type="http://schemas.openxmlformats.org/officeDocument/2006/relationships/image" Target="media/image48.svg"/><Relationship Id="rId86" Type="http://schemas.openxmlformats.org/officeDocument/2006/relationships/image" Target="media/image50.png"/><Relationship Id="rId94" Type="http://schemas.openxmlformats.org/officeDocument/2006/relationships/hyperlink" Target="http://www.bassinefe-hainautcentre.be/le-rapport-analytique-et-prospectif" TargetMode="Externa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9.png"/><Relationship Id="rId34" Type="http://schemas.openxmlformats.org/officeDocument/2006/relationships/image" Target="media/image140.svg"/><Relationship Id="rId50" Type="http://schemas.openxmlformats.org/officeDocument/2006/relationships/image" Target="media/image28.png"/><Relationship Id="rId55" Type="http://schemas.openxmlformats.org/officeDocument/2006/relationships/image" Target="media/image34.png"/><Relationship Id="rId76" Type="http://schemas.openxmlformats.org/officeDocument/2006/relationships/image" Target="media/image45.png"/><Relationship Id="rId97" Type="http://schemas.openxmlformats.org/officeDocument/2006/relationships/image" Target="media/image55.svg"/><Relationship Id="rId7" Type="http://schemas.openxmlformats.org/officeDocument/2006/relationships/settings" Target="settings.xml"/><Relationship Id="rId71" Type="http://schemas.openxmlformats.org/officeDocument/2006/relationships/image" Target="media/image420.svg"/><Relationship Id="rId92" Type="http://schemas.openxmlformats.org/officeDocument/2006/relationships/hyperlink" Target="http://www.bassinefe-hainautcentre.be/le-rapport-analytique-et-prospecti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9.svg"/><Relationship Id="rId40" Type="http://schemas.openxmlformats.org/officeDocument/2006/relationships/image" Target="media/image20.svg"/><Relationship Id="rId45" Type="http://schemas.openxmlformats.org/officeDocument/2006/relationships/image" Target="media/image25.svg"/><Relationship Id="rId66" Type="http://schemas.openxmlformats.org/officeDocument/2006/relationships/image" Target="media/image39.png"/><Relationship Id="rId87" Type="http://schemas.openxmlformats.org/officeDocument/2006/relationships/image" Target="media/image49.png"/><Relationship Id="rId61" Type="http://schemas.openxmlformats.org/officeDocument/2006/relationships/diagramData" Target="diagrams/data3.xml"/><Relationship Id="rId82" Type="http://schemas.openxmlformats.org/officeDocument/2006/relationships/image" Target="media/image48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image" Target="media/image15.png"/><Relationship Id="rId56" Type="http://schemas.openxmlformats.org/officeDocument/2006/relationships/diagramData" Target="diagrams/data2.xml"/><Relationship Id="rId77" Type="http://schemas.openxmlformats.org/officeDocument/2006/relationships/image" Target="media/image46.svg"/><Relationship Id="rId10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6" Type="http://schemas.openxmlformats.org/officeDocument/2006/relationships/image" Target="../media/image38.svg"/><Relationship Id="rId5" Type="http://schemas.openxmlformats.org/officeDocument/2006/relationships/image" Target="../media/image37.png"/><Relationship Id="rId4" Type="http://schemas.openxmlformats.org/officeDocument/2006/relationships/image" Target="../media/image36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6" Type="http://schemas.openxmlformats.org/officeDocument/2006/relationships/image" Target="../media/image38.svg"/><Relationship Id="rId5" Type="http://schemas.openxmlformats.org/officeDocument/2006/relationships/image" Target="../media/image37.png"/><Relationship Id="rId4" Type="http://schemas.openxmlformats.org/officeDocument/2006/relationships/image" Target="../media/image3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24852" y="1211"/>
          <a:ext cx="1161582" cy="580791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41863" y="18222"/>
        <a:ext cx="1127560" cy="546769"/>
      </dsp:txXfrm>
    </dsp:sp>
    <dsp:sp modelId="{2FBD9DDF-03FA-4A61-A44C-5C0C06D3C1CE}">
      <dsp:nvSpPr>
        <dsp:cNvPr id="0" name=""/>
        <dsp:cNvSpPr/>
      </dsp:nvSpPr>
      <dsp:spPr>
        <a:xfrm>
          <a:off x="441010" y="582002"/>
          <a:ext cx="116158" cy="4355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57169" y="727200"/>
          <a:ext cx="929265" cy="5807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74180" y="744211"/>
        <a:ext cx="895243" cy="546769"/>
      </dsp:txXfrm>
    </dsp:sp>
    <dsp:sp modelId="{477CE970-13CB-4800-9DBB-343C495CF626}">
      <dsp:nvSpPr>
        <dsp:cNvPr id="0" name=""/>
        <dsp:cNvSpPr/>
      </dsp:nvSpPr>
      <dsp:spPr>
        <a:xfrm>
          <a:off x="441010" y="582002"/>
          <a:ext cx="116158" cy="1161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1582"/>
              </a:lnTo>
              <a:lnTo>
                <a:pt x="116158" y="1161582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57169" y="1453189"/>
          <a:ext cx="929265" cy="5807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pour adultes</a:t>
          </a:r>
        </a:p>
      </dsp:txBody>
      <dsp:txXfrm>
        <a:off x="574180" y="1470200"/>
        <a:ext cx="895243" cy="546769"/>
      </dsp:txXfrm>
    </dsp:sp>
    <dsp:sp modelId="{530A3A9E-6430-494D-83BA-96A508010858}">
      <dsp:nvSpPr>
        <dsp:cNvPr id="0" name=""/>
        <dsp:cNvSpPr/>
      </dsp:nvSpPr>
      <dsp:spPr>
        <a:xfrm>
          <a:off x="1776830" y="1211"/>
          <a:ext cx="1161582" cy="580791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3841" y="18222"/>
        <a:ext cx="1127560" cy="5467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19</TotalTime>
  <Pages>2</Pages>
  <Words>41</Words>
  <Characters>230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20</cp:revision>
  <cp:lastPrinted>2021-12-24T10:51:00Z</cp:lastPrinted>
  <dcterms:created xsi:type="dcterms:W3CDTF">2022-03-24T13:30:00Z</dcterms:created>
  <dcterms:modified xsi:type="dcterms:W3CDTF">2023-11-28T12:51:00Z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