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group id="Groupe 50" style="position:absolute;margin-left:12pt;margin-top:-29.3pt;width:118.95pt;height:756pt;z-index:251648016" coordsize="15110,96012" o:spid="_x0000_s1026" w14:anchorId="4E1E1D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 [3204]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rect id="Rectangle 5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56992F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>
                <v:fill type="frame" o:title="" recolor="t" rotate="t" r:id="rId13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shape id="Forme libre 33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w14:anchorId="42D79B4A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group id="Groupe 49" style="position:absolute;margin-left:1059.05pt;margin-top:-14.25pt;width:107.8pt;height:756pt;z-index:251648014" coordsize="13693,96012" o:spid="_x0000_s1026" w14:anchorId="06715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style="position:absolute;left:3374;width:10319;height:96012;visibility:visible;mso-wrap-style:square;v-text-anchor:top" coordsize="339,3172" o:spid="_x0000_s1027" filled="f" strokecolor="#4472c4 [3204]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493;width:10440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 [3205]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shape id="Forme libre 25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w14:anchorId="254C38AB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AE026F5" w:rsidR="00902688" w:rsidRDefault="000B6B15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5BBC6566">
            <wp:simplePos x="0" y="0"/>
            <wp:positionH relativeFrom="column">
              <wp:posOffset>2615565</wp:posOffset>
            </wp:positionH>
            <wp:positionV relativeFrom="paragraph">
              <wp:posOffset>815340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47772719">
                <wp:simplePos x="0" y="0"/>
                <wp:positionH relativeFrom="margin">
                  <wp:posOffset>1917700</wp:posOffset>
                </wp:positionH>
                <wp:positionV relativeFrom="paragraph">
                  <wp:posOffset>654050</wp:posOffset>
                </wp:positionV>
                <wp:extent cx="929322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322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1344F2ED" w:rsidR="00A72224" w:rsidRPr="00036493" w:rsidRDefault="0043600D" w:rsidP="00731327">
                            <w:pPr>
                              <w:ind w:left="21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N3103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0B6B15" w:rsidRPr="000B6B1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Batelier / Batelière (métiers des bateaux)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151pt;margin-top:51.5pt;width:731.75pt;height:8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1344F2ED" w:rsidR="00A72224" w:rsidRPr="00036493" w:rsidRDefault="0043600D" w:rsidP="00731327">
                      <w:pPr>
                        <w:ind w:left="216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N3103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0B6B15" w:rsidRPr="000B6B1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Batelier / Batelière (métiers des bateaux)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7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5PNA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rb1ro8NZUe0Z6mdE2fkqkAND8L5Z2ExGCgbw+6fsOQlIRedLM52ZH/+7Tz4Qy+gnNUY&#10;tJS7H3thFWflVw0lbwZjMMB83IwnV0Ns7CWyuUT0vrojzDK0QnXRDP6+7MzcUvWKN7EMWQEJLZE7&#10;5b4z73w7/nhTUi2X0QmzaIR/0GsjQ+jAXWD4pXkV1pxkCMPwSN1Iitk7NVrflvXl3lNeRKkCzy2r&#10;J/oxx1HB05sLD+VyH73e/gyLXwA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CUe15P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4E4E75A9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</w:t>
                            </w:r>
                            <w:r w:rsidR="00836A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28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C2E6/F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4E4E75A9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</w:t>
                      </w:r>
                      <w:r w:rsidR="00836AF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9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CxeUKeOAIAAGM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343DC180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0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4znLIXMCAADd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343DC180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rect id="Rectangle 150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79ED9C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>
                <v:fill type="frame" o:title="" recolor="t" rotate="t" r:id="rId17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2BE1E93C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EC204C5">
                                  <wp:extent cx="3263265" cy="2071194"/>
                                  <wp:effectExtent l="0" t="38100" r="0" b="24765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2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EC204C5">
                            <wp:extent cx="3263265" cy="2071194"/>
                            <wp:effectExtent l="0" t="38100" r="0" b="24765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AE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14BD705A">
                <wp:simplePos x="0" y="0"/>
                <wp:positionH relativeFrom="column">
                  <wp:posOffset>1353022</wp:posOffset>
                </wp:positionH>
                <wp:positionV relativeFrom="paragraph">
                  <wp:posOffset>2888526</wp:posOffset>
                </wp:positionV>
                <wp:extent cx="5596255" cy="229052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255" cy="229052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66CCD5E5" w14:textId="77777777" w:rsidR="00B02445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E229F38" w14:textId="6572B6FE" w:rsidR="00B02445" w:rsidRPr="009473C1" w:rsidRDefault="00A72224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C54AE8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B02445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d’une offre de formation et d’enseignement dédiée aux métiers des bateaux (batelier, mécanique des bateaux, ...)</w:t>
                            </w:r>
                            <w:r w:rsidR="009C4704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 en t</w:t>
                            </w:r>
                            <w:r w:rsidR="00C54AE8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enant compte des potentialités de développement du transport par voies navigables, et du positionnement stratégique de notre territoire, 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e</w:t>
                            </w:r>
                            <w:r w:rsidR="009C4704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t de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C54AE8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l’absence d’offre de formation sur le Bassi</w:t>
                            </w:r>
                            <w:r w:rsidR="00A32E71" w:rsidRPr="009473C1"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  <w:t>n.</w:t>
                            </w:r>
                          </w:p>
                          <w:p w14:paraId="4960EEA8" w14:textId="7BE79B8C" w:rsidR="00A72224" w:rsidRPr="009473C1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Cs w:val="24"/>
                              </w:rPr>
                            </w:pPr>
                          </w:p>
                          <w:p w14:paraId="5D797440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2" style="position:absolute;margin-left:106.55pt;margin-top:227.45pt;width:440.65pt;height:1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" filled="f" stroked="f" strokeweight="1pt">
                <v:textbox>
                  <w:txbxContent>
                    <w:p w14:paraId="0F13DBCA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66CCD5E5" w14:textId="77777777" w:rsidR="00B02445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E229F38" w14:textId="6572B6FE" w:rsidR="00B02445" w:rsidRPr="009473C1" w:rsidRDefault="00A72224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</w:pPr>
                      <w:r w:rsidRPr="00C54AE8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B02445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d’une offre de formation et d’enseignement dédiée aux métiers des bateaux (batelier, mécanique des bateaux, ...)</w:t>
                      </w:r>
                      <w:r w:rsidR="009C4704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 en t</w:t>
                      </w:r>
                      <w:r w:rsidR="00C54AE8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enant compte des potentialités de développement du transport par voies navigables, et du positionnement stratégique de notre territoire, 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e</w:t>
                      </w:r>
                      <w:r w:rsidR="009C4704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t de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  <w:r w:rsidR="00C54AE8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l’absence d’offre de formation sur le Bassi</w:t>
                      </w:r>
                      <w:r w:rsidR="00A32E71" w:rsidRPr="009473C1"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  <w:t>n.</w:t>
                      </w:r>
                    </w:p>
                    <w:p w14:paraId="4960EEA8" w14:textId="7BE79B8C" w:rsidR="00A72224" w:rsidRPr="009473C1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Cs w:val="24"/>
                        </w:rPr>
                      </w:pPr>
                    </w:p>
                    <w:p w14:paraId="5D797440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4AE8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428BE019">
                <wp:simplePos x="0" y="0"/>
                <wp:positionH relativeFrom="margin">
                  <wp:posOffset>1398760</wp:posOffset>
                </wp:positionH>
                <wp:positionV relativeFrom="paragraph">
                  <wp:posOffset>2891388</wp:posOffset>
                </wp:positionV>
                <wp:extent cx="4745355" cy="443619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355" cy="443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5B2EC458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</w:t>
                            </w:r>
                          </w:p>
                          <w:p w14:paraId="621463FE" w14:textId="77777777" w:rsidR="00A72224" w:rsidRPr="00EC2B13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3" type="#_x0000_t202" style="position:absolute;margin-left:110.15pt;margin-top:227.65pt;width:373.65pt;height:34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" filled="f" stroked="f" strokeweight=".5pt">
                <v:textbox>
                  <w:txbxContent>
                    <w:p w14:paraId="176D95B1" w14:textId="5B2EC458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</w:t>
                      </w:r>
                    </w:p>
                    <w:p w14:paraId="621463FE" w14:textId="77777777" w:rsidR="00A72224" w:rsidRPr="00EC2B13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line id="Connecteur droit 15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63a7da" from="285.15pt,121.15pt" to="879.7pt,121.15pt" w14:anchorId="7FE40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1E83D0FF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AF097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72FC8AD4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5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jpq/9wQAALM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36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37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38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39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0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1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OrEhzo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C53326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36AF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2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">
                <v:rect id="Rectangle 1535" o:spid="_x0000_s1043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C53326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36AF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44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5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geMgIAAF8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2eDHOsqThgPEu9SpyRywpNPAjnn4WFLNA3pO6fcJQ1oRgdLc62ZH/9zR/ywRainLWQWc7d&#10;z52wirP6mwaPN+PpNOgyXqaXnye42PPI+jyid80dQcljPCojoxnyfT2YpaXmFS9iEaoiJLRE7Zz7&#10;wbzzvfjxoqRaLGISlGiEf9ArIwN0WGtY8Uv3Kqw58hC08EiDIEX2jo4+tydksfNUVpGrsOh+q8f9&#10;Q8WR7eOLC8/k/B6z3v4X5r8B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Swwge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46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bCUA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3vl2wlADAAD1CAAADgAAAAAAAAAA&#10;AAAAAAAuAgAAZHJzL2Uyb0RvYy54bWxQSwECLQAUAAYACAAAACEAtxBS8eMAAAANAQAADwAAAAAA&#10;AAAAAAAAAACqBQAAZHJzL2Rvd25yZXYueG1sUEsFBgAAAAAEAAQA8wAAALoGAAAAAA==&#10;">
                <v:oval id="Ellipse 17" o:spid="_x0000_s104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48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49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BLeA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">
                <v:oval id="Ellipse 29" o:spid="_x0000_s105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1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1A1446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7B3AD6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36A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2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k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ddvfn3aZE3FAQta6nXijFxUGGIpnH8WFsLA4BC7f8JR1oRmdLQ425L99Td/yAdfiHLW&#10;Qmg5dz93wirO6m8aTN5mo1FQZryMxtdDXOxlZH0Z0bvmnqBlkIXpohnyfX0yS0vNK97EPHRFSGiJ&#10;3jn3J/Pe9/LHm5JqPo9J0KIRfqlXRobSAdYA8Uv3Kqw58hDU8EgnSYrJOzr63J6Q+c5TWUWuAtA9&#10;qkf8oePI9vHNhYdyeY9Zb/8Ms98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uHp5Mz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57B3AD6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36AF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5A1975C5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034627F4" w:rsidR="00A72224" w:rsidRPr="0017238A" w:rsidRDefault="000B6B15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0B6B15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Batelier / </w:t>
                            </w:r>
                            <w:proofErr w:type="gramStart"/>
                            <w:r w:rsidRPr="000B6B15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Batelière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3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BJTXvs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06F157E7" w14:textId="034627F4" w:rsidR="00A72224" w:rsidRPr="0017238A" w:rsidRDefault="000B6B15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0B6B15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Batelier / </w:t>
                      </w:r>
                      <w:proofErr w:type="gramStart"/>
                      <w:r w:rsidRPr="000B6B15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Batelière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1DC7F16B">
                <wp:simplePos x="0" y="0"/>
                <wp:positionH relativeFrom="column">
                  <wp:posOffset>4749800</wp:posOffset>
                </wp:positionH>
                <wp:positionV relativeFrom="paragraph">
                  <wp:posOffset>5055870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54" style="position:absolute;margin-left:374pt;margin-top:398.1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iCfwMAAEY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">
                <v:oval id="Ellipse 143" o:spid="_x0000_s105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5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427A2954">
                <wp:simplePos x="0" y="0"/>
                <wp:positionH relativeFrom="margin">
                  <wp:posOffset>3416300</wp:posOffset>
                </wp:positionH>
                <wp:positionV relativeFrom="paragraph">
                  <wp:posOffset>5290584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57" style="position:absolute;margin-left:269pt;margin-top:416.6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pKVgMAAPs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">
                <v:oval id="Ellipse 140" o:spid="_x0000_s105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line id="Connecteur droit 5207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dd026f" from="573.5pt,173.45pt" to="573.5pt,599.95pt" w14:anchorId="626E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461E36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852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1D4C1D47" w14:textId="255D9C0D" w:rsidR="004E11B5" w:rsidRDefault="004E11B5" w:rsidP="00F6396E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1A7852">
              <w:rPr>
                <w:color w:val="63A7DA"/>
                <w:kern w:val="0"/>
                <w:szCs w:val="24"/>
              </w:rPr>
              <w:t>batelier</w:t>
            </w:r>
          </w:p>
          <w:p w14:paraId="4EB1CB03" w14:textId="2814E221" w:rsidR="0044550E" w:rsidRPr="002D374E" w:rsidRDefault="0044550E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>
              <w:rPr>
                <w:color w:val="63A7DA"/>
                <w:kern w:val="0"/>
                <w:szCs w:val="24"/>
              </w:rPr>
              <w:t>(</w:t>
            </w:r>
            <w:proofErr w:type="gramStart"/>
            <w:r>
              <w:rPr>
                <w:color w:val="63A7DA"/>
                <w:kern w:val="0"/>
                <w:szCs w:val="24"/>
              </w:rPr>
              <w:t>matelot</w:t>
            </w:r>
            <w:proofErr w:type="gramEnd"/>
            <w:r>
              <w:rPr>
                <w:color w:val="63A7DA"/>
                <w:kern w:val="0"/>
                <w:szCs w:val="24"/>
              </w:rPr>
              <w:t xml:space="preserve"> </w:t>
            </w:r>
            <w:r w:rsidR="00FB4C2B">
              <w:rPr>
                <w:color w:val="63A7DA"/>
                <w:kern w:val="0"/>
                <w:szCs w:val="24"/>
              </w:rPr>
              <w:t>de la navigation fluviale)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617F8604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0F89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34BB203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9CF519F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EA2A71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2D3D82A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E6AFE01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484A47">
              <w:rPr>
                <w:b/>
                <w:noProof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2E9A4C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entre  25 à &lt; 50 ans</w:t>
            </w:r>
          </w:p>
        </w:tc>
      </w:tr>
    </w:tbl>
    <w:p w14:paraId="7A5E464D" w14:textId="2B89A7EC" w:rsidR="003A2DA2" w:rsidRPr="00B2027D" w:rsidRDefault="00DB170F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5AFBCDE4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0" style="position:absolute;left:0;text-align:left;margin-left:-16.2pt;margin-top:589pt;width:35pt;height:31.3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DaP+qb3gAAAAkBAAAPAAAA&#10;ZHJzL2Rvd25yZXYueG1sTE9NT8MwDL0j8R8iI3FBLOmE1qk0nWDSOICYRAc7Z41pqzVO1WRr9+8x&#10;JzjZfs96H/lqcp044xBaTxqSmQKBVHnbUq3hc7e5X4II0ZA1nSfUcMEAq+L6KjeZ9SN94LmMtWAR&#10;CpnR0MTYZ1KGqkFnwsz3SMx9+8GZyOdQSzuYkcVdJ+dKLaQzLbFDY3pcN1gdy5PTsH/2b+P7lr52&#10;x8say7uX180+WWh9ezM9PYKIOMW/Z/iNz9Gh4EwHfyIbRKeBi0RGk3TJG/Op4nlgZP6gUpBFLv83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" stroked="f" strokeweight="1pt">
                <v:fill r:id="rId50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46181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49BD795D">
                <wp:simplePos x="0" y="0"/>
                <wp:positionH relativeFrom="column">
                  <wp:posOffset>1652257</wp:posOffset>
                </wp:positionH>
                <wp:positionV relativeFrom="paragraph">
                  <wp:posOffset>8261287</wp:posOffset>
                </wp:positionV>
                <wp:extent cx="4082196" cy="1197465"/>
                <wp:effectExtent l="0" t="0" r="0" b="317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196" cy="1197465"/>
                          <a:chOff x="109818" y="-98157"/>
                          <a:chExt cx="4083295" cy="1198711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1599624" y="666144"/>
                            <a:ext cx="1172421" cy="384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DDC20" w14:textId="1719CA37" w:rsidR="00E65B12" w:rsidRPr="006013E7" w:rsidRDefault="006013E7" w:rsidP="00E65B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6013E7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Groupe 75"/>
                        <wpg:cNvGrpSpPr/>
                        <wpg:grpSpPr>
                          <a:xfrm>
                            <a:off x="3307288" y="197044"/>
                            <a:ext cx="885825" cy="701557"/>
                            <a:chOff x="2146943" y="752332"/>
                            <a:chExt cx="956310" cy="816441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3600" y="752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2146943" y="1279847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109818" y="197039"/>
                            <a:ext cx="1086485" cy="903515"/>
                            <a:chOff x="-1576465" y="-92831"/>
                            <a:chExt cx="857885" cy="1056141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46784" y="-92831"/>
                              <a:ext cx="442468" cy="504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-1576465" y="425746"/>
                              <a:ext cx="857885" cy="5375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1975335" y="-98157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11197D" w14:textId="1E696B6B" w:rsidR="00E65B12" w:rsidRPr="00F13403" w:rsidRDefault="006013E7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3464940" y="-70969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7413565D" w:rsidR="00E65B12" w:rsidRPr="00F13403" w:rsidRDefault="006013E7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1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477148" y="-98138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596219A0" w:rsidR="00E65B12" w:rsidRPr="00F13403" w:rsidRDefault="00F93F8B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A60A" id="Groupe 84" o:spid="_x0000_s1061" style="position:absolute;left:0;text-align:left;margin-left:130.1pt;margin-top:650.5pt;width:321.45pt;height:94.3pt;z-index:251726848;mso-width-relative:margin;mso-height-relative:margin" coordorigin="1098,-981" coordsize="40832,11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">
                <v:shape id="Zone de texte 74" o:spid="_x0000_s1062" type="#_x0000_t202" style="position:absolute;left:15996;top:6661;width:11724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E0DDC20" w14:textId="1719CA37" w:rsidR="00E65B12" w:rsidRPr="006013E7" w:rsidRDefault="006013E7" w:rsidP="00E65B12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6013E7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CONSTRUCTION</w:t>
                        </w:r>
                      </w:p>
                    </w:txbxContent>
                  </v:textbox>
                </v:shape>
                <v:group id="Groupe 75" o:spid="_x0000_s1063" style="position:absolute;left:33072;top:1970;width:8859;height:7016" coordorigin="21469,7523" coordsize="9563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6" o:spid="_x0000_s1064" type="#_x0000_t75" style="position:absolute;left:23536;top:752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5" o:title=""/>
                  </v:shape>
                  <v:shape id="Zone de texte 77" o:spid="_x0000_s1065" type="#_x0000_t202" style="position:absolute;left:21469;top:12798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66" style="position:absolute;left:1098;top:1970;width:10865;height:9035" coordorigin="-15764,-928" coordsize="8578,1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67" type="#_x0000_t75" style="position:absolute;left:-13467;top:-928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56" o:title=""/>
                  </v:shape>
                  <v:shape id="Zone de texte 80" o:spid="_x0000_s1068" type="#_x0000_t202" style="position:absolute;left:-15764;top:4257;width:857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2" o:spid="_x0000_s1069" type="#_x0000_t202" style="position:absolute;left:19753;top:-981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D11197D" w14:textId="1E696B6B" w:rsidR="00E65B12" w:rsidRPr="00F13403" w:rsidRDefault="006013E7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3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83" o:spid="_x0000_s1070" type="#_x0000_t202" style="position:absolute;left:34649;top:-709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7413565D" w:rsidR="00E65B12" w:rsidRPr="00F13403" w:rsidRDefault="006013E7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1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1" type="#_x0000_t202" style="position:absolute;left:4771;top:-981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596219A0" w:rsidR="00E65B12" w:rsidRPr="00F13403" w:rsidRDefault="00F93F8B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8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181">
        <w:rPr>
          <w:noProof/>
        </w:rPr>
        <w:drawing>
          <wp:anchor distT="0" distB="0" distL="114300" distR="114300" simplePos="0" relativeHeight="251772928" behindDoc="0" locked="0" layoutInCell="1" allowOverlap="1" wp14:anchorId="141560C3" wp14:editId="240CF1B3">
            <wp:simplePos x="0" y="0"/>
            <wp:positionH relativeFrom="column">
              <wp:posOffset>3539962</wp:posOffset>
            </wp:positionH>
            <wp:positionV relativeFrom="paragraph">
              <wp:posOffset>8545830</wp:posOffset>
            </wp:positionV>
            <wp:extent cx="459066" cy="432000"/>
            <wp:effectExtent l="0" t="0" r="0" b="6350"/>
            <wp:wrapNone/>
            <wp:docPr id="1100" name="Graphiqu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Graphique 1100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035B9021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2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Kz3XTT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265D9A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338A1A3A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7862936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43E02C9C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3" type="#_x0000_t202" style="position:absolute;left:0;text-align:left;margin-left:110.85pt;margin-top:619.15pt;width:357.85pt;height:2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43E02C9C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3A295533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group id="Groupe 51" style="position:absolute;margin-left:13.55pt;margin-top:-23.7pt;width:118.95pt;height:756pt;z-index:251648021" coordsize="15110,96012" o:spid="_x0000_s1026" w14:anchorId="3891B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shape id="Forme libre 33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w14:anchorId="4515EB94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3D1E63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group id="Groupe 102" style="position:absolute;margin-left:1062.05pt;margin-top:-16pt;width:120.8pt;height:749.3pt;z-index:251648022;mso-position-horizontal-relative:page;mso-width-relative:margin;mso-height-relative:margin" coordsize="13693,96012" o:spid="_x0000_s1026" w14:anchorId="4289CA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style="position:absolute;left:3374;width:10319;height:96012;visibility:visible;mso-wrap-style:square;v-text-anchor:top" coordsize="339,3172" o:spid="_x0000_s1027" filled="f" strokecolor="#4472c4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068;width:10439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567A01D5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6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">
                <v:shape id="Zone de texte 225" o:spid="_x0000_s1087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8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9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0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1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2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21A51C3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6F7AD81">
                                  <wp:extent cx="6329680" cy="2086245"/>
                                  <wp:effectExtent l="0" t="3810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5" r:lo="rId76" r:qs="rId77" r:cs="rId7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3" type="#_x0000_t202" style="position:absolute;left:0;text-align:left;margin-left:581.5pt;margin-top:104.6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Kp1Vaj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6F7AD81">
                            <wp:extent cx="6329680" cy="2086245"/>
                            <wp:effectExtent l="0" t="3810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5" r:lo="rId76" r:qs="rId77" r:cs="rId7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161B9A8" wp14:editId="05A0C03C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231095A6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58" name="Graphique 158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5" style="position:absolute;left:0;text-align:left;margin-left:445.25pt;margin-top:164.4pt;width:146.45pt;height:90.6pt;z-index:251751424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">
                <v:shape id="Zone de texte 236" o:spid="_x0000_s1096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231095A6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7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58" name="Graphique 158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C4EB9C" wp14:editId="02FB7F37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59" name="Graphique 159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B5Wcc+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59" name="Graphique 159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504" name="Graphique 1504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j3Civ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504" name="Graphique 1504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STkW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rect id="Rectangle 5268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4545AA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>
                <v:fill type="frame" o:title="" recolor="t" rotate="t" r:id="rId89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rect id="Rectangle 4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29EB5E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>
                <v:fill type="frame" o:title="" recolor="t" rotate="t" r:id="rId89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group id="Graphique 85" style="position:absolute;margin-left:647.7pt;margin-top:303.55pt;width:36.85pt;height:31.2pt;z-index:251749376;mso-position-horizontal-relative:margin;mso-width-relative:margin;mso-height-relative:margin" alt="Croissance commerciale" coordsize="4318,4318" coordorigin="9842,68453" o:spid="_x0000_s1026" w14:anchorId="7E15F5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style="position:absolute;left:10152;top:69881;width:3734;height:2383;visibility:visible;mso-wrap-style:square;v-text-anchor:middle" coordsize="373327,238389" o:spid="_x0000_s1027" filled="f" strokecolor="#63a7da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style="position:absolute;left:10427;top:69127;width:450;height:450;visibility:visible;mso-wrap-style:square;v-text-anchor:middle" coordsize="44979,44979" o:spid="_x0000_s1028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style="position:absolute;left:10113;top:69622;width:2833;height:1889;visibility:visible;mso-wrap-style:square;v-text-anchor:middle" coordsize="283368,188912" o:spid="_x0000_s1029" filled="f" strokecolor="#63a7da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style="position:absolute;left:12225;top:69127;width:450;height:450;visibility:visible;mso-wrap-style:square;v-text-anchor:middle" coordsize="44979,44979" o:spid="_x0000_s1030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style="position:absolute;left:11325;top:69127;width:449;height:450;visibility:visible;mso-wrap-style:square;v-text-anchor:middle" coordsize="44979,44979" o:spid="_x0000_s1031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6D685FC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94718F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6D685FC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94718F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395BC19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395BC19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1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line id="Connecteur droit 5253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#dd026f" from="0,362.75pt" to="0,742.6pt" w14:anchorId="153112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49E81D3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3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6" w:history="1">
                              <w:proofErr w:type="gramStart"/>
                              <w:r w:rsidR="00792F8E" w:rsidRPr="00DB170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DB170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44A752D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DB170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4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N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FPrk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DTtc2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DB170F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9" w:history="1">
                        <w:proofErr w:type="gramStart"/>
                        <w:r w:rsidR="00792F8E" w:rsidRPr="00DB170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DB170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44A752D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DB170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asvg="http://schemas.microsoft.com/office/drawing/2016/SVG/main" xmlns:dgm="http://schemas.openxmlformats.org/drawingml/2006/diagram" xmlns:pic="http://schemas.openxmlformats.org/drawingml/2006/picture" xmlns:ask="http://schemas.microsoft.com/office/drawing/2018/sketchyshapes">
            <w:pict>
              <v:shape id="Forme libre 25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w14:anchorId="4112A87C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5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0j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F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Lpe9I70DAAAECwAADgAAAAAAAAAAAAAAAAAu&#10;AgAAZHJzL2Uyb0RvYy54bWxQSwECLQAUAAYACAAAACEATKuws+IAAAAMAQAADwAAAAAAAAAAAAAA&#10;AAAXBgAAZHJzL2Rvd25yZXYueG1sUEsFBgAAAAAEAAQA8wAAACYHAAAAAA==&#10;">
                <v:rect id="Rectangle 193" o:spid="_x0000_s1106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7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8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qj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fLj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QqqN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9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/h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v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kbu/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8B4F0" w14:textId="77777777" w:rsidR="00C44386" w:rsidRDefault="00C44386" w:rsidP="0063464B">
      <w:r>
        <w:separator/>
      </w:r>
    </w:p>
  </w:endnote>
  <w:endnote w:type="continuationSeparator" w:id="0">
    <w:p w14:paraId="649BAE37" w14:textId="77777777" w:rsidR="00C44386" w:rsidRDefault="00C44386" w:rsidP="0063464B">
      <w:r>
        <w:continuationSeparator/>
      </w:r>
    </w:p>
  </w:endnote>
  <w:endnote w:type="continuationNotice" w:id="1">
    <w:p w14:paraId="55866537" w14:textId="77777777" w:rsidR="00C44386" w:rsidRDefault="00C443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B1E08" w14:textId="77777777" w:rsidR="00C44386" w:rsidRDefault="00C44386" w:rsidP="0063464B">
      <w:r>
        <w:separator/>
      </w:r>
    </w:p>
  </w:footnote>
  <w:footnote w:type="continuationSeparator" w:id="0">
    <w:p w14:paraId="469AD11E" w14:textId="77777777" w:rsidR="00C44386" w:rsidRDefault="00C44386" w:rsidP="0063464B">
      <w:r>
        <w:continuationSeparator/>
      </w:r>
    </w:p>
  </w:footnote>
  <w:footnote w:type="continuationNotice" w:id="1">
    <w:p w14:paraId="2DC03C93" w14:textId="77777777" w:rsidR="00C44386" w:rsidRDefault="00C4438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8669310">
    <w:abstractNumId w:val="1"/>
  </w:num>
  <w:num w:numId="2" w16cid:durableId="1807384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B6B15"/>
    <w:rsid w:val="000C252B"/>
    <w:rsid w:val="000C2773"/>
    <w:rsid w:val="000C5F0A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44B0"/>
    <w:rsid w:val="00265D9A"/>
    <w:rsid w:val="002664C0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6AFE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18F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44386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70F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image" Target="media/image21.svg"/><Relationship Id="rId47" Type="http://schemas.openxmlformats.org/officeDocument/2006/relationships/image" Target="media/image26.svg"/><Relationship Id="rId63" Type="http://schemas.openxmlformats.org/officeDocument/2006/relationships/image" Target="media/image400.png"/><Relationship Id="rId68" Type="http://schemas.openxmlformats.org/officeDocument/2006/relationships/image" Target="media/image44.svg"/><Relationship Id="rId84" Type="http://schemas.openxmlformats.org/officeDocument/2006/relationships/image" Target="media/image49.png"/><Relationship Id="rId89" Type="http://schemas.openxmlformats.org/officeDocument/2006/relationships/image" Target="media/image500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3.sv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5.svg"/><Relationship Id="rId74" Type="http://schemas.openxmlformats.org/officeDocument/2006/relationships/image" Target="media/image47.svg"/><Relationship Id="rId79" Type="http://schemas.microsoft.com/office/2007/relationships/diagramDrawing" Target="diagrams/drawing2.xml"/><Relationship Id="rId102" Type="http://schemas.openxmlformats.org/officeDocument/2006/relationships/image" Target="media/image64.png"/><Relationship Id="rId5" Type="http://schemas.openxmlformats.org/officeDocument/2006/relationships/numbering" Target="numbering.xml"/><Relationship Id="rId90" Type="http://schemas.openxmlformats.org/officeDocument/2006/relationships/image" Target="media/image52.svg"/><Relationship Id="rId95" Type="http://schemas.microsoft.com/office/2007/relationships/diagramDrawing" Target="diagrams/drawing3.xml"/><Relationship Id="rId22" Type="http://schemas.microsoft.com/office/2007/relationships/diagramDrawing" Target="diagrams/drawing1.xml"/><Relationship Id="rId27" Type="http://schemas.openxmlformats.org/officeDocument/2006/relationships/image" Target="media/image9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10.svg"/><Relationship Id="rId69" Type="http://schemas.openxmlformats.org/officeDocument/2006/relationships/image" Target="media/image44.png"/><Relationship Id="rId80" Type="http://schemas.openxmlformats.org/officeDocument/2006/relationships/image" Target="media/image47.png"/><Relationship Id="rId85" Type="http://schemas.openxmlformats.org/officeDocument/2006/relationships/image" Target="media/image50.svg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svg"/><Relationship Id="rId46" Type="http://schemas.openxmlformats.org/officeDocument/2006/relationships/image" Target="media/image25.sv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103" Type="http://schemas.openxmlformats.org/officeDocument/2006/relationships/fontTable" Target="fontTable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0.png"/><Relationship Id="rId54" Type="http://schemas.openxmlformats.org/officeDocument/2006/relationships/image" Target="media/image33.svg"/><Relationship Id="rId62" Type="http://schemas.openxmlformats.org/officeDocument/2006/relationships/image" Target="media/image41.svg"/><Relationship Id="rId70" Type="http://schemas.openxmlformats.org/officeDocument/2006/relationships/image" Target="media/image45.svg"/><Relationship Id="rId75" Type="http://schemas.openxmlformats.org/officeDocument/2006/relationships/diagramData" Target="diagrams/data2.xml"/><Relationship Id="rId83" Type="http://schemas.openxmlformats.org/officeDocument/2006/relationships/image" Target="media/image49.svg"/><Relationship Id="rId88" Type="http://schemas.openxmlformats.org/officeDocument/2006/relationships/image" Target="media/image51.png"/><Relationship Id="rId91" Type="http://schemas.openxmlformats.org/officeDocument/2006/relationships/diagramData" Target="diagrams/data3.xml"/><Relationship Id="rId96" Type="http://schemas.openxmlformats.org/officeDocument/2006/relationships/hyperlink" Target="http://www.bassinefe-hainautcentre.be/le-rapport-analytique-et-prospecti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7.png"/><Relationship Id="rId28" Type="http://schemas.openxmlformats.org/officeDocument/2006/relationships/image" Target="media/image10.svg"/><Relationship Id="rId36" Type="http://schemas.openxmlformats.org/officeDocument/2006/relationships/image" Target="media/image15.svg"/><Relationship Id="rId49" Type="http://schemas.openxmlformats.org/officeDocument/2006/relationships/image" Target="media/image28.sv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3.svg"/><Relationship Id="rId52" Type="http://schemas.openxmlformats.org/officeDocument/2006/relationships/image" Target="media/image30.svg"/><Relationship Id="rId60" Type="http://schemas.openxmlformats.org/officeDocument/2006/relationships/image" Target="media/image39.svg"/><Relationship Id="rId65" Type="http://schemas.openxmlformats.org/officeDocument/2006/relationships/image" Target="media/image42.png"/><Relationship Id="rId73" Type="http://schemas.openxmlformats.org/officeDocument/2006/relationships/image" Target="media/image46.png"/><Relationship Id="rId78" Type="http://schemas.openxmlformats.org/officeDocument/2006/relationships/diagramColors" Target="diagrams/colors2.xml"/><Relationship Id="rId81" Type="http://schemas.openxmlformats.org/officeDocument/2006/relationships/image" Target="media/image48.svg"/><Relationship Id="rId86" Type="http://schemas.openxmlformats.org/officeDocument/2006/relationships/image" Target="media/image50.png"/><Relationship Id="rId94" Type="http://schemas.openxmlformats.org/officeDocument/2006/relationships/diagramColors" Target="diagrams/colors3.xml"/><Relationship Id="rId99" Type="http://schemas.openxmlformats.org/officeDocument/2006/relationships/hyperlink" Target="http://www.bassinefe-hainautcentre.be/le-rapport-analytique-et-prospectif" TargetMode="External"/><Relationship Id="rId101" Type="http://schemas.openxmlformats.org/officeDocument/2006/relationships/image" Target="media/image61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8.png"/><Relationship Id="rId34" Type="http://schemas.openxmlformats.org/officeDocument/2006/relationships/image" Target="media/image14.sv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diagramLayout" Target="diagrams/layout2.xml"/><Relationship Id="rId97" Type="http://schemas.openxmlformats.org/officeDocument/2006/relationships/image" Target="media/image59.emf"/><Relationship Id="rId10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45.png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svg"/><Relationship Id="rId40" Type="http://schemas.openxmlformats.org/officeDocument/2006/relationships/image" Target="media/image19.svg"/><Relationship Id="rId45" Type="http://schemas.openxmlformats.org/officeDocument/2006/relationships/image" Target="media/image24.png"/><Relationship Id="rId66" Type="http://schemas.openxmlformats.org/officeDocument/2006/relationships/image" Target="media/image43.svg"/><Relationship Id="rId87" Type="http://schemas.openxmlformats.org/officeDocument/2006/relationships/image" Target="media/image51.svg"/><Relationship Id="rId61" Type="http://schemas.openxmlformats.org/officeDocument/2006/relationships/image" Target="media/image40.png"/><Relationship Id="rId82" Type="http://schemas.openxmlformats.org/officeDocument/2006/relationships/image" Target="media/image48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30" Type="http://schemas.openxmlformats.org/officeDocument/2006/relationships/image" Target="media/image12.svg"/><Relationship Id="rId35" Type="http://schemas.openxmlformats.org/officeDocument/2006/relationships/image" Target="media/image14.png"/><Relationship Id="rId56" Type="http://schemas.openxmlformats.org/officeDocument/2006/relationships/image" Target="media/image37.png"/><Relationship Id="rId77" Type="http://schemas.openxmlformats.org/officeDocument/2006/relationships/diagramQuickStyle" Target="diagrams/quickStyle2.xml"/><Relationship Id="rId100" Type="http://schemas.openxmlformats.org/officeDocument/2006/relationships/image" Target="media/image60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6.svg"/><Relationship Id="rId93" Type="http://schemas.openxmlformats.org/officeDocument/2006/relationships/diagramQuickStyle" Target="diagrams/quickStyle3.xml"/><Relationship Id="rId98" Type="http://schemas.openxmlformats.org/officeDocument/2006/relationships/image" Target="media/image61.emf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svg"/><Relationship Id="rId1" Type="http://schemas.openxmlformats.org/officeDocument/2006/relationships/image" Target="../media/image53.png"/><Relationship Id="rId6" Type="http://schemas.openxmlformats.org/officeDocument/2006/relationships/image" Target="../media/image58.svg"/><Relationship Id="rId5" Type="http://schemas.openxmlformats.org/officeDocument/2006/relationships/image" Target="../media/image57.png"/><Relationship Id="rId4" Type="http://schemas.openxmlformats.org/officeDocument/2006/relationships/image" Target="../media/image5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21238" custLinFactNeighborY="-3972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76238" y="987437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76238" y="987437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</TotalTime>
  <Pages>2</Pages>
  <Words>41</Words>
  <Characters>231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39</cp:revision>
  <cp:lastPrinted>2021-12-24T10:51:00Z</cp:lastPrinted>
  <dcterms:created xsi:type="dcterms:W3CDTF">2022-01-18T15:03:00Z</dcterms:created>
  <dcterms:modified xsi:type="dcterms:W3CDTF">2023-11-29T09:03:00Z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