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7" behindDoc="0" locked="0" layoutInCell="1" allowOverlap="1" wp14:anchorId="5E1B55C5" wp14:editId="72DCF5DD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801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85BBD" id="Groupe 50" o:spid="_x0000_s1026" style="position:absolute;margin-left:12pt;margin-top:-29.3pt;width:118.95pt;height:756pt;z-index:25164801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107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CBBCA" id="Rectangle 5" o:spid="_x0000_s1026" style="position:absolute;margin-left:175.2pt;margin-top:-20.3pt;width:78.5pt;height:94.45pt;z-index:25164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1E13A" id="Forme libre 33" o:spid="_x0000_s1026" style="position:absolute;margin-left:-32pt;margin-top:-21pt;width:147.55pt;height:756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14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F12A9" id="Groupe 49" o:spid="_x0000_s1026" style="position:absolute;margin-left:1059.05pt;margin-top:-14.25pt;width:107.8pt;height:756pt;z-index:251648014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3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890B4" id="Forme libre 25" o:spid="_x0000_s1026" style="position:absolute;margin-left:1064.75pt;margin-top:18pt;width:123.25pt;height:756pt;z-index:251648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9564057" w:rsidR="00902688" w:rsidRDefault="00E8666D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A455BD4" wp14:editId="37F25528">
                <wp:simplePos x="0" y="0"/>
                <wp:positionH relativeFrom="column">
                  <wp:posOffset>4895850</wp:posOffset>
                </wp:positionH>
                <wp:positionV relativeFrom="paragraph">
                  <wp:posOffset>5227320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27" style="position:absolute;margin-left:385.5pt;margin-top:411.6pt;width:42.85pt;height:50.6pt;flip:x;z-index:25168588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iCfwMAAEY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">
                <v:oval id="Ellipse 143" o:spid="_x0000_s102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2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AA49BE" wp14:editId="4FC0543E">
                <wp:simplePos x="0" y="0"/>
                <wp:positionH relativeFrom="margin">
                  <wp:posOffset>3098800</wp:posOffset>
                </wp:positionH>
                <wp:positionV relativeFrom="paragraph">
                  <wp:posOffset>5486401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0" style="position:absolute;margin-left:244pt;margin-top:6in;width:43.95pt;height:34pt;z-index:251684864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">
                <v:oval id="Ellipse 140" o:spid="_x0000_s103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2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449F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E026D" wp14:editId="4ADE14A3">
                <wp:simplePos x="0" y="0"/>
                <wp:positionH relativeFrom="column">
                  <wp:posOffset>1307465</wp:posOffset>
                </wp:positionH>
                <wp:positionV relativeFrom="paragraph">
                  <wp:posOffset>2645573</wp:posOffset>
                </wp:positionV>
                <wp:extent cx="5866646" cy="229044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646" cy="22904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5658FCA4" w14:textId="3A2EF370" w:rsidR="00670D33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- Aucune formation accessible sur notre territoire pour les métiers du cirque</w:t>
                            </w:r>
                            <w:r w:rsid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5B2F3320" w14:textId="77777777" w:rsidR="009449FD" w:rsidRPr="009449FD" w:rsidRDefault="009449FD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4B560C78" w14:textId="7F1AA4CF" w:rsidR="00F8396D" w:rsidRPr="009449FD" w:rsidRDefault="00F8396D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- Un référentiel a été récemment validé et l’option cirque est désormais</w:t>
                            </w:r>
                          </w:p>
                          <w:p w14:paraId="66CCD5E5" w14:textId="363DDC91" w:rsidR="00B02445" w:rsidRDefault="00F8396D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programmable</w:t>
                            </w:r>
                            <w:proofErr w:type="gramEnd"/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dans l’enseignement secondaire technique de transition</w:t>
                            </w:r>
                            <w:r w:rsid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  <w:p w14:paraId="2E4985D1" w14:textId="77777777" w:rsidR="009449FD" w:rsidRPr="009449FD" w:rsidRDefault="009449FD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E229F38" w14:textId="0170637A" w:rsidR="00B02445" w:rsidRPr="009449FD" w:rsidRDefault="00A72224" w:rsidP="00AE059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AE0598"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Des référentiels ont également été validés dans d’autres métiers artistiques et pourraient être pertinents.</w:t>
                            </w:r>
                            <w:r w:rsidR="00AE0598" w:rsidRPr="009449FD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cr/>
                            </w:r>
                          </w:p>
                          <w:p w14:paraId="4960EEA8" w14:textId="7BE79B8C" w:rsidR="00A72224" w:rsidRPr="009449F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3" style="position:absolute;margin-left:102.95pt;margin-top:208.3pt;width:461.95pt;height:18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5658FCA4" w14:textId="3A2EF370" w:rsidR="00670D33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- Aucune formation accessible sur notre territoire pour les métiers du cirque</w:t>
                      </w:r>
                      <w:r w:rsid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5B2F3320" w14:textId="77777777" w:rsidR="009449FD" w:rsidRPr="009449FD" w:rsidRDefault="009449FD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4B560C78" w14:textId="7F1AA4CF" w:rsidR="00F8396D" w:rsidRPr="009449FD" w:rsidRDefault="00F8396D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- Un référentiel a été récemment validé et l’option cirque est désormais</w:t>
                      </w:r>
                    </w:p>
                    <w:p w14:paraId="66CCD5E5" w14:textId="363DDC91" w:rsidR="00B02445" w:rsidRDefault="00F8396D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proofErr w:type="gramStart"/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programmable</w:t>
                      </w:r>
                      <w:proofErr w:type="gramEnd"/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dans l’enseignement secondaire technique de transition</w:t>
                      </w:r>
                      <w:r w:rsid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.</w:t>
                      </w:r>
                    </w:p>
                    <w:p w14:paraId="2E4985D1" w14:textId="77777777" w:rsidR="009449FD" w:rsidRPr="009449FD" w:rsidRDefault="009449FD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E229F38" w14:textId="0170637A" w:rsidR="00B02445" w:rsidRPr="009449FD" w:rsidRDefault="00A72224" w:rsidP="00AE0598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AE0598"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Des référentiels ont également été validés dans d’autres métiers artistiques et pourraient être pertinents.</w:t>
                      </w:r>
                      <w:r w:rsidR="00AE0598" w:rsidRPr="009449FD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cr/>
                      </w:r>
                    </w:p>
                    <w:p w14:paraId="4960EEA8" w14:textId="7BE79B8C" w:rsidR="00A72224" w:rsidRPr="009449F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5289A" wp14:editId="05347809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451040EC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L’IBEFE souhaite encourager la création d'une formation dans les métiers du cirque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4" type="#_x0000_t202" style="position:absolute;margin-left:182.85pt;margin-top:218.4pt;width:394.95pt;height: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" filled="f" stroked="f" strokeweight=".5pt">
                <v:textbox>
                  <w:txbxContent>
                    <w:p w14:paraId="621463FE" w14:textId="451040EC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L’IBEFE souhaite encourager la création d'une formation dans les métiers du cirque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A">
        <w:rPr>
          <w:noProof/>
        </w:rPr>
        <w:drawing>
          <wp:anchor distT="0" distB="0" distL="114300" distR="114300" simplePos="0" relativeHeight="251777024" behindDoc="0" locked="0" layoutInCell="1" allowOverlap="1" wp14:anchorId="7C4DE21D" wp14:editId="73DD54C9">
            <wp:simplePos x="0" y="0"/>
            <wp:positionH relativeFrom="column">
              <wp:posOffset>3992245</wp:posOffset>
            </wp:positionH>
            <wp:positionV relativeFrom="paragraph">
              <wp:posOffset>804545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1E436D" wp14:editId="1639167F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5" type="#_x0000_t202" style="position:absolute;margin-left:818.3pt;margin-top:632.55pt;width:311.5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564E5D" wp14:editId="4E09E615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2EED0F09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dispensées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6" type="#_x0000_t202" style="position:absolute;margin-left:798.75pt;margin-top:603.3pt;width:300.1pt;height:3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" filled="f" stroked="f" strokeweight=".5pt">
                <v:textbox>
                  <w:txbxContent>
                    <w:p w14:paraId="1FD5D3E6" w14:textId="2EED0F09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dispensées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9E37EC" wp14:editId="6F7A307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7" type="#_x0000_t202" style="position:absolute;margin-left:830.5pt;margin-top:573.9pt;width:264.4pt;height:3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768F5F" wp14:editId="4FB7030D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739B97BC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38" style="position:absolute;margin-left:769.45pt;margin-top:347.4pt;width:235.5pt;height:81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Dvoq4XMCAADd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739B97BC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 wp14:anchorId="77E9E380" wp14:editId="4D719679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85B7D1" id="Rectangle 150" o:spid="_x0000_s1026" style="position:absolute;margin-left:641.95pt;margin-top:221.95pt;width:477.9pt;height:360.5pt;z-index:25163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7" o:title="" recolor="t" rotate="t" type="frame"/>
              </v:rect>
            </w:pict>
          </mc:Fallback>
        </mc:AlternateContent>
      </w:r>
      <w:r w:rsidR="00FE7D5C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AEA63" wp14:editId="569CBBAE">
                <wp:simplePos x="0" y="0"/>
                <wp:positionH relativeFrom="column">
                  <wp:posOffset>1253905</wp:posOffset>
                </wp:positionH>
                <wp:positionV relativeFrom="paragraph">
                  <wp:posOffset>3751467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CEF040C">
                                  <wp:extent cx="3263265" cy="2071194"/>
                                  <wp:effectExtent l="57150" t="0" r="51435" b="0"/>
                                  <wp:docPr id="55" name="Diagramm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9" type="#_x0000_t118" style="position:absolute;margin-left:98.75pt;margin-top:295.4pt;width:467.15pt;height:3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CEF040C">
                            <wp:extent cx="3263265" cy="2071194"/>
                            <wp:effectExtent l="57150" t="0" r="51435" b="0"/>
                            <wp:docPr id="55" name="Diagramme 5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60416C" wp14:editId="0B20E9CA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1CFBD" id="Connecteur droit 15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F0B012" wp14:editId="08B5A189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EEE11" id="Connecteur droit 10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36D2C" wp14:editId="3B02AC42">
                <wp:simplePos x="0" y="0"/>
                <wp:positionH relativeFrom="margin">
                  <wp:align>center</wp:align>
                </wp:positionH>
                <wp:positionV relativeFrom="paragraph">
                  <wp:posOffset>654867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8E8DF65" w:rsidR="00A72224" w:rsidRPr="002A7ED8" w:rsidRDefault="00903273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L.Spectacle</w:t>
                            </w:r>
                            <w:proofErr w:type="spellEnd"/>
                          </w:p>
                          <w:p w14:paraId="7CAC3E5B" w14:textId="01DCB1EF" w:rsidR="00A72224" w:rsidRPr="00036493" w:rsidRDefault="00903273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 1204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Artiste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0" type="#_x0000_t202" style="position:absolute;margin-left:0;margin-top:51.55pt;width:613.8pt;height:80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" filled="f" stroked="f" strokeweight=".5pt">
                <v:textbox>
                  <w:txbxContent>
                    <w:p w14:paraId="1F4D89CD" w14:textId="48E8DF65" w:rsidR="00A72224" w:rsidRPr="002A7ED8" w:rsidRDefault="00903273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L.Spectacle</w:t>
                      </w:r>
                      <w:proofErr w:type="spellEnd"/>
                    </w:p>
                    <w:p w14:paraId="7CAC3E5B" w14:textId="01DCB1EF" w:rsidR="00A72224" w:rsidRPr="00036493" w:rsidRDefault="00903273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 1204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Artiste de cirque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32ED54" wp14:editId="267609D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1" style="position:absolute;margin-left:611.2pt;margin-top:158.45pt;width:467.7pt;height:80.3pt;z-index:25169100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">
                <v:group id="Groupe 145" o:spid="_x0000_s1042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3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4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5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6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5156C8" wp14:editId="5D66EC7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6" name="Graphique 56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7" type="#_x0000_t202" style="position:absolute;margin-left:92.85pt;margin-top:163.7pt;width:103.8pt;height:5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OrEhzo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6" name="Graphique 56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F92E38" wp14:editId="508A5809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8" style="position:absolute;margin-left:96.25pt;margin-top:161.85pt;width:467.7pt;height:79.4pt;z-index:251675648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">
                <v:rect id="Rectangle 1535" o:spid="_x0000_s1049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0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4402D7" wp14:editId="6660440F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7" name="Graphique 5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1" type="#_x0000_t202" style="position:absolute;margin-left:128.95pt;margin-top:656.5pt;width:51pt;height:5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geMgIAAF8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2eDHOsqThgPEu9SpyRywpNPAjnn4WFLNA3pO6fcJQ1oRgdLc62ZH/9zR/ywRainLWQWc7d&#10;z52wirP6mwaPN+PpNOgyXqaXnye42PPI+jyid80dQcljPCojoxnyfT2YpaXmFS9iEaoiJLRE7Zz7&#10;wbzzvfjxoqRaLGISlGiEf9ArIwN0WGtY8Uv3Kqw58hC08EiDIEX2jo4+tydksfNUVpGrsOh+q8f9&#10;Q8WR7eOLC8/k/B6z3v4X5r8B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CSwwge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7" name="Graphique 5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0B2FA0" wp14:editId="161FD7C8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2" style="position:absolute;margin-left:186pt;margin-top:657.5pt;width:28.35pt;height:28.35pt;z-index:25175859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3vl2wlADAAD1CAAADgAAAAAAAAAA&#10;AAAAAAAuAgAAZHJzL2Uyb0RvYy54bWxQSwECLQAUAAYACAAAACEAtxBS8eMAAAANAQAADwAAAAAA&#10;AAAAAAAAAACqBQAAZHJzL2Rvd25yZXYueG1sUEsFBgAAAAAEAAQA8wAAALoGAAAAAA==&#10;">
                <v:oval id="Ellipse 17" o:spid="_x0000_s1053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4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5917FCE" wp14:editId="5EA5CF7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5" style="position:absolute;margin-left:185pt;margin-top:676.5pt;width:20.85pt;height:48.2pt;flip:x;z-index:25176064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BLeAMAAEAJAAAOAAAAZHJzL2Uyb0RvYy54bWzcVk1v3DYQvRfIfyB4j3ellSWv4HXg2LFb&#10;wEkMOEWA3rgU9QFQIktyrXV/fR9Jab1x3B5SoCh6kcghNZx58+Z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">
                <v:oval id="Ellipse 29" o:spid="_x0000_s105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7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5BCBE5" wp14:editId="1A1446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8" type="#_x0000_t202" style="position:absolute;margin-left:244pt;margin-top:656.5pt;width:32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kz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ddvfn3aZE3FAQta6nXijFxUGGIpnH8WFsLA4BC7f8JR1oRmdLQ425L99Td/yAdfiHLW&#10;Qmg5dz93wirO6m8aTN5mo1FQZryMxtdDXOxlZH0Z0bvmnqBlkIXpohnyfX0yS0vNK97EPHRFSGiJ&#10;3jn3J/Pe9/LHm5JqPo9J0KIRfqlXRobSAdYA8Uv3Kqw58hDU8EgnSYrJOzr63J6Q+c5TWUWuAtA9&#10;qkf8oePI9vHNhYdyeY9Zb/8Ms98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uHp5Mz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53A8E" wp14:editId="750C14A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2E707DA" w:rsidR="00A72224" w:rsidRPr="0017238A" w:rsidRDefault="00E8666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Artiste de cirque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59" style="position:absolute;margin-left:116.6pt;margin-top:501.7pt;width:182.95pt;height:47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//fA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" fillcolor="#63a7da" stroked="f" strokeweight="1pt">
                <v:textbox>
                  <w:txbxContent>
                    <w:p w14:paraId="06F157E7" w14:textId="32E707DA" w:rsidR="00A72224" w:rsidRPr="0017238A" w:rsidRDefault="00E8666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Artiste de cirque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C7E8D" id="Connecteur droit 520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D0117F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4B04CA7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5C4E">
              <w:rPr>
                <w:b/>
                <w:color w:val="63A7DA"/>
                <w:kern w:val="0"/>
                <w:szCs w:val="24"/>
              </w:rPr>
              <w:t>24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5E42DB50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>sur le métier d</w:t>
            </w:r>
            <w:r w:rsidR="00021F54">
              <w:rPr>
                <w:color w:val="63A7DA"/>
                <w:kern w:val="0"/>
                <w:szCs w:val="24"/>
              </w:rPr>
              <w:t>'a</w:t>
            </w:r>
            <w:r w:rsidR="00021F54" w:rsidRPr="00021F54">
              <w:rPr>
                <w:color w:val="63A7DA"/>
                <w:kern w:val="0"/>
                <w:szCs w:val="24"/>
              </w:rPr>
              <w:t>rtiste du cirque et du music-hall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42683BEF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1E76854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6E6C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465C7BA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25E8F9E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5C7556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7B242562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B47A9F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28AFDD5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3EE7E75C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8223D8E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6528E35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78263BB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737C77B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1C6B2B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18FB501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5ECE8F42" w:rsidR="003A2DA2" w:rsidRPr="00B2027D" w:rsidRDefault="00866133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656C9" wp14:editId="55A4B04B">
                <wp:simplePos x="0" y="0"/>
                <wp:positionH relativeFrom="column">
                  <wp:posOffset>2417942</wp:posOffset>
                </wp:positionH>
                <wp:positionV relativeFrom="paragraph">
                  <wp:posOffset>5982461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3F35373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3" r:lo="rId44" r:qs="rId45" r:cs="rId4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60" type="#_x0000_t202" style="position:absolute;left:0;text-align:left;margin-left:190.4pt;margin-top:471.05pt;width:289.25pt;height:21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3F35373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8" r:lo="rId44" r:qs="rId45" r:cs="rId46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08AD7774" wp14:editId="3252E19D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9" r:lo="rId50" r:qs="rId51" r:cs="rId5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1" type="#_x0000_t202" style="position:absolute;left:0;text-align:left;margin-left:579.3pt;margin-top:105.95pt;width:513.3pt;height:203.55pt;z-index:2516357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4" r:lo="rId50" r:qs="rId51" r:cs="rId5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48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4524A4" wp14:editId="7AF83FFC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2" style="position:absolute;left:0;text-align:left;margin-left:631.25pt;margin-top:118.7pt;width:234.55pt;height:156.6pt;z-index:251712512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">
                <v:shape id="Zone de texte 225" o:spid="_x0000_s1063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4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5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6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7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8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69" type="#_x0000_t202" style="position:absolute;left:0;text-align:left;margin-left:856.5pt;margin-top:728.85pt;width:197.95pt;height:19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98176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5" style="position:absolute;left:0;text-align:left;margin-left:127.25pt;margin-top:345.75pt;width:464.1pt;height:81.35pt;z-index:25171865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76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7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8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9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0" type="#_x0000_t202" style="position:absolute;left:0;text-align:left;margin-left:189.6pt;margin-top:347.35pt;width:68.05pt;height:6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1" type="#_x0000_t202" style="position:absolute;left:0;text-align:left;margin-left:616.95pt;margin-top:338.2pt;width:79.35pt;height:5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1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C4662" id="Groupe 51" o:spid="_x0000_s1026" style="position:absolute;margin-left:13.55pt;margin-top:-23.7pt;width:118.95pt;height:756pt;z-index:251648021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19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FC23" id="Forme libre 33" o:spid="_x0000_s1026" style="position:absolute;margin-left:-29.1pt;margin-top:19.8pt;width:147.55pt;height:756pt;z-index:251648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8022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EA699" id="Groupe 102" o:spid="_x0000_s1026" style="position:absolute;margin-left:1062.05pt;margin-top:-16pt;width:120.8pt;height:749.3pt;z-index:25164802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2" type="#_x0000_t118" style="position:absolute;left:0;text-align:left;margin-left:289.4pt;margin-top:23.15pt;width:820.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n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5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JgyZ+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83" type="#_x0000_t202" style="position:absolute;left:0;text-align:left;margin-left:400.9pt;margin-top:188.65pt;width:62.05pt;height:38.6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0UOdN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4" style="position:absolute;left:0;text-align:left;margin-left:257.8pt;margin-top:111.6pt;width:114.9pt;height:20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AwUTNR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24226" id="Rectangle 5268" o:spid="_x0000_s1026" style="position:absolute;margin-left:-854.85pt;margin-top:188.55pt;width:198.4pt;height:47.5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A1CBD" id="Rectangle 46" o:spid="_x0000_s1026" style="position:absolute;margin-left:-1017.75pt;margin-top:186.7pt;width:198.4pt;height:48.6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C7724" id="Graphique 85" o:spid="_x0000_s1026" alt="Croissance commerciale" style="position:absolute;margin-left:647.7pt;margin-top:303.55pt;width:36.85pt;height:31.2pt;z-index:25174937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AOjDhm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9440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61E4B" id="Connecteur droit 5253" o:spid="_x0000_s1026" style="position:absolute;flip:x y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Bdy9XZ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87" style="position:absolute;left:0;text-align:left;margin-left:1117pt;margin-top:589pt;width:27pt;height:31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" stroked="f" strokeweight="1pt">
                <v:fill r:id="rId7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E8666D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2" w:history="1">
                              <w:proofErr w:type="gramStart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8" type="#_x0000_t202" style="position:absolute;left:0;text-align:left;margin-left:1044pt;margin-top:621.7pt;width:172.45pt;height:118.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y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GPr0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CvOHK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E8666D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4" w:history="1">
                        <w:proofErr w:type="gramStart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8020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7397" id="Forme libre 25" o:spid="_x0000_s1026" style="position:absolute;margin-left:86.05pt;margin-top:18pt;width:137.25pt;height:756pt;z-index:2516480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70329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At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6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mHvwLb0DAAAECwAADgAAAAAAAAAAAAAAAAAu&#10;AgAAZHJzL2Uyb0RvYy54bWxQSwECLQAUAAYACAAAACEATKuws+IAAAAMAQAADwAAAAAAAAAAAAAA&#10;AAAXBgAAZHJzL2Rvd25yZXYueG1sUEsFBgAAAAAEAAQA8wAAACYHAAAAAA==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8079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4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PFY3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7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126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48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Ah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/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7TYA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CF1B2" w14:textId="77777777" w:rsidR="00183C48" w:rsidRDefault="00183C48" w:rsidP="0063464B">
      <w:r>
        <w:separator/>
      </w:r>
    </w:p>
  </w:endnote>
  <w:endnote w:type="continuationSeparator" w:id="0">
    <w:p w14:paraId="4D128187" w14:textId="77777777" w:rsidR="00183C48" w:rsidRDefault="00183C48" w:rsidP="0063464B">
      <w:r>
        <w:continuationSeparator/>
      </w:r>
    </w:p>
  </w:endnote>
  <w:endnote w:type="continuationNotice" w:id="1">
    <w:p w14:paraId="49A1CBC6" w14:textId="77777777" w:rsidR="00183C48" w:rsidRDefault="00183C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21488" w14:textId="77777777" w:rsidR="00183C48" w:rsidRDefault="00183C48" w:rsidP="0063464B">
      <w:r>
        <w:separator/>
      </w:r>
    </w:p>
  </w:footnote>
  <w:footnote w:type="continuationSeparator" w:id="0">
    <w:p w14:paraId="7998783C" w14:textId="77777777" w:rsidR="00183C48" w:rsidRDefault="00183C48" w:rsidP="0063464B">
      <w:r>
        <w:continuationSeparator/>
      </w:r>
    </w:p>
  </w:footnote>
  <w:footnote w:type="continuationNotice" w:id="1">
    <w:p w14:paraId="469C34B7" w14:textId="77777777" w:rsidR="00183C48" w:rsidRDefault="00183C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diagramColors" Target="diagrams/colors1.xml"/><Relationship Id="rId34" Type="http://schemas.openxmlformats.org/officeDocument/2006/relationships/image" Target="media/image18.svg"/><Relationship Id="rId42" Type="http://schemas.openxmlformats.org/officeDocument/2006/relationships/image" Target="media/image26.svg"/><Relationship Id="rId47" Type="http://schemas.microsoft.com/office/2007/relationships/diagramDrawing" Target="diagrams/drawing2.xml"/><Relationship Id="rId50" Type="http://schemas.openxmlformats.org/officeDocument/2006/relationships/diagramLayout" Target="diagrams/layout3.xml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svg"/><Relationship Id="rId76" Type="http://schemas.openxmlformats.org/officeDocument/2006/relationships/image" Target="media/image52.svg"/><Relationship Id="rId7" Type="http://schemas.openxmlformats.org/officeDocument/2006/relationships/settings" Target="setting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6.sv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diagramQuickStyle" Target="diagrams/quickStyle2.xml"/><Relationship Id="rId53" Type="http://schemas.microsoft.com/office/2007/relationships/diagramDrawing" Target="diagrams/drawing3.xml"/><Relationship Id="rId58" Type="http://schemas.openxmlformats.org/officeDocument/2006/relationships/image" Target="media/image36.svg"/><Relationship Id="rId66" Type="http://schemas.openxmlformats.org/officeDocument/2006/relationships/image" Target="media/image44.png"/><Relationship Id="rId74" Type="http://schemas.openxmlformats.org/officeDocument/2006/relationships/hyperlink" Target="http://www.bassinefe-hainautcentre.be/le-rapport-analytique-et-prospectif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diagramLayout" Target="diagrams/layout1.xml"/><Relationship Id="rId31" Type="http://schemas.openxmlformats.org/officeDocument/2006/relationships/image" Target="media/image15.png"/><Relationship Id="rId44" Type="http://schemas.openxmlformats.org/officeDocument/2006/relationships/diagramLayout" Target="diagrams/layout2.xml"/><Relationship Id="rId52" Type="http://schemas.openxmlformats.org/officeDocument/2006/relationships/diagramColors" Target="diagrams/colors3.xml"/><Relationship Id="rId60" Type="http://schemas.openxmlformats.org/officeDocument/2006/relationships/image" Target="media/image38.svg"/><Relationship Id="rId65" Type="http://schemas.openxmlformats.org/officeDocument/2006/relationships/image" Target="media/image43.png"/><Relationship Id="rId73" Type="http://schemas.openxmlformats.org/officeDocument/2006/relationships/image" Target="media/image50.emf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9.png"/><Relationship Id="rId43" Type="http://schemas.openxmlformats.org/officeDocument/2006/relationships/diagramData" Target="diagrams/data3.xml"/><Relationship Id="rId48" Type="http://schemas.openxmlformats.org/officeDocument/2006/relationships/diagramData" Target="diagrams/data4.xml"/><Relationship Id="rId56" Type="http://schemas.openxmlformats.org/officeDocument/2006/relationships/image" Target="media/image34.svg"/><Relationship Id="rId64" Type="http://schemas.openxmlformats.org/officeDocument/2006/relationships/image" Target="media/image42.svg"/><Relationship Id="rId69" Type="http://schemas.openxmlformats.org/officeDocument/2006/relationships/image" Target="media/image47.png"/><Relationship Id="rId77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3.xml"/><Relationship Id="rId72" Type="http://schemas.openxmlformats.org/officeDocument/2006/relationships/hyperlink" Target="http://www.bassinefe-hainautcentre.be/le-rapport-analytique-et-prospecti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9.svg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diagramColors" Target="diagrams/colors2.xml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5.png"/><Relationship Id="rId54" Type="http://schemas.openxmlformats.org/officeDocument/2006/relationships/diagramData" Target="diagrams/data6.xml"/><Relationship Id="rId62" Type="http://schemas.openxmlformats.org/officeDocument/2006/relationships/image" Target="media/image40.svg"/><Relationship Id="rId70" Type="http://schemas.openxmlformats.org/officeDocument/2006/relationships/image" Target="media/image48.svg"/><Relationship Id="rId75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diagramData" Target="diagrams/data2.xml"/><Relationship Id="rId28" Type="http://schemas.openxmlformats.org/officeDocument/2006/relationships/image" Target="media/image12.svg"/><Relationship Id="rId36" Type="http://schemas.openxmlformats.org/officeDocument/2006/relationships/image" Target="media/image20.svg"/><Relationship Id="rId49" Type="http://schemas.openxmlformats.org/officeDocument/2006/relationships/diagramData" Target="diagrams/data5.xml"/><Relationship Id="rId57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1"/>
      <dgm:spPr/>
    </dgm:pt>
    <dgm:pt modelId="{8903686F-9855-4C71-A57E-748EF3347867}" type="pres">
      <dgm:prSet presAssocID="{8C63AE8B-1F58-4EDA-9CDD-4804967B662E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1"/>
      <dgm:spPr/>
    </dgm:pt>
    <dgm:pt modelId="{8903686F-9855-4C71-A57E-748EF3347867}" type="pres">
      <dgm:prSet presAssocID="{8C63AE8B-1F58-4EDA-9CDD-4804967B662E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/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11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17</TotalTime>
  <Pages>2</Pages>
  <Words>28</Words>
  <Characters>219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29</cp:revision>
  <cp:lastPrinted>2021-12-24T10:51:00Z</cp:lastPrinted>
  <dcterms:created xsi:type="dcterms:W3CDTF">2022-01-20T13:19:00Z</dcterms:created>
  <dcterms:modified xsi:type="dcterms:W3CDTF">2022-03-02T11:05:00Z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