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2304B574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E1B55C5" wp14:editId="74A7C1D6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582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Fw93Kn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2A3AA" id="Groupe 50" o:spid="_x0000_s1026" style="position:absolute;margin-left:12pt;margin-top:-29.3pt;width:118.95pt;height:756pt;z-index:251658245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1EEE829" wp14:editId="1458CB9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E987A" id="Rectangle 5" o:spid="_x0000_s1026" style="position:absolute;margin-left:175.2pt;margin-top:-20.3pt;width:78.5pt;height:94.4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5C153A" wp14:editId="2D86EFA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E8D46" id="Forme libre 33" o:spid="_x0000_s1026" style="position:absolute;margin-left:-32pt;margin-top:-21pt;width:147.55pt;height:75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7BE4522A" wp14:editId="2CA5331D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76CCD" id="Groupe 49" o:spid="_x0000_s1026" style="position:absolute;margin-left:1059.05pt;margin-top:-14.25pt;width:107.8pt;height:756pt;z-index:25165824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BCD8C1" wp14:editId="58A697A8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CCD4A" id="Forme libre 25" o:spid="_x0000_s1026" style="position:absolute;margin-left:1064.75pt;margin-top:18pt;width:123.25pt;height:75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bookmarkStart w:id="0" w:name="_Hlk91166357"/>
    <w:bookmarkStart w:id="1" w:name="_Hlk97302309"/>
    <w:bookmarkEnd w:id="0"/>
    <w:bookmarkEnd w:id="1"/>
    <w:p w14:paraId="6D32F890" w14:textId="7191E21D" w:rsidR="00902688" w:rsidRDefault="009D662E" w:rsidP="00F576BD">
      <w:pPr>
        <w:rPr>
          <w:noProof/>
          <w:lang w:bidi="fr-FR"/>
        </w:rPr>
      </w:pPr>
      <w:r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32E026D" wp14:editId="75CA62C6">
                <wp:simplePos x="0" y="0"/>
                <wp:positionH relativeFrom="column">
                  <wp:posOffset>1275907</wp:posOffset>
                </wp:positionH>
                <wp:positionV relativeFrom="paragraph">
                  <wp:posOffset>3181941</wp:posOffset>
                </wp:positionV>
                <wp:extent cx="5866130" cy="2275367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227536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7498DB" w14:textId="77777777" w:rsidR="009D662E" w:rsidRDefault="00D11375" w:rsidP="009D662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</w:pPr>
                            <w:r w:rsidRPr="00D11375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D662E" w:rsidRPr="009D662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En dehors d’un contexte de crise, le métier d’aide-ménager fait l’objet d’une demande croissante de main-d’œuvre. Néanmoins, il connaît régulièrement des difficultés de recrutement. </w:t>
                            </w:r>
                          </w:p>
                          <w:p w14:paraId="4D889B13" w14:textId="77777777" w:rsidR="009D662E" w:rsidRDefault="009D662E" w:rsidP="009D662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D662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L’offre de formation existe en région du Centre mais est sous-représentée en région montoise. </w:t>
                            </w:r>
                          </w:p>
                          <w:p w14:paraId="5876F65C" w14:textId="22A676F5" w:rsidR="00D11375" w:rsidRDefault="009D662E" w:rsidP="009D662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D662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La fonction nécessite des compétences spécifiques mais reste accessible à un public moins qualifié. Un référentiel de formation est à l'étude dans le cadre des travaux du SFMQ (effectif en septembre 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7" style="position:absolute;margin-left:100.45pt;margin-top:250.55pt;width:461.9pt;height:179.1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" filled="f" stroked="f" strokeweight="1pt">
                <v:textbox>
                  <w:txbxContent>
                    <w:p w14:paraId="087498DB" w14:textId="77777777" w:rsidR="009D662E" w:rsidRDefault="00D11375" w:rsidP="009D662E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</w:pPr>
                      <w:r w:rsidRPr="00D11375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9D662E" w:rsidRPr="009D662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En dehors d’un contexte de crise, le métier d’aide-ménager fait l’objet d’une demande croissante de main-d’œuvre. Néanmoins, il connaît régulièrement des difficultés de recrutement. </w:t>
                      </w:r>
                    </w:p>
                    <w:p w14:paraId="4D889B13" w14:textId="77777777" w:rsidR="009D662E" w:rsidRDefault="009D662E" w:rsidP="009D662E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- </w:t>
                      </w:r>
                      <w:r w:rsidRPr="009D662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L’offre de formation existe en région du Centre mais est sous-représentée en région montoise. </w:t>
                      </w:r>
                    </w:p>
                    <w:p w14:paraId="5876F65C" w14:textId="22A676F5" w:rsidR="00D11375" w:rsidRDefault="009D662E" w:rsidP="009D662E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- </w:t>
                      </w:r>
                      <w:r w:rsidRPr="009D662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La fonction nécessite des compétences spécifiques mais reste accessible à un public moins qualifié. Un référentiel de formation est à l'étude dans le cadre des travaux du SFMQ (effectif en septembre 2022).</w:t>
                      </w:r>
                    </w:p>
                  </w:txbxContent>
                </v:textbox>
              </v:rect>
            </w:pict>
          </mc:Fallback>
        </mc:AlternateContent>
      </w:r>
      <w:r w:rsidR="004A539C"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609C4C79" wp14:editId="0C879AEB">
                <wp:simplePos x="0" y="0"/>
                <wp:positionH relativeFrom="column">
                  <wp:posOffset>9862023</wp:posOffset>
                </wp:positionH>
                <wp:positionV relativeFrom="paragraph">
                  <wp:posOffset>8437880</wp:posOffset>
                </wp:positionV>
                <wp:extent cx="165735" cy="158750"/>
                <wp:effectExtent l="0" t="0" r="24765" b="1270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12700" cap="flat" cmpd="sng" algn="ctr">
                          <a:solidFill>
                            <a:srgbClr val="DC485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99AEC" id="Rectangle 82" o:spid="_x0000_s1026" style="position:absolute;margin-left:776.55pt;margin-top:664.4pt;width:13.05pt;height:12.5pt;z-index:251658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" fillcolor="#dc4856" strokecolor="#dc4856" strokeweight="1pt"/>
            </w:pict>
          </mc:Fallback>
        </mc:AlternateContent>
      </w:r>
      <w:r w:rsidR="004A539C">
        <w:rPr>
          <w:noProof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4B68B6B8" wp14:editId="666FCF40">
                <wp:simplePos x="0" y="0"/>
                <wp:positionH relativeFrom="column">
                  <wp:posOffset>9871075</wp:posOffset>
                </wp:positionH>
                <wp:positionV relativeFrom="paragraph">
                  <wp:posOffset>8728237</wp:posOffset>
                </wp:positionV>
                <wp:extent cx="165735" cy="158750"/>
                <wp:effectExtent l="0" t="0" r="24765" b="1270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23517" id="Rectangle 83" o:spid="_x0000_s1026" style="position:absolute;margin-left:777.25pt;margin-top:687.25pt;width:13.05pt;height:12.5pt;z-index:2516583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" fillcolor="white [3212]" strokecolor="black [3213]" strokeweight="1pt"/>
            </w:pict>
          </mc:Fallback>
        </mc:AlternateContent>
      </w:r>
      <w:r w:rsidR="004A539C">
        <w:rPr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5FD2D161" wp14:editId="274052F5">
                <wp:simplePos x="0" y="0"/>
                <wp:positionH relativeFrom="column">
                  <wp:posOffset>9859645</wp:posOffset>
                </wp:positionH>
                <wp:positionV relativeFrom="paragraph">
                  <wp:posOffset>8155467</wp:posOffset>
                </wp:positionV>
                <wp:extent cx="165735" cy="158750"/>
                <wp:effectExtent l="0" t="0" r="24765" b="1270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1270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FC5E1" id="Rectangle 80" o:spid="_x0000_s1026" style="position:absolute;margin-left:776.35pt;margin-top:642.15pt;width:13.05pt;height:12.5pt;z-index:251658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" fillcolor="#6f6f6e" strokecolor="#6f6f6e" strokeweight="1pt"/>
            </w:pict>
          </mc:Fallback>
        </mc:AlternateContent>
      </w:r>
      <w:r w:rsidR="004A539C"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6F052187" wp14:editId="4347D483">
                <wp:simplePos x="0" y="0"/>
                <wp:positionH relativeFrom="column">
                  <wp:posOffset>9855200</wp:posOffset>
                </wp:positionH>
                <wp:positionV relativeFrom="paragraph">
                  <wp:posOffset>7888767</wp:posOffset>
                </wp:positionV>
                <wp:extent cx="165735" cy="158750"/>
                <wp:effectExtent l="0" t="0" r="24765" b="12700"/>
                <wp:wrapNone/>
                <wp:docPr id="1513" name="Rectangle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EEF390" id="Rectangle 1513" o:spid="_x0000_s1026" style="position:absolute;margin-left:776pt;margin-top:621.15pt;width:13.05pt;height:12.5pt;z-index:251658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" fillcolor="#dd026f" strokecolor="#dd026f" strokeweight="1pt"/>
            </w:pict>
          </mc:Fallback>
        </mc:AlternateContent>
      </w:r>
      <w:r w:rsidR="004A539C" w:rsidRPr="001831FD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3A1DB6A8" wp14:editId="0A416DD5">
                <wp:simplePos x="0" y="0"/>
                <wp:positionH relativeFrom="column">
                  <wp:posOffset>9845749</wp:posOffset>
                </wp:positionH>
                <wp:positionV relativeFrom="paragraph">
                  <wp:posOffset>7817735</wp:posOffset>
                </wp:positionV>
                <wp:extent cx="3811270" cy="1168695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1168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2D5DB" w14:textId="47E4F766" w:rsidR="008F25B7" w:rsidRPr="00305790" w:rsidRDefault="00697C9F" w:rsidP="00305790">
                            <w:pPr>
                              <w:spacing w:after="160" w:line="259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3</w:t>
                            </w:r>
                            <w:r w:rsidR="008F25B7" w:rsidRPr="00305790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 xml:space="preserve"> </w:t>
                            </w:r>
                            <w:r w:rsidR="008003E2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CISP</w:t>
                            </w:r>
                          </w:p>
                          <w:p w14:paraId="5002E12A" w14:textId="5ABEFAB4" w:rsidR="008F25B7" w:rsidRDefault="004A539C" w:rsidP="00305790">
                            <w:pPr>
                              <w:spacing w:after="160" w:line="256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 xml:space="preserve">3 établissements de l’enseignement spécialisé </w:t>
                            </w:r>
                          </w:p>
                          <w:p w14:paraId="6BA4B3D7" w14:textId="5AC2BE48" w:rsidR="004A539C" w:rsidRDefault="004A539C" w:rsidP="00305790">
                            <w:pPr>
                              <w:spacing w:after="160" w:line="256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Le Forem</w:t>
                            </w:r>
                          </w:p>
                          <w:p w14:paraId="7C0AB78E" w14:textId="16007ABD" w:rsidR="004A539C" w:rsidRDefault="004A539C" w:rsidP="00305790">
                            <w:pPr>
                              <w:spacing w:after="160" w:line="256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1 Validation des compétences</w:t>
                            </w:r>
                          </w:p>
                          <w:p w14:paraId="1599C8A0" w14:textId="77777777" w:rsidR="004A539C" w:rsidRPr="00305790" w:rsidRDefault="004A539C" w:rsidP="00305790">
                            <w:pPr>
                              <w:spacing w:after="160" w:line="256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DB6A8" id="Zone de texte 58" o:spid="_x0000_s1027" type="#_x0000_t202" style="position:absolute;margin-left:775.25pt;margin-top:615.55pt;width:300.1pt;height:92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" filled="f" stroked="f" strokeweight=".5pt">
                <v:textbox>
                  <w:txbxContent>
                    <w:p w14:paraId="05F2D5DB" w14:textId="47E4F766" w:rsidR="008F25B7" w:rsidRPr="00305790" w:rsidRDefault="00697C9F" w:rsidP="00305790">
                      <w:pPr>
                        <w:spacing w:after="160" w:line="259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3</w:t>
                      </w:r>
                      <w:r w:rsidR="008F25B7" w:rsidRPr="00305790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 xml:space="preserve"> </w:t>
                      </w:r>
                      <w:r w:rsidR="008003E2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CISP</w:t>
                      </w:r>
                    </w:p>
                    <w:p w14:paraId="5002E12A" w14:textId="5ABEFAB4" w:rsidR="008F25B7" w:rsidRDefault="004A539C" w:rsidP="00305790">
                      <w:pPr>
                        <w:spacing w:after="160" w:line="256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 xml:space="preserve">3 établissements de l’enseignement spécialisé </w:t>
                      </w:r>
                    </w:p>
                    <w:p w14:paraId="6BA4B3D7" w14:textId="5AC2BE48" w:rsidR="004A539C" w:rsidRDefault="004A539C" w:rsidP="00305790">
                      <w:pPr>
                        <w:spacing w:after="160" w:line="256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Le Forem</w:t>
                      </w:r>
                    </w:p>
                    <w:p w14:paraId="7C0AB78E" w14:textId="16007ABD" w:rsidR="004A539C" w:rsidRDefault="004A539C" w:rsidP="00305790">
                      <w:pPr>
                        <w:spacing w:after="160" w:line="256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1 Validation des compétences</w:t>
                      </w:r>
                    </w:p>
                    <w:p w14:paraId="1599C8A0" w14:textId="77777777" w:rsidR="004A539C" w:rsidRPr="00305790" w:rsidRDefault="004A539C" w:rsidP="00305790">
                      <w:pPr>
                        <w:spacing w:after="160" w:line="256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39C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E48505C" wp14:editId="2D2F41DC">
                <wp:simplePos x="0" y="0"/>
                <wp:positionH relativeFrom="page">
                  <wp:posOffset>10237470</wp:posOffset>
                </wp:positionH>
                <wp:positionV relativeFrom="paragraph">
                  <wp:posOffset>7426531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28" type="#_x0000_t202" style="position:absolute;margin-left:806.1pt;margin-top:584.75pt;width:264.4pt;height:34.75pt;z-index:251658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PONw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32C5" w:rsidRPr="00AC500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4E015E05" wp14:editId="0E712ABD">
                <wp:simplePos x="0" y="0"/>
                <wp:positionH relativeFrom="column">
                  <wp:posOffset>11451605</wp:posOffset>
                </wp:positionH>
                <wp:positionV relativeFrom="paragraph">
                  <wp:posOffset>4368667</wp:posOffset>
                </wp:positionV>
                <wp:extent cx="60960" cy="77470"/>
                <wp:effectExtent l="0" t="0" r="15240" b="17780"/>
                <wp:wrapNone/>
                <wp:docPr id="74" name="Ellipse 74">
                  <a:hlinkClick xmlns:a="http://schemas.openxmlformats.org/drawingml/2006/main" r:id="rId14" tooltip="EEPSIS Soignies : Aide-ménager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1270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62CDF5" id="Ellipse 74" o:spid="_x0000_s1026" href="http://www.eepsis.be/" title="EEPSIS Soignies : Aide-ménager " style="position:absolute;margin-left:901.7pt;margin-top:344pt;width:4.8pt;height:6.1pt;z-index:251658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" o:button="t" fillcolor="#6f6f6e" strokecolor="#6f6f6e" strokeweight="1pt">
                <v:fill o:detectmouseclick="t"/>
                <v:stroke joinstyle="miter"/>
              </v:oval>
            </w:pict>
          </mc:Fallback>
        </mc:AlternateContent>
      </w:r>
      <w:r w:rsidR="00286689" w:rsidRPr="00AC500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15FA6B4E" wp14:editId="42365F74">
                <wp:simplePos x="0" y="0"/>
                <wp:positionH relativeFrom="column">
                  <wp:posOffset>13378195</wp:posOffset>
                </wp:positionH>
                <wp:positionV relativeFrom="paragraph">
                  <wp:posOffset>5171942</wp:posOffset>
                </wp:positionV>
                <wp:extent cx="60960" cy="77470"/>
                <wp:effectExtent l="0" t="0" r="15240" b="17780"/>
                <wp:wrapNone/>
                <wp:docPr id="67" name="Ellipse 67" descr="Aid Hainaut centre">
                  <a:hlinkClick xmlns:a="http://schemas.openxmlformats.org/drawingml/2006/main" r:id="rId15" tooltip="CPAS Chapelle-lez-Herlaimont (Maison de la solidarité) : technique de blanchissage et repassage 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E25B51" id="Ellipse 67" o:spid="_x0000_s1026" alt="Aid Hainaut centre" href="http://www.chapelle-lez-herlaimont.be/mon-cpas/formation-par-le-travail/presentation" title="CPAS Chapelle-lez-Herlaimont (Maison de la solidarité) : technique de blanchissage et repassage  " style="position:absolute;margin-left:1053.4pt;margin-top:407.25pt;width:4.8pt;height:6.1pt;z-index:251658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  <w:r w:rsidR="00E94949" w:rsidRPr="00E9494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0C77F4FF" wp14:editId="46D6D0AA">
                <wp:simplePos x="0" y="0"/>
                <wp:positionH relativeFrom="column">
                  <wp:posOffset>12492990</wp:posOffset>
                </wp:positionH>
                <wp:positionV relativeFrom="paragraph">
                  <wp:posOffset>5490845</wp:posOffset>
                </wp:positionV>
                <wp:extent cx="60960" cy="77470"/>
                <wp:effectExtent l="0" t="0" r="15240" b="17780"/>
                <wp:wrapNone/>
                <wp:docPr id="79" name="Ellipse 79" descr="Aid Hainaut centre">
                  <a:hlinkClick xmlns:a="http://schemas.openxmlformats.org/drawingml/2006/main" r:id="rId16" tooltip="Le Forem : auxiliaire de ménage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12700" cap="flat" cmpd="sng" algn="ctr">
                          <a:solidFill>
                            <a:srgbClr val="DC485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01271B" id="Ellipse 79" o:spid="_x0000_s1026" alt="Aid Hainaut centre" href="https://www.leforem.be/particuliers/formations-forem.html" title="Le Forem : auxiliaire de ménage" style="position:absolute;margin-left:983.7pt;margin-top:432.35pt;width:4.8pt;height:6.1pt;z-index:251658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" o:button="t" fillcolor="#dc4856" strokecolor="#dc4856" strokeweight="1pt">
                <v:fill o:detectmouseclick="t"/>
                <v:stroke joinstyle="miter"/>
              </v:oval>
            </w:pict>
          </mc:Fallback>
        </mc:AlternateContent>
      </w:r>
      <w:r w:rsidR="00E94949" w:rsidRPr="00E9494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2B278DDC" wp14:editId="264D0C2E">
                <wp:simplePos x="0" y="0"/>
                <wp:positionH relativeFrom="column">
                  <wp:posOffset>13413371</wp:posOffset>
                </wp:positionH>
                <wp:positionV relativeFrom="paragraph">
                  <wp:posOffset>5291337</wp:posOffset>
                </wp:positionV>
                <wp:extent cx="61442" cy="77871"/>
                <wp:effectExtent l="0" t="0" r="15240" b="17780"/>
                <wp:wrapNone/>
                <wp:docPr id="78" name="Ellipse 78" descr="Aid Hainaut centre">
                  <a:hlinkClick xmlns:a="http://schemas.openxmlformats.org/drawingml/2006/main" r:id="rId17" tooltip="Symbiose : Pré-qualification aide-ménager à domicile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F6CA3E" id="Ellipse 78" o:spid="_x0000_s1026" alt="Aid Hainaut centre" href="http://www.chapelle-lez-herlaimont.be/social/les-partenaires/symbiose-2" title="Symbiose : Pré-qualification aide-ménager à domicile" style="position:absolute;margin-left:1056.15pt;margin-top:416.65pt;width:4.85pt;height:6.15pt;z-index:251658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  <w:r w:rsidR="00D35A4D" w:rsidRPr="00AC500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73782499" wp14:editId="7BCA94B4">
                <wp:simplePos x="0" y="0"/>
                <wp:positionH relativeFrom="column">
                  <wp:posOffset>12090400</wp:posOffset>
                </wp:positionH>
                <wp:positionV relativeFrom="paragraph">
                  <wp:posOffset>5393690</wp:posOffset>
                </wp:positionV>
                <wp:extent cx="60960" cy="77470"/>
                <wp:effectExtent l="0" t="0" r="15240" b="17780"/>
                <wp:wrapNone/>
                <wp:docPr id="77" name="Ellipse 77" descr="Aid Hainaut centre">
                  <a:hlinkClick xmlns:a="http://schemas.openxmlformats.org/drawingml/2006/main" r:id="rId18" tooltip="Les Rocailles : Aide-ménager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1270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B259CA" id="Ellipse 77" o:spid="_x0000_s1026" alt="Aid Hainaut centre" href="https://lesrocailles.weebly.com/" title="Les Rocailles : Aide-ménager" style="position:absolute;margin-left:952pt;margin-top:424.7pt;width:4.8pt;height:6.1pt;z-index:251658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" o:button="t" fillcolor="#6f6f6e" strokecolor="#6f6f6e" strokeweight="1pt">
                <v:fill o:detectmouseclick="t"/>
                <v:stroke joinstyle="miter"/>
              </v:oval>
            </w:pict>
          </mc:Fallback>
        </mc:AlternateContent>
      </w:r>
      <w:r w:rsidR="00D35A4D" w:rsidRPr="00AC500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06C14BA3" wp14:editId="689D76E3">
                <wp:simplePos x="0" y="0"/>
                <wp:positionH relativeFrom="column">
                  <wp:posOffset>9928860</wp:posOffset>
                </wp:positionH>
                <wp:positionV relativeFrom="paragraph">
                  <wp:posOffset>6189345</wp:posOffset>
                </wp:positionV>
                <wp:extent cx="60960" cy="77470"/>
                <wp:effectExtent l="0" t="0" r="15240" b="17780"/>
                <wp:wrapNone/>
                <wp:docPr id="73" name="Ellipse 73" descr="Aid Hainaut centre">
                  <a:hlinkClick xmlns:a="http://schemas.openxmlformats.org/drawingml/2006/main" r:id="rId16" tooltip="Le Forem : auxiliaire de ménage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12700" cap="flat" cmpd="sng" algn="ctr">
                          <a:solidFill>
                            <a:srgbClr val="DC485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0A82CD" id="Ellipse 73" o:spid="_x0000_s1026" alt="Aid Hainaut centre" href="https://www.leforem.be/particuliers/formations-forem.html" title="Le Forem : auxiliaire de ménage" style="position:absolute;margin-left:781.8pt;margin-top:487.35pt;width:4.8pt;height:6.1pt;z-index:251658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" o:button="t" fillcolor="#dc4856" strokecolor="#dc4856" strokeweight="1pt">
                <v:fill o:detectmouseclick="t"/>
                <v:stroke joinstyle="miter"/>
              </v:oval>
            </w:pict>
          </mc:Fallback>
        </mc:AlternateContent>
      </w:r>
      <w:r w:rsidR="00D35A4D" w:rsidRPr="00AC500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D02412F" wp14:editId="45528E57">
                <wp:simplePos x="0" y="0"/>
                <wp:positionH relativeFrom="column">
                  <wp:posOffset>9759950</wp:posOffset>
                </wp:positionH>
                <wp:positionV relativeFrom="paragraph">
                  <wp:posOffset>5989955</wp:posOffset>
                </wp:positionV>
                <wp:extent cx="60960" cy="77470"/>
                <wp:effectExtent l="0" t="0" r="15240" b="17780"/>
                <wp:wrapNone/>
                <wp:docPr id="72" name="Ellipse 72">
                  <a:hlinkClick xmlns:a="http://schemas.openxmlformats.org/drawingml/2006/main" r:id="rId19" tooltip="EPSESCF quaregnon : Aide-ménager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1270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6011BB" id="Ellipse 72" o:spid="_x0000_s1026" href="https://www.quaregnon.be/ma-commune/education/enseignement-specialise" title="EPSESCF quaregnon : Aide-ménager " style="position:absolute;margin-left:768.5pt;margin-top:471.65pt;width:4.8pt;height:6.1pt;z-index:251658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" o:button="t" fillcolor="#6f6f6e" strokecolor="#6f6f6e" strokeweight="1pt">
                <v:fill o:detectmouseclick="t"/>
                <v:stroke joinstyle="miter"/>
              </v:oval>
            </w:pict>
          </mc:Fallback>
        </mc:AlternateContent>
      </w:r>
      <w:r w:rsidR="00D35A4D" w:rsidRPr="00AC500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094897E2" wp14:editId="599CFA48">
                <wp:simplePos x="0" y="0"/>
                <wp:positionH relativeFrom="column">
                  <wp:posOffset>10198100</wp:posOffset>
                </wp:positionH>
                <wp:positionV relativeFrom="paragraph">
                  <wp:posOffset>5732780</wp:posOffset>
                </wp:positionV>
                <wp:extent cx="60960" cy="77470"/>
                <wp:effectExtent l="0" t="0" r="15240" b="17780"/>
                <wp:wrapNone/>
                <wp:docPr id="71" name="Ellipse 71">
                  <a:hlinkClick xmlns:a="http://schemas.openxmlformats.org/drawingml/2006/main" r:id="rId20" tooltip="Validation des compétences :aide-ménag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770EDC" id="Ellipse 71" o:spid="_x0000_s1026" href="http://www.validationdescompetences.be/php/pdf.php?fuse=metiers&amp;idmetier=5" title="Validation des compétences :aide-ménager" style="position:absolute;margin-left:803pt;margin-top:451.4pt;width:4.8pt;height:6.1pt;z-index:251658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" o:button="t" fillcolor="white [3201]" strokecolor="black [3200]" strokeweight="1pt">
                <v:fill o:detectmouseclick="t"/>
                <v:stroke joinstyle="miter"/>
              </v:oval>
            </w:pict>
          </mc:Fallback>
        </mc:AlternateContent>
      </w:r>
      <w:r w:rsidR="00D35A4D" w:rsidRPr="00AC500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575980CC" wp14:editId="4214153A">
                <wp:simplePos x="0" y="0"/>
                <wp:positionH relativeFrom="margin">
                  <wp:posOffset>11742420</wp:posOffset>
                </wp:positionH>
                <wp:positionV relativeFrom="paragraph">
                  <wp:posOffset>5351145</wp:posOffset>
                </wp:positionV>
                <wp:extent cx="60960" cy="77470"/>
                <wp:effectExtent l="0" t="0" r="15240" b="17780"/>
                <wp:wrapNone/>
                <wp:docPr id="66" name="Ellipse 66" descr="Aid Hainaut centre">
                  <a:hlinkClick xmlns:a="http://schemas.openxmlformats.org/drawingml/2006/main" r:id="rId21" tooltip="Structure : agent de nettoyage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FC341F" id="Ellipse 66" o:spid="_x0000_s1026" alt="Aid Hainaut centre" href="http://www.bassinefe-hainautcentre.be/passeport/structure-asbl" title="Structure : agent de nettoyage" style="position:absolute;margin-left:924.6pt;margin-top:421.35pt;width:4.8pt;height:6.1pt;z-index:25165830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" o:button="t" fillcolor="#dd026f" strokecolor="#dd026f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D35A4D" w:rsidRPr="00AC500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7C2982D7" wp14:editId="5678B1BA">
                <wp:simplePos x="0" y="0"/>
                <wp:positionH relativeFrom="column">
                  <wp:posOffset>11901037</wp:posOffset>
                </wp:positionH>
                <wp:positionV relativeFrom="paragraph">
                  <wp:posOffset>5354512</wp:posOffset>
                </wp:positionV>
                <wp:extent cx="61442" cy="77871"/>
                <wp:effectExtent l="0" t="0" r="15240" b="17780"/>
                <wp:wrapNone/>
                <wp:docPr id="65" name="Ellipse 65" descr="Aid Hainaut centre">
                  <a:hlinkClick xmlns:a="http://schemas.openxmlformats.org/drawingml/2006/main" r:id="rId22" tooltip="Le Quinquet : Service de proximité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8A7AD1" id="Ellipse 65" o:spid="_x0000_s1026" alt="Aid Hainaut centre" href="https://www.lequinquet.be/" title="Le Quinquet : Service de proximité" style="position:absolute;margin-left:937.1pt;margin-top:421.6pt;width:4.85pt;height:6.15pt;z-index:2516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  <w:r w:rsidR="00BE2611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C753A8E" wp14:editId="3711832D">
                <wp:simplePos x="0" y="0"/>
                <wp:positionH relativeFrom="leftMargin">
                  <wp:posOffset>1444943</wp:posOffset>
                </wp:positionH>
                <wp:positionV relativeFrom="paragraph">
                  <wp:posOffset>6651943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6255CCB7" w:rsidR="00A72224" w:rsidRPr="005B393F" w:rsidRDefault="000310AD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0310AD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Aide-Ménager / Aide-Ménagère à domicile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0" style="position:absolute;margin-left:113.8pt;margin-top:523.8pt;width:157.9pt;height:65.65pt;rotation:-90;z-index:25165825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" fillcolor="#63a7da" stroked="f" strokeweight="1pt">
                <v:textbox>
                  <w:txbxContent>
                    <w:p w14:paraId="06F157E7" w14:textId="6255CCB7" w:rsidR="00A72224" w:rsidRPr="005B393F" w:rsidRDefault="000310AD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 w:rsidRPr="000310AD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Aide-Ménager / Aide-Ménagère à domicile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003E2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71AA49BE" wp14:editId="35E21736">
                <wp:simplePos x="0" y="0"/>
                <wp:positionH relativeFrom="margin">
                  <wp:posOffset>3195734</wp:posOffset>
                </wp:positionH>
                <wp:positionV relativeFrom="paragraph">
                  <wp:posOffset>5866904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0" style="position:absolute;margin-left:251.65pt;margin-top:461.95pt;width:43.95pt;height:34pt;z-index:251658260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Ag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">
                <v:oval id="Ellipse 140" o:spid="_x0000_s103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2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003E2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0A455BD4" wp14:editId="64B509C6">
                <wp:simplePos x="0" y="0"/>
                <wp:positionH relativeFrom="column">
                  <wp:posOffset>4799606</wp:posOffset>
                </wp:positionH>
                <wp:positionV relativeFrom="paragraph">
                  <wp:posOffset>5658402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3" style="position:absolute;margin-left:377.9pt;margin-top:445.55pt;width:42.85pt;height:50.6pt;flip:x;z-index:251658261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">
                <v:oval id="Ellipse 143" o:spid="_x0000_s1034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5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6C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8B36D2C" wp14:editId="1DA166A8">
                <wp:simplePos x="0" y="0"/>
                <wp:positionH relativeFrom="margin">
                  <wp:posOffset>2755466</wp:posOffset>
                </wp:positionH>
                <wp:positionV relativeFrom="paragraph">
                  <wp:posOffset>689874</wp:posOffset>
                </wp:positionV>
                <wp:extent cx="8818075" cy="1385181"/>
                <wp:effectExtent l="0" t="0" r="0" b="571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8075" cy="138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2E135" w14:textId="255CEC1B" w:rsidR="0009615E" w:rsidRDefault="0009615E" w:rsidP="000961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09615E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K</w:t>
                            </w:r>
                            <w:r w:rsidR="00A92C2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57657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A92C2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Pr="0009615E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Services à la personne et à la collectivité</w:t>
                            </w:r>
                          </w:p>
                          <w:p w14:paraId="44A3F54E" w14:textId="3FBF4284" w:rsidR="00FC47E2" w:rsidRPr="00FC47E2" w:rsidRDefault="00FC47E2" w:rsidP="00FC47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FC47E2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K1304 </w:t>
                            </w:r>
                            <w:r w:rsidR="000310AD" w:rsidRPr="000310A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Aide-Ménager / Aide-Ménagère à domicile</w:t>
                            </w:r>
                          </w:p>
                          <w:p w14:paraId="5C3EA9EE" w14:textId="77777777" w:rsidR="009D662E" w:rsidRDefault="009D662E" w:rsidP="0009615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</w:pPr>
                          </w:p>
                          <w:p w14:paraId="7CAC3E5B" w14:textId="2767A3A9" w:rsidR="00A72224" w:rsidRPr="009D662E" w:rsidRDefault="009D662E" w:rsidP="0009615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9D662E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>Le métier fait partie de la liste 2021 des fonctions</w:t>
                            </w:r>
                            <w:r w:rsidRPr="009D662E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 xml:space="preserve"> </w:t>
                            </w:r>
                            <w:r w:rsidRPr="009D662E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>critiques</w:t>
                            </w:r>
                            <w:r w:rsidR="00473610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lang w:val="fr-BE"/>
                              </w:rPr>
                              <w:t xml:space="preserve"> du Forem.</w:t>
                            </w:r>
                          </w:p>
                          <w:p w14:paraId="065692E3" w14:textId="714A0D01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37" type="#_x0000_t202" style="position:absolute;margin-left:216.95pt;margin-top:54.3pt;width:694.35pt;height:109.0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" filled="f" stroked="f" strokeweight=".5pt">
                <v:textbox>
                  <w:txbxContent>
                    <w:p w14:paraId="76A2E135" w14:textId="255CEC1B" w:rsidR="0009615E" w:rsidRDefault="0009615E" w:rsidP="0009615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09615E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K</w:t>
                      </w:r>
                      <w:r w:rsidR="00A92C2F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57657F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A92C2F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Pr="0009615E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Services à la personne et à la collectivité</w:t>
                      </w:r>
                    </w:p>
                    <w:p w14:paraId="44A3F54E" w14:textId="3FBF4284" w:rsidR="00FC47E2" w:rsidRPr="00FC47E2" w:rsidRDefault="00FC47E2" w:rsidP="00FC47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 w:rsidRPr="00FC47E2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K1304 </w:t>
                      </w:r>
                      <w:r w:rsidR="000310AD" w:rsidRPr="000310A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Aide-Ménager / Aide-Ménagère à domicile</w:t>
                      </w:r>
                    </w:p>
                    <w:p w14:paraId="5C3EA9EE" w14:textId="77777777" w:rsidR="009D662E" w:rsidRDefault="009D662E" w:rsidP="0009615E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</w:pPr>
                    </w:p>
                    <w:p w14:paraId="7CAC3E5B" w14:textId="2767A3A9" w:rsidR="00A72224" w:rsidRPr="009D662E" w:rsidRDefault="009D662E" w:rsidP="0009615E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</w:pPr>
                      <w:r w:rsidRPr="009D662E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  <w:t>Le métier fait partie de la liste 2021 des fonctions</w:t>
                      </w:r>
                      <w:r w:rsidRPr="009D662E">
                        <w:rPr>
                          <w:rFonts w:ascii="Arial" w:hAnsi="Arial" w:cs="Arial"/>
                          <w:b/>
                          <w:bCs/>
                          <w:color w:val="63A7DA"/>
                          <w:sz w:val="24"/>
                          <w:szCs w:val="24"/>
                          <w:lang w:val="fr-BE"/>
                        </w:rPr>
                        <w:t xml:space="preserve"> </w:t>
                      </w:r>
                      <w:r w:rsidRPr="009D662E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  <w:t>critiques</w:t>
                      </w:r>
                      <w:r w:rsidR="00473610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  <w:lang w:val="fr-BE"/>
                        </w:rPr>
                        <w:t xml:space="preserve"> du Forem.</w:t>
                      </w:r>
                    </w:p>
                    <w:p w14:paraId="065692E3" w14:textId="714A0D01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2D85B449" wp14:editId="3A7F651D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37" type="#_x0000_t202" style="position:absolute;margin-left:788.9pt;margin-top:705.15pt;width:311.5pt;height:29.2pt;z-index:251658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598A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045289A" wp14:editId="3DE0F6DA">
                <wp:simplePos x="0" y="0"/>
                <wp:positionH relativeFrom="margin">
                  <wp:posOffset>2240734</wp:posOffset>
                </wp:positionH>
                <wp:positionV relativeFrom="paragraph">
                  <wp:posOffset>2692211</wp:posOffset>
                </wp:positionV>
                <wp:extent cx="4916748" cy="1040765"/>
                <wp:effectExtent l="0" t="0" r="0" b="698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748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028977F9" w:rsidR="00A72224" w:rsidRPr="0003598A" w:rsidRDefault="001822AE" w:rsidP="001822A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1822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préconise le renforcement de l’offre de formation </w:t>
                            </w:r>
                            <w:r w:rsidR="00AB6F4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pour adultes </w:t>
                            </w:r>
                            <w:r w:rsidRPr="001822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sur le Bassin pour </w:t>
                            </w:r>
                            <w:r w:rsidR="00442CE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ce métier en demande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5289A" id="_x0000_t202" coordsize="21600,21600" o:spt="202" path="m,l,21600r21600,l21600,xe">
                <v:stroke joinstyle="miter"/>
                <v:path gradientshapeok="t" o:connecttype="rect"/>
              </v:shapetype>
              <v:shape id="Zone de texte 1532" o:spid="_x0000_s1039" type="#_x0000_t202" style="position:absolute;margin-left:176.45pt;margin-top:212pt;width:387.15pt;height:81.9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" filled="f" stroked="f" strokeweight=".5pt">
                <v:textbox>
                  <w:txbxContent>
                    <w:p w14:paraId="621463FE" w14:textId="028977F9" w:rsidR="00A72224" w:rsidRPr="0003598A" w:rsidRDefault="001822AE" w:rsidP="001822A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1822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préconise le renforcement de l’offre de formation </w:t>
                      </w:r>
                      <w:r w:rsidR="00AB6F4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pour adultes </w:t>
                      </w:r>
                      <w:r w:rsidRPr="001822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sur le Bassin pour </w:t>
                      </w:r>
                      <w:r w:rsidR="00442CE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ce métier en demande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2B60416C" wp14:editId="11E446FC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788DE7" id="Connecteur droit 15" o:spid="_x0000_s1026" style="position:absolute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7E9E380" wp14:editId="7D83F3B5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865EA" id="Rectangle 150" o:spid="_x0000_s1026" style="position:absolute;margin-left:642.5pt;margin-top:224.45pt;width:477.9pt;height:360.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24" o:title="" recolor="t" rotate="t" type="frame"/>
              </v:rect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8AEA63" wp14:editId="4A294F81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7683E955">
                                  <wp:extent cx="3263265" cy="2071194"/>
                                  <wp:effectExtent l="57150" t="0" r="51435" b="0"/>
                                  <wp:docPr id="52" name="Diagramme 5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5" r:lo="rId26" r:qs="rId27" r:cs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0" type="#_x0000_t118" style="position:absolute;margin-left:94.8pt;margin-top:372.6pt;width:467.15pt;height:275.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7683E955">
                            <wp:extent cx="3263265" cy="2071194"/>
                            <wp:effectExtent l="57150" t="0" r="51435" b="0"/>
                            <wp:docPr id="52" name="Diagramme 5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5" r:lo="rId26" r:qs="rId27" r:cs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2EF0B012" wp14:editId="2DDBDF4E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87E01" id="Connecteur droit 10" o:spid="_x0000_s1026" style="position:absolute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1932ED54" wp14:editId="67128C33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30">
                              <a:extLst>
                                <a:ext uri="{96DAC541-7B7A-43D3-8B79-37D633B846F1}">
                                  <asvg:svgBlip xmlns:asvg="http://schemas.microsoft.com/office/drawing/2016/SVG/main" r:embed="rId3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58262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Lk4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dX/cTKHSsrm9R8nlecDtvcqZ4PGL+dvlFGXsKdRmAM6HJZTgK0R2SFhw2Uh&#10;n8IFBxN2nEfRt5bNS8jQQ9WM7+4eCqXXwS30yG0dLIYb7qUo1h3j2l7ZJYMKGr4XqLrpFSjijHVL&#10;zEDy/colIaUl00WNLpeQQnb5aBwA7uyb9TM3/ZjFt8lN8GnEFnD2Mw5+e9lvm2J997H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0wuTj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33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015156C8" wp14:editId="4D996AB3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53" name="Graphique 53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JQBW9k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53" name="Graphique 53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03F92E38" wp14:editId="119F3DA1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35EBFF03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41610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58257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M7tw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35EBFF03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41610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2A4402D7" wp14:editId="250C12D8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54" name="Graphique 54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DsBtT9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54" name="Graphique 54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2" behindDoc="0" locked="0" layoutInCell="1" allowOverlap="1" wp14:anchorId="470B2FA0" wp14:editId="5B3BBBA3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65828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YSTg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DljlhJOAwAA9QgAAA4AAAAAAAAAAAAA&#10;AAAALgIAAGRycy9lMm9Eb2MueG1sUEsBAi0AFAAGAAgAAAAhALcQUvHjAAAADQEAAA8AAAAAAAAA&#10;AAAAAAAAqAUAAGRycy9kb3ducmV2LnhtbFBLBQYAAAAABAAEAPMAAAC4BgAAAAA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3" behindDoc="0" locked="0" layoutInCell="1" allowOverlap="1" wp14:anchorId="45917FCE" wp14:editId="1D9A4DE2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658283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PKNQx13AwAAQAkAAA4AAAAAAAAAAAAAAAAALgIAAGRycy9lMm9Eb2Mu&#10;eG1sUEsBAi0AFAAGAAgAAAAhAOJoMTXhAAAADQEAAA8AAAAAAAAAAAAAAAAA0QUAAGRycy9kb3du&#10;cmV2LnhtbFBLBQYAAAAABAAEAPMAAADf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15BCBE5" wp14:editId="43AA9FA2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6CAAD3A9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BE261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8" type="#_x0000_t202" style="position:absolute;margin-left:244pt;margin-top:656.5pt;width:325pt;height:87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s6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543WVNxwIKWep04IxcVhlgK55+FhTAwOMTun3CUNaEZHS3OtmR//c0f8sEXopy1&#10;EFrO3c+dsIqz+psGk7fZaBSUGS+j8fUQF3sZWV9G9K65J2gZZGG6aIZ8X5/M0lLzijcxD10RElqi&#10;d879ybz3vfzxpqSaz2MStGiEX+qVkaF0gDVA/NK9CmuOPAQ1PNJJkmLyjo4+tydkvvNUVpGrAHSP&#10;6hF/6DiyfXxz4aFc3mPW2z/D7Dc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Gb6LO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6CAAD3A9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BE2611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395DC2B" wp14:editId="03BADD1A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D06BD" id="Connecteur droit 5207" o:spid="_x0000_s1026" style="position:absolute;flip:y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42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DC0F9" id="Ellipse 21" o:spid="_x0000_s1026" alt="Aid Hainaut centre" href="https://www.fermedelsamme.be/filieres?lang=fr" title="Ferme Delsamme - T-Event : Technique du spectacle " style="position:absolute;margin-left:0;margin-top:-.05pt;width:4.8pt;height:6.1pt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D0B09ED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E29D9E4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278F">
              <w:rPr>
                <w:b/>
                <w:color w:val="63A7DA"/>
                <w:kern w:val="0"/>
                <w:szCs w:val="24"/>
              </w:rPr>
              <w:t>2.833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45962FB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>sur le métier d</w:t>
            </w:r>
            <w:r w:rsidR="008C306F">
              <w:rPr>
                <w:color w:val="63A7DA"/>
                <w:kern w:val="0"/>
                <w:szCs w:val="24"/>
              </w:rPr>
              <w:t>’</w:t>
            </w:r>
            <w:r w:rsidR="00D9794B">
              <w:rPr>
                <w:color w:val="63A7DA"/>
                <w:kern w:val="0"/>
                <w:szCs w:val="24"/>
              </w:rPr>
              <w:t>aide-ménage</w:t>
            </w:r>
            <w:r w:rsidR="008C2B5B">
              <w:rPr>
                <w:color w:val="63A7DA"/>
                <w:kern w:val="0"/>
                <w:szCs w:val="24"/>
              </w:rPr>
              <w:t>r</w:t>
            </w:r>
            <w:r w:rsidR="00D9794B">
              <w:rPr>
                <w:color w:val="63A7DA"/>
                <w:kern w:val="0"/>
                <w:szCs w:val="24"/>
              </w:rPr>
              <w:t xml:space="preserve"> à domicile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0C64674E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6F6818A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D9794B">
              <w:rPr>
                <w:b/>
                <w:color w:val="63A7DA"/>
                <w:kern w:val="0"/>
                <w:szCs w:val="24"/>
              </w:rPr>
              <w:t>plus</w:t>
            </w:r>
            <w:proofErr w:type="gramEnd"/>
            <w:r w:rsidR="00D9794B">
              <w:rPr>
                <w:b/>
                <w:color w:val="63A7DA"/>
                <w:kern w:val="0"/>
                <w:szCs w:val="24"/>
              </w:rPr>
              <w:t xml:space="preserve"> de 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0B0BF7A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EB2B64">
              <w:rPr>
                <w:color w:val="63A7DA"/>
                <w:kern w:val="0"/>
                <w:szCs w:val="24"/>
              </w:rPr>
              <w:t>femmes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536BEFE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1AD55B5A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4B4170D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55430828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26ABEA3C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3A2D5C8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5CE0225F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0AE07C97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611854F1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7D7F8234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1FB3113C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39DA4BA9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93B6E">
              <w:rPr>
                <w:b/>
                <w:noProof/>
                <w:color w:val="63A7DA"/>
                <w:kern w:val="0"/>
                <w:szCs w:val="24"/>
              </w:rPr>
              <w:t>3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03A04FA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393B6E">
              <w:rPr>
                <w:noProof/>
                <w:color w:val="63A7DA"/>
                <w:kern w:val="0"/>
                <w:szCs w:val="24"/>
              </w:rPr>
              <w:t>50 ans et plus</w:t>
            </w:r>
          </w:p>
        </w:tc>
      </w:tr>
    </w:tbl>
    <w:p w14:paraId="7A5E464D" w14:textId="788BD28A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AD7774" wp14:editId="33A8E684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581135B">
                                  <wp:extent cx="5802328" cy="2085975"/>
                                  <wp:effectExtent l="0" t="7620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4" r:lo="rId55" r:qs="rId56" r:cs="rId5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59" type="#_x0000_t202" style="position:absolute;left:0;text-align:left;margin-left:579.3pt;margin-top:105.95pt;width:513.3pt;height:203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UiMg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581135B">
                            <wp:extent cx="5802328" cy="2085975"/>
                            <wp:effectExtent l="0" t="7620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4" r:lo="rId55" r:qs="rId56" r:cs="rId5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0" style="position:absolute;left:0;text-align:left;margin-left:606.95pt;margin-top:349.1pt;width:467.7pt;height:75.8pt;z-index:251658263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sEbQ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j5Pe0f9wHYdLlC/p/4Qq7lAO&#10;X1++FPgvRfy8G/ddvvbfs5d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CaYbBG0EAAAXDwAADgAAAAAAAAAA&#10;AAAAAAAuAgAAZHJzL2Uyb0RvYy54bWxQSwECLQAUAAYACAAAACEAta/gmeMAAAANAQAADwAAAAAA&#10;AAAAAAAAAADHBgAAZHJzL2Rvd25yZXYueG1sUEsFBgAAAAAEAAQA8wAAANcHAAAAAA==&#10;">
                <v:group id="Groupe 179" o:spid="_x0000_s106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5" style="position:absolute;left:0;text-align:left;margin-left:127.25pt;margin-top:345.75pt;width:464.1pt;height:81.35pt;z-index:251658269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CkVlRsQgQA&#10;AKcOAAAOAAAAAAAAAAAAAAAAAC4CAABkcnMvZTJvRG9jLnhtbFBLAQItABQABgAIAAAAIQBW2onG&#10;4wAAAAwBAAAPAAAAAAAAAAAAAAAAAJwGAABkcnMvZG93bnJldi54bWxQSwUGAAAAAAQABADzAAAA&#10;rAcAAAAA&#10;">
                <v:group id="Groupe 87" o:spid="_x0000_s1066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7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8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69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0" type="#_x0000_t202" style="position:absolute;left:0;text-align:left;margin-left:189.6pt;margin-top:347.35pt;width:68.05pt;height:62.3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IJaYho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1" type="#_x0000_t202" style="position:absolute;left:0;text-align:left;margin-left:616.95pt;margin-top:338.2pt;width:79.35pt;height:59.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UhDOA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y41PpqeG9lCdcT+HPQy8ZavGixizXx4Yg51gS2h1sMjLlIBPgYni5Ia3M+/ncd4pAu9&#10;lLSos5L6H3vmBCXqq0EiPw3H4yjMtBlPZiPcuGvP9tpj9voOUMpDnCrLkxnjgzqb0oF+wZFYxlfR&#10;xQzHt0sazuZd6NWPI8XFcpmCUIqWhbXZWB5TR/AixM/dC3P2xEMUwwOcFcmKN3T0sT3sy30A2SSu&#10;ItA9qif8UcaJwtPIxTm53qeo1x/D4hc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NHlIQz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70C2B691" wp14:editId="17B84D6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94696" id="Groupe 51" o:spid="_x0000_s1026" style="position:absolute;margin-left:13.55pt;margin-top:-23.7pt;width:118.95pt;height:756pt;z-index:251658249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A383BE6" wp14:editId="147E7E47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BB537" id="Forme libre 33" o:spid="_x0000_s1026" style="position:absolute;margin-left:-29.1pt;margin-top:19.8pt;width:147.55pt;height:756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445B5F" id="Groupe 102" o:spid="_x0000_s1026" style="position:absolute;margin-left:1062.05pt;margin-top:-16pt;width:120.8pt;height:749.3pt;z-index:25165825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2" type="#_x0000_t118" style="position:absolute;left:0;text-align:left;margin-left:289.4pt;margin-top:23.15pt;width:820.5pt;height:1in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BIcEVX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3" type="#_x0000_t202" style="position:absolute;left:0;text-align:left;margin-left:400.9pt;margin-top:188.65pt;width:62.05pt;height:38.6pt;rotation:180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LJLCHs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</w:t>
                            </w:r>
                            <w:proofErr w:type="gramEnd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80FA468" w:rsidR="00094BDC" w:rsidRPr="005546BC" w:rsidRDefault="00CC3860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799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4" style="position:absolute;left:0;text-align:left;margin-left:257.8pt;margin-top:111.6pt;width:114.9pt;height:202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DP6keU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</w:t>
                      </w:r>
                      <w:proofErr w:type="gramEnd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80FA468" w:rsidR="00094BDC" w:rsidRPr="005546BC" w:rsidRDefault="00CC3860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799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DD035" id="Rectangle 5268" o:spid="_x0000_s1026" style="position:absolute;margin-left:-854.85pt;margin-top:188.55pt;width:198.4pt;height:47.5pt;rotation:90;z-index:25165827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8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5BEA9" id="Rectangle 46" o:spid="_x0000_s1026" style="position:absolute;margin-left:-1017.75pt;margin-top:186.7pt;width:198.4pt;height:48.65pt;rotation:-90;z-index:2516582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8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133C7" id="Graphique 85" o:spid="_x0000_s1026" alt="Croissance commerciale" style="position:absolute;margin-left:647.7pt;margin-top:303.55pt;width:36.85pt;height:31.2pt;z-index:251658279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F44D7A6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CC3860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10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55608CD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20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22467B6D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BE2611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FE73E1D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1,25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5" type="#_x0000_t202" style="position:absolute;left:0;text-align:left;margin-left:664.1pt;margin-top:291.7pt;width:340.15pt;height:55.8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PYPMg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x1EBYWsL5RF5sNBLxBm+qrHYNXP+hVnUBLaOOvfPuEgFeBmcLEoqsD//th/ycVQYpaRFjRXU&#10;/dgzKyhR3zQOcTrMsiDK6GST+xE69jayvY3ofbMEZGCIL8rwaIZ8r86mtNC84XNYhFsxxDTHuwvq&#10;z+bS98rH58TFYhGTUIaG+bXeGB6gA+NhFK/dG7PmNC+Pk36CsxpZ/m5sfW44qWGx9yDrONMrqyf+&#10;UcJRFafnFt7IrR+zrj+F+S8A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KPY9g8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F44D7A6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CC3860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10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55608CD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20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22467B6D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BE2611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FE73E1D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1,25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658267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D3CE6" id="Connecteur droit 5253" o:spid="_x0000_s1026" style="position:absolute;flip:x y;z-index:25165827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66B79DE" wp14:editId="280F1EEE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6" type="#_x0000_t202" style="position:absolute;left:0;text-align:left;margin-left:602.65pt;margin-top:424.35pt;width:304.75pt;height:21.7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B3BAA04" wp14:editId="12A0A55D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1" w:history="1">
                              <w:proofErr w:type="gramStart"/>
                              <w:r w:rsidR="00792F8E" w:rsidRPr="00BE2611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BE2611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2FD80F06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BE2611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77" type="#_x0000_t202" style="position:absolute;left:0;text-align:left;margin-left:1044pt;margin-top:621.7pt;width:172.45pt;height:118.9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HX9Iy8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4607EF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3" w:history="1">
                        <w:proofErr w:type="gramStart"/>
                        <w:r w:rsidR="00792F8E" w:rsidRPr="00BE2611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BE2611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2FD80F06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BE2611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2BFACE2" wp14:editId="05384E6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4AC70" id="Forme libre 25" o:spid="_x0000_s1026" style="position:absolute;margin-left:86.05pt;margin-top:18pt;width:137.25pt;height:756pt;z-index:251658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8" style="position:absolute;left:0;text-align:left;margin-left:130.6pt;margin-top:-10.9pt;width:963.35pt;height:88.85pt;z-index:251658265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knh1kL0DAAAECwAADgAAAAAAAAAAAAAAAAAu&#10;AgAAZHJzL2Uyb0RvYy54bWxQSwECLQAUAAYACAAAACEATKuws+IAAAAMAQAADwAAAAAAAAAAAAAA&#10;AAAXBgAAZHJzL2Rvd25yZXYueG1sUEsFBgAAAAAEAAQA8wAAACYHAAAAAA==&#10;">
                <v:rect id="Rectangle 193" o:spid="_x0000_s1079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0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1" type="#_x0000_t202" style="position:absolute;left:0;text-align:left;margin-left:887pt;margin-top:666.15pt;width:22.7pt;height:22.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0UmCH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87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2" type="#_x0000_t202" style="position:absolute;left:0;text-align:left;margin-left:439pt;margin-top:6.05pt;width:22pt;height:30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BaHFHY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29FE07CB" w:rsidR="003C16BD" w:rsidRPr="003C16BD" w:rsidRDefault="00DB44E9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0B4524A4" wp14:editId="5CC8E6AE">
                <wp:simplePos x="0" y="0"/>
                <wp:positionH relativeFrom="column">
                  <wp:posOffset>8223250</wp:posOffset>
                </wp:positionH>
                <wp:positionV relativeFrom="paragraph">
                  <wp:posOffset>6350</wp:posOffset>
                </wp:positionV>
                <wp:extent cx="3155069" cy="1879600"/>
                <wp:effectExtent l="0" t="0" r="0" b="635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069" cy="1879600"/>
                          <a:chOff x="208284" y="199195"/>
                          <a:chExt cx="3155894" cy="1880574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79FDDD97" w:rsidR="00094BDC" w:rsidRPr="00311F79" w:rsidRDefault="005E6CF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27.229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71071" y="199195"/>
                            <a:ext cx="993107" cy="1880574"/>
                            <a:chOff x="331075" y="154190"/>
                            <a:chExt cx="891399" cy="1540686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61531" y="72117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676374" y="133810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A64DB4D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63527" y="154190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3" style="position:absolute;margin-left:647.5pt;margin-top:.5pt;width:248.45pt;height:148pt;z-index:251658268;mso-width-relative:margin;mso-height-relative:margin" coordorigin="2082,1991" coordsize="31558,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">
                <v:shape id="Zone de texte 225" o:spid="_x0000_s1084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79FDDD97" w:rsidR="00094BDC" w:rsidRPr="00311F79" w:rsidRDefault="005E6CF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27.229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5" style="position:absolute;left:23710;top:1991;width:9931;height:18806" coordorigin="3310,1541" coordsize="8913,1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6" type="#_x0000_t202" style="position:absolute;left:3615;top:721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7" type="#_x0000_t202" style="position:absolute;left:6763;top:133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8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A64DB4D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35" o:spid="_x0000_s1089" type="#_x0000_t202" style="position:absolute;left:6635;top:154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4ED3CD96" w:rsidR="003C16BD" w:rsidRPr="003C16BD" w:rsidRDefault="003C16BD" w:rsidP="003C16BD">
      <w:pPr>
        <w:rPr>
          <w:lang w:bidi="fr-FR"/>
        </w:rPr>
      </w:pPr>
    </w:p>
    <w:p w14:paraId="4E22C543" w14:textId="60BDA7C2" w:rsidR="003C16BD" w:rsidRPr="003C16BD" w:rsidRDefault="00F17E0F" w:rsidP="003C16BD">
      <w:pPr>
        <w:rPr>
          <w:lang w:bidi="fr-FR"/>
        </w:rPr>
      </w:pPr>
      <w:r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7AB762FF" wp14:editId="72E5C1C1">
                <wp:simplePos x="0" y="0"/>
                <wp:positionH relativeFrom="column">
                  <wp:posOffset>11308242</wp:posOffset>
                </wp:positionH>
                <wp:positionV relativeFrom="paragraph">
                  <wp:posOffset>3598545</wp:posOffset>
                </wp:positionV>
                <wp:extent cx="6350" cy="247650"/>
                <wp:effectExtent l="0" t="0" r="31750" b="19050"/>
                <wp:wrapNone/>
                <wp:docPr id="114" name="Connecteur droi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9ECB9" id="Connecteur droit 114" o:spid="_x0000_s1026" style="position:absolute;z-index:251658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0.4pt,283.35pt" to="890.9pt,3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" strokecolor="#4472c4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339D1DCF" wp14:editId="2F4C7952">
                <wp:simplePos x="0" y="0"/>
                <wp:positionH relativeFrom="column">
                  <wp:posOffset>10639898</wp:posOffset>
                </wp:positionH>
                <wp:positionV relativeFrom="paragraph">
                  <wp:posOffset>4314190</wp:posOffset>
                </wp:positionV>
                <wp:extent cx="1431925" cy="353060"/>
                <wp:effectExtent l="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2DD8D" w14:textId="702D2CAB" w:rsidR="00F17E0F" w:rsidRPr="00371C97" w:rsidRDefault="00F17E0F" w:rsidP="00F17E0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Le Forem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D1DCF" id="Zone de texte 94" o:spid="_x0000_s1090" type="#_x0000_t202" style="position:absolute;margin-left:837.8pt;margin-top:339.7pt;width:112.75pt;height:27.8pt;z-index:25165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" filled="f" stroked="f" strokeweight=".5pt">
                <v:textbox>
                  <w:txbxContent>
                    <w:p w14:paraId="3362DD8D" w14:textId="702D2CAB" w:rsidR="00F17E0F" w:rsidRPr="00371C97" w:rsidRDefault="00F17E0F" w:rsidP="00F17E0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Le Forem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475A48FE" wp14:editId="6F5F79D6">
                <wp:simplePos x="0" y="0"/>
                <wp:positionH relativeFrom="column">
                  <wp:posOffset>10742133</wp:posOffset>
                </wp:positionH>
                <wp:positionV relativeFrom="paragraph">
                  <wp:posOffset>3811270</wp:posOffset>
                </wp:positionV>
                <wp:extent cx="1195705" cy="516255"/>
                <wp:effectExtent l="0" t="0" r="23495" b="17145"/>
                <wp:wrapNone/>
                <wp:docPr id="93" name="El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51625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C5C9BB" w14:textId="5EEA3469" w:rsidR="00F17E0F" w:rsidRPr="007872A5" w:rsidRDefault="00F17E0F" w:rsidP="00F17E0F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182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5A48FE" id="Ellipse 93" o:spid="_x0000_s1091" style="position:absolute;margin-left:845.85pt;margin-top:300.1pt;width:94.15pt;height:40.65pt;z-index:251658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" fillcolor="#63a7da" strokecolor="#63a7da" strokeweight="1pt">
                <v:stroke joinstyle="miter"/>
                <v:textbox>
                  <w:txbxContent>
                    <w:p w14:paraId="1FC5C9BB" w14:textId="5EEA3469" w:rsidR="00F17E0F" w:rsidRPr="007872A5" w:rsidRDefault="00F17E0F" w:rsidP="00F17E0F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82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71D02271" wp14:editId="675E03EB">
                <wp:simplePos x="0" y="0"/>
                <wp:positionH relativeFrom="column">
                  <wp:posOffset>12035554</wp:posOffset>
                </wp:positionH>
                <wp:positionV relativeFrom="paragraph">
                  <wp:posOffset>4330065</wp:posOffset>
                </wp:positionV>
                <wp:extent cx="1432178" cy="353077"/>
                <wp:effectExtent l="0" t="0" r="0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178" cy="353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3DC81" w14:textId="14B1DB48" w:rsidR="00F17E0F" w:rsidRPr="00371C97" w:rsidRDefault="00F17E0F" w:rsidP="00F17E0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Validation des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compéttences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02271" id="Zone de texte 108" o:spid="_x0000_s1092" type="#_x0000_t202" style="position:absolute;margin-left:947.7pt;margin-top:340.95pt;width:112.75pt;height:27.8pt;z-index:251658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" filled="f" stroked="f" strokeweight=".5pt">
                <v:textbox>
                  <w:txbxContent>
                    <w:p w14:paraId="3F03DC81" w14:textId="14B1DB48" w:rsidR="00F17E0F" w:rsidRPr="00371C97" w:rsidRDefault="00F17E0F" w:rsidP="00F17E0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Validation des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compéttences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6C2EAD36" wp14:editId="25492310">
                <wp:simplePos x="0" y="0"/>
                <wp:positionH relativeFrom="column">
                  <wp:posOffset>12095318</wp:posOffset>
                </wp:positionH>
                <wp:positionV relativeFrom="paragraph">
                  <wp:posOffset>3777615</wp:posOffset>
                </wp:positionV>
                <wp:extent cx="1195705" cy="516255"/>
                <wp:effectExtent l="0" t="0" r="23495" b="17145"/>
                <wp:wrapNone/>
                <wp:docPr id="95" name="El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51625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DDFE1C" w14:textId="268644D8" w:rsidR="00F17E0F" w:rsidRPr="007872A5" w:rsidRDefault="00F17E0F" w:rsidP="00F17E0F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2EAD36" id="Ellipse 95" o:spid="_x0000_s1093" style="position:absolute;margin-left:952.4pt;margin-top:297.45pt;width:94.15pt;height:40.65pt;z-index:251658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" fillcolor="#63a7da" strokecolor="#63a7da" strokeweight="1pt">
                <v:stroke joinstyle="miter"/>
                <v:textbox>
                  <w:txbxContent>
                    <w:p w14:paraId="70DDFE1C" w14:textId="268644D8" w:rsidR="00F17E0F" w:rsidRPr="007872A5" w:rsidRDefault="00F17E0F" w:rsidP="00F17E0F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31</w:t>
                      </w:r>
                    </w:p>
                  </w:txbxContent>
                </v:textbox>
              </v:oval>
            </w:pict>
          </mc:Fallback>
        </mc:AlternateContent>
      </w:r>
      <w:r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0DD05C40" wp14:editId="66D9AA45">
                <wp:simplePos x="0" y="0"/>
                <wp:positionH relativeFrom="column">
                  <wp:posOffset>12717293</wp:posOffset>
                </wp:positionH>
                <wp:positionV relativeFrom="paragraph">
                  <wp:posOffset>3608705</wp:posOffset>
                </wp:positionV>
                <wp:extent cx="6350" cy="247650"/>
                <wp:effectExtent l="0" t="0" r="31750" b="19050"/>
                <wp:wrapNone/>
                <wp:docPr id="113" name="Connecteur droi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59A75" id="Connecteur droit 113" o:spid="_x0000_s1026" style="position:absolute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1.35pt,284.15pt" to="1001.85pt,3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" strokecolor="#4472c4">
                <v:stroke dashstyle="dash"/>
              </v:line>
            </w:pict>
          </mc:Fallback>
        </mc:AlternateContent>
      </w:r>
      <w:r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3292F672" wp14:editId="14BBC5F7">
                <wp:simplePos x="0" y="0"/>
                <wp:positionH relativeFrom="column">
                  <wp:posOffset>8216427</wp:posOffset>
                </wp:positionH>
                <wp:positionV relativeFrom="paragraph">
                  <wp:posOffset>3611880</wp:posOffset>
                </wp:positionV>
                <wp:extent cx="6350" cy="247650"/>
                <wp:effectExtent l="0" t="0" r="31750" b="19050"/>
                <wp:wrapNone/>
                <wp:docPr id="111" name="Connecteur droi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B7B5A3" id="Connecteur droit 111" o:spid="_x0000_s1026" style="position:absolute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6.95pt,284.4pt" to="647.45pt,3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" strokecolor="#4472c4">
                <v:stroke dashstyle="dash"/>
              </v:line>
            </w:pict>
          </mc:Fallback>
        </mc:AlternateContent>
      </w:r>
      <w:r w:rsidRPr="00371C97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99" behindDoc="0" locked="0" layoutInCell="1" allowOverlap="1" wp14:anchorId="23419179" wp14:editId="7AD9FD71">
                <wp:simplePos x="0" y="0"/>
                <wp:positionH relativeFrom="column">
                  <wp:posOffset>7453423</wp:posOffset>
                </wp:positionH>
                <wp:positionV relativeFrom="paragraph">
                  <wp:posOffset>3301099</wp:posOffset>
                </wp:positionV>
                <wp:extent cx="5513086" cy="1441635"/>
                <wp:effectExtent l="0" t="0" r="0" b="635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3086" cy="1441635"/>
                          <a:chOff x="-233456" y="-99978"/>
                          <a:chExt cx="4204360" cy="2281116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-77918" y="692360"/>
                            <a:ext cx="911941" cy="817960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46B0C0" w14:textId="0ABBE2E7" w:rsidR="00371C97" w:rsidRPr="007872A5" w:rsidRDefault="00402D6E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  <w:lang w:val="fr-BE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-233456" y="1622338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F78B64" w14:textId="08527635" w:rsidR="00371C97" w:rsidRPr="00371C97" w:rsidRDefault="007872A5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CISP</w:t>
                              </w:r>
                              <w:r w:rsidR="00371C97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592704" y="-99978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789B8E" w14:textId="044DAAE5" w:rsidR="00371C97" w:rsidRPr="002D374E" w:rsidRDefault="00371C97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Inscrits dans la filière </w:t>
                              </w:r>
                              <w:r w:rsidR="007872A5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aide-ménager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19179" id="Groupe 184" o:spid="_x0000_s1094" style="position:absolute;margin-left:586.9pt;margin-top:259.95pt;width:434.1pt;height:113.5pt;z-index:251658299;mso-width-relative:margin;mso-height-relative:margin" coordorigin="-2334,-999" coordsize="42043,2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">
                <v:oval id="Ellipse 185" o:spid="_x0000_s1095" style="position:absolute;left:-779;top:6923;width:9119;height:8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2046B0C0" w14:textId="0ABBE2E7" w:rsidR="00371C97" w:rsidRPr="007872A5" w:rsidRDefault="00402D6E" w:rsidP="00371C97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  <w:lang w:val="fr-BE"/>
                          </w:rPr>
                          <w:t>51</w:t>
                        </w:r>
                      </w:p>
                    </w:txbxContent>
                  </v:textbox>
                </v:oval>
                <v:shape id="Zone de texte 187" o:spid="_x0000_s1096" type="#_x0000_t202" style="position:absolute;left:-2334;top:16223;width:1092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52F78B64" w14:textId="08527635" w:rsidR="00371C97" w:rsidRPr="00371C97" w:rsidRDefault="007872A5" w:rsidP="00371C9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CISP</w:t>
                        </w:r>
                        <w:r w:rsidR="00371C97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1544" o:spid="_x0000_s1097" type="#_x0000_t202" style="position:absolute;left:5927;top:-999;width:33782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34789B8E" w14:textId="044DAAE5" w:rsidR="00371C97" w:rsidRPr="002D374E" w:rsidRDefault="00371C97" w:rsidP="00371C9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Inscrits dans la filière </w:t>
                        </w:r>
                        <w:r w:rsidR="007872A5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aide-ménager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619871BD" wp14:editId="77CC17D6">
                <wp:simplePos x="0" y="0"/>
                <wp:positionH relativeFrom="column">
                  <wp:posOffset>9828692</wp:posOffset>
                </wp:positionH>
                <wp:positionV relativeFrom="paragraph">
                  <wp:posOffset>3519805</wp:posOffset>
                </wp:positionV>
                <wp:extent cx="6350" cy="247650"/>
                <wp:effectExtent l="0" t="0" r="31750" b="1905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476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1E9A53" id="Connecteur droit 55" o:spid="_x0000_s1026" style="position:absolute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3.9pt,277.15pt" to="774.4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" strokecolor="#4472c4 [3204]">
                <v:stroke dashstyle="dash"/>
              </v:line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3F51903B" wp14:editId="0A35DD6D">
                <wp:simplePos x="0" y="0"/>
                <wp:positionH relativeFrom="column">
                  <wp:posOffset>8222777</wp:posOffset>
                </wp:positionH>
                <wp:positionV relativeFrom="paragraph">
                  <wp:posOffset>3617595</wp:posOffset>
                </wp:positionV>
                <wp:extent cx="4486940" cy="0"/>
                <wp:effectExtent l="0" t="0" r="0" b="0"/>
                <wp:wrapNone/>
                <wp:docPr id="109" name="Connecteur droi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694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B6B960" id="Connecteur droit 109" o:spid="_x0000_s1026" style="position:absolute;z-index:2516583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7.45pt,284.85pt" to="1000.75pt,2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" strokecolor="#4472c4 [3204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1DB3D7A5" wp14:editId="69BD555E">
                <wp:simplePos x="0" y="0"/>
                <wp:positionH relativeFrom="column">
                  <wp:posOffset>9260426</wp:posOffset>
                </wp:positionH>
                <wp:positionV relativeFrom="paragraph">
                  <wp:posOffset>4316772</wp:posOffset>
                </wp:positionV>
                <wp:extent cx="1432178" cy="353077"/>
                <wp:effectExtent l="0" t="0" r="0" b="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178" cy="353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C52A9" w14:textId="2A0319A6" w:rsidR="00C56564" w:rsidRPr="00371C97" w:rsidRDefault="00C56564" w:rsidP="00C5656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Enseignement spécialisé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D7A5" id="Zone de texte 92" o:spid="_x0000_s1098" type="#_x0000_t202" style="position:absolute;margin-left:729.15pt;margin-top:339.9pt;width:112.75pt;height:27.8pt;z-index:251658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" filled="f" stroked="f" strokeweight=".5pt">
                <v:textbox>
                  <w:txbxContent>
                    <w:p w14:paraId="0A2C52A9" w14:textId="2A0319A6" w:rsidR="00C56564" w:rsidRPr="00371C97" w:rsidRDefault="00C56564" w:rsidP="00C5656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 spécialisé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00E819A0" wp14:editId="52485E90">
                <wp:simplePos x="0" y="0"/>
                <wp:positionH relativeFrom="column">
                  <wp:posOffset>9275208</wp:posOffset>
                </wp:positionH>
                <wp:positionV relativeFrom="paragraph">
                  <wp:posOffset>3773997</wp:posOffset>
                </wp:positionV>
                <wp:extent cx="1195808" cy="516827"/>
                <wp:effectExtent l="0" t="0" r="0" b="0"/>
                <wp:wrapNone/>
                <wp:docPr id="91" name="El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808" cy="516827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898403" w14:textId="3738B1F3" w:rsidR="00402D6E" w:rsidRPr="007872A5" w:rsidRDefault="00C56564" w:rsidP="00402D6E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E819A0" id="Ellipse 91" o:spid="_x0000_s1099" style="position:absolute;margin-left:730.35pt;margin-top:297.15pt;width:94.15pt;height:40.7pt;z-index:2516583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" fillcolor="#63a7da" strokecolor="#63a7da" strokeweight="1pt">
                <v:stroke joinstyle="miter"/>
                <v:textbox>
                  <w:txbxContent>
                    <w:p w14:paraId="01898403" w14:textId="3738B1F3" w:rsidR="00402D6E" w:rsidRPr="007872A5" w:rsidRDefault="00C56564" w:rsidP="00402D6E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="00BE2611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137442D" wp14:editId="7A697012">
                <wp:simplePos x="0" y="0"/>
                <wp:positionH relativeFrom="margin">
                  <wp:posOffset>14185900</wp:posOffset>
                </wp:positionH>
                <wp:positionV relativeFrom="paragraph">
                  <wp:posOffset>2953385</wp:posOffset>
                </wp:positionV>
                <wp:extent cx="40005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8145"/>
                        </a:xfrm>
                        <a:prstGeom prst="rect">
                          <a:avLst/>
                        </a:prstGeom>
                        <a:blipFill>
                          <a:blip r:embed="rId92">
                            <a:extLs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100" style="position:absolute;margin-left:1117pt;margin-top:232.55pt;width:31.5pt;height:31.35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" stroked="f" strokeweight="1pt">
                <v:fill r:id="rId94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59B1"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5E9AD6CE" wp14:editId="542CD135">
                <wp:simplePos x="0" y="0"/>
                <wp:positionH relativeFrom="column">
                  <wp:posOffset>2898140</wp:posOffset>
                </wp:positionH>
                <wp:positionV relativeFrom="paragraph">
                  <wp:posOffset>3775075</wp:posOffset>
                </wp:positionV>
                <wp:extent cx="707390" cy="329565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5A70E" w14:textId="4C9997B5" w:rsidR="004E533E" w:rsidRPr="00F13403" w:rsidRDefault="00BC197F" w:rsidP="004E533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253 </w:t>
                            </w:r>
                            <w:r w:rsidR="004E533E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AD6CE" id="Zone de texte 167" o:spid="_x0000_s1101" type="#_x0000_t202" style="position:absolute;margin-left:228.2pt;margin-top:297.25pt;width:55.7pt;height:25.95pt;z-index:251658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" filled="f" stroked="f" strokeweight=".5pt">
                <v:textbox>
                  <w:txbxContent>
                    <w:p w14:paraId="7595A70E" w14:textId="4C9997B5" w:rsidR="004E533E" w:rsidRPr="00F13403" w:rsidRDefault="00BC197F" w:rsidP="004E533E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253 </w:t>
                      </w:r>
                      <w:r w:rsidR="004E533E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259B1">
        <w:rPr>
          <w:noProof/>
        </w:rPr>
        <mc:AlternateContent>
          <mc:Choice Requires="wpg">
            <w:drawing>
              <wp:anchor distT="0" distB="0" distL="114300" distR="114300" simplePos="0" relativeHeight="251658302" behindDoc="0" locked="0" layoutInCell="1" allowOverlap="1" wp14:anchorId="7CE2D94B" wp14:editId="15F4767A">
                <wp:simplePos x="0" y="0"/>
                <wp:positionH relativeFrom="column">
                  <wp:posOffset>2758633</wp:posOffset>
                </wp:positionH>
                <wp:positionV relativeFrom="paragraph">
                  <wp:posOffset>4052708</wp:posOffset>
                </wp:positionV>
                <wp:extent cx="793115" cy="841375"/>
                <wp:effectExtent l="0" t="0" r="0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841375"/>
                          <a:chOff x="0" y="0"/>
                          <a:chExt cx="793115" cy="841375"/>
                        </a:xfrm>
                      </wpg:grpSpPr>
                      <pic:pic xmlns:pic="http://schemas.openxmlformats.org/drawingml/2006/picture">
                        <pic:nvPicPr>
                          <pic:cNvPr id="57" name="Graphique 57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Zone de texte 59"/>
                        <wps:cNvSpPr txBox="1"/>
                        <wps:spPr>
                          <a:xfrm>
                            <a:off x="0" y="55245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3C227D" w14:textId="70225503" w:rsidR="000A65DE" w:rsidRPr="000A65DE" w:rsidRDefault="00690D71" w:rsidP="000A65D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ACT. ADM. ET DE SOUTIEN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2D94B" id="Groupe 56" o:spid="_x0000_s1102" style="position:absolute;margin-left:217.2pt;margin-top:319.1pt;width:62.45pt;height:66.25pt;z-index:251658302" coordsize="7931,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57" o:spid="_x0000_s1103" type="#_x0000_t75" style="position:absolute;left:1143;width:57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">
                  <v:imagedata r:id="rId97" o:title=""/>
                </v:shape>
                <v:shape id="Zone de texte 59" o:spid="_x0000_s1104" type="#_x0000_t202" style="position:absolute;top:5524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053C227D" w14:textId="70225503" w:rsidR="000A65DE" w:rsidRPr="000A65DE" w:rsidRDefault="00690D71" w:rsidP="000A65D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ACT. ADM. ET DE SOUTIEN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9B1"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2AED965F" wp14:editId="511DB902">
                <wp:simplePos x="0" y="0"/>
                <wp:positionH relativeFrom="column">
                  <wp:posOffset>4646295</wp:posOffset>
                </wp:positionH>
                <wp:positionV relativeFrom="paragraph">
                  <wp:posOffset>3808095</wp:posOffset>
                </wp:positionV>
                <wp:extent cx="707390" cy="329565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68188870" w:rsidR="00AA7AA4" w:rsidRPr="00F13403" w:rsidRDefault="00822BAA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80</w:t>
                            </w:r>
                            <w:r w:rsidR="00AA7AA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7AA4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965F" id="Zone de texte 196" o:spid="_x0000_s1105" type="#_x0000_t202" style="position:absolute;margin-left:365.85pt;margin-top:299.85pt;width:55.7pt;height:25.95pt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" filled="f" stroked="f" strokeweight=".5pt">
                <v:textbox>
                  <w:txbxContent>
                    <w:p w14:paraId="467C9EB7" w14:textId="68188870" w:rsidR="00AA7AA4" w:rsidRPr="00F13403" w:rsidRDefault="00822BAA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80</w:t>
                      </w:r>
                      <w:r w:rsidR="00AA7AA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AA7AA4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259B1">
        <w:rPr>
          <w:noProof/>
        </w:rPr>
        <mc:AlternateContent>
          <mc:Choice Requires="wpg">
            <w:drawing>
              <wp:anchor distT="0" distB="0" distL="114300" distR="114300" simplePos="0" relativeHeight="251658303" behindDoc="0" locked="0" layoutInCell="1" allowOverlap="1" wp14:anchorId="74D5DED9" wp14:editId="1C46752C">
                <wp:simplePos x="0" y="0"/>
                <wp:positionH relativeFrom="leftMargin">
                  <wp:posOffset>5094688</wp:posOffset>
                </wp:positionH>
                <wp:positionV relativeFrom="paragraph">
                  <wp:posOffset>4116477</wp:posOffset>
                </wp:positionV>
                <wp:extent cx="556895" cy="861060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" cy="861060"/>
                          <a:chOff x="19050" y="0"/>
                          <a:chExt cx="556895" cy="860425"/>
                        </a:xfrm>
                      </wpg:grpSpPr>
                      <pic:pic xmlns:pic="http://schemas.openxmlformats.org/drawingml/2006/picture">
                        <pic:nvPicPr>
                          <pic:cNvPr id="62" name="Graphique 62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56895" cy="55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Zone de texte 63"/>
                        <wps:cNvSpPr txBox="1"/>
                        <wps:spPr>
                          <a:xfrm>
                            <a:off x="50800" y="571500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A538FD" w14:textId="77777777" w:rsidR="003C461E" w:rsidRPr="003C461E" w:rsidRDefault="003C461E" w:rsidP="003C461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3C461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5DED9" id="Groupe 61" o:spid="_x0000_s1106" style="position:absolute;margin-left:401.15pt;margin-top:324.15pt;width:43.85pt;height:67.8pt;z-index:251658303;mso-position-horizontal-relative:left-margin-area;mso-width-relative:margin;mso-height-relative:margin" coordorigin="190" coordsize="5568,8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">
                <v:shape id="Graphique 62" o:spid="_x0000_s1107" type="#_x0000_t75" style="position:absolute;left:190;width:5569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">
                  <v:imagedata r:id="rId100" o:title=""/>
                </v:shape>
                <v:shape id="Zone de texte 63" o:spid="_x0000_s1108" type="#_x0000_t202" style="position:absolute;left:508;top:571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7DA538FD" w14:textId="77777777" w:rsidR="003C461E" w:rsidRPr="003C461E" w:rsidRDefault="003C461E" w:rsidP="003C461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3C461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71C97" w:rsidRPr="00371C9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4EBBAAE4" wp14:editId="2C7D1ECA">
                <wp:simplePos x="0" y="0"/>
                <wp:positionH relativeFrom="column">
                  <wp:posOffset>7595235</wp:posOffset>
                </wp:positionH>
                <wp:positionV relativeFrom="paragraph">
                  <wp:posOffset>3096895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A0D2E" w14:textId="77777777" w:rsidR="00371C97" w:rsidRPr="002D374E" w:rsidRDefault="00371C97" w:rsidP="00371C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AAE4" id="Zone de texte 5252" o:spid="_x0000_s1109" type="#_x0000_t202" style="position:absolute;margin-left:598.05pt;margin-top:243.85pt;width:281.15pt;height:26.75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lPOwIAAGQEAAAOAAAAZHJzL2Uyb0RvYy54bWysVEtv2zAMvg/YfxB0X+w4cboY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" filled="f" stroked="f" strokeweight=".5pt">
                <v:textbox>
                  <w:txbxContent>
                    <w:p w14:paraId="6A6A0D2E" w14:textId="77777777" w:rsidR="00371C97" w:rsidRPr="002D374E" w:rsidRDefault="00371C97" w:rsidP="00371C97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63519234" wp14:editId="2074C366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12913562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622E61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10" type="#_x0000_t202" style="position:absolute;margin-left:120.8pt;margin-top:263.7pt;width:357.85pt;height:23.5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" fillcolor="#63a7da" strokecolor="#63a7da" strokeweight=".5pt">
                <v:textbox>
                  <w:txbxContent>
                    <w:p w14:paraId="1C4958BE" w14:textId="12913562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622E61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Hainaut-Centre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6DBE6ECB" wp14:editId="3A78EEA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11" type="#_x0000_t202" style="position:absolute;margin-left:922.3pt;margin-top:385pt;width:197.95pt;height:19.2pt;flip:x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3D9B4649">
                                  <wp:extent cx="3405351" cy="2490470"/>
                                  <wp:effectExtent l="0" t="0" r="5080" b="5080"/>
                                  <wp:docPr id="110" name="Diagramme 1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1" r:lo="rId102" r:qs="rId103" r:cs="rId10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12" type="#_x0000_t202" style="position:absolute;margin-left:194.1pt;margin-top:60.15pt;width:289.25pt;height:212.3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9PHg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3D9B4649">
                            <wp:extent cx="3405351" cy="2490470"/>
                            <wp:effectExtent l="0" t="0" r="5080" b="5080"/>
                            <wp:docPr id="110" name="Diagramme 1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1" r:lo="rId102" r:qs="rId103" r:cs="rId104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CE055" w14:textId="77777777" w:rsidR="0049491F" w:rsidRDefault="0049491F" w:rsidP="0063464B">
      <w:r>
        <w:separator/>
      </w:r>
    </w:p>
  </w:endnote>
  <w:endnote w:type="continuationSeparator" w:id="0">
    <w:p w14:paraId="28BFA7D3" w14:textId="77777777" w:rsidR="0049491F" w:rsidRDefault="0049491F" w:rsidP="0063464B">
      <w:r>
        <w:continuationSeparator/>
      </w:r>
    </w:p>
  </w:endnote>
  <w:endnote w:type="continuationNotice" w:id="1">
    <w:p w14:paraId="26D72D3C" w14:textId="77777777" w:rsidR="0049491F" w:rsidRDefault="004949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40DA5" w14:textId="77777777" w:rsidR="0049491F" w:rsidRDefault="0049491F" w:rsidP="0063464B">
      <w:r>
        <w:separator/>
      </w:r>
    </w:p>
  </w:footnote>
  <w:footnote w:type="continuationSeparator" w:id="0">
    <w:p w14:paraId="1A824780" w14:textId="77777777" w:rsidR="0049491F" w:rsidRDefault="0049491F" w:rsidP="0063464B">
      <w:r>
        <w:continuationSeparator/>
      </w:r>
    </w:p>
  </w:footnote>
  <w:footnote w:type="continuationNotice" w:id="1">
    <w:p w14:paraId="29186209" w14:textId="77777777" w:rsidR="0049491F" w:rsidRDefault="0049491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7398396">
    <w:abstractNumId w:val="3"/>
  </w:num>
  <w:num w:numId="2" w16cid:durableId="201942002">
    <w:abstractNumId w:val="2"/>
  </w:num>
  <w:num w:numId="3" w16cid:durableId="1573196154">
    <w:abstractNumId w:val="4"/>
  </w:num>
  <w:num w:numId="4" w16cid:durableId="406198119">
    <w:abstractNumId w:val="1"/>
  </w:num>
  <w:num w:numId="5" w16cid:durableId="534777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10AD"/>
    <w:rsid w:val="00032CFB"/>
    <w:rsid w:val="000330EE"/>
    <w:rsid w:val="00033ECD"/>
    <w:rsid w:val="0003598A"/>
    <w:rsid w:val="00036493"/>
    <w:rsid w:val="00036F43"/>
    <w:rsid w:val="00037DD5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77073"/>
    <w:rsid w:val="00082E88"/>
    <w:rsid w:val="000877DD"/>
    <w:rsid w:val="00091517"/>
    <w:rsid w:val="00092369"/>
    <w:rsid w:val="00094BDC"/>
    <w:rsid w:val="0009587E"/>
    <w:rsid w:val="0009615E"/>
    <w:rsid w:val="000A0257"/>
    <w:rsid w:val="000A4AE8"/>
    <w:rsid w:val="000A5C39"/>
    <w:rsid w:val="000A6051"/>
    <w:rsid w:val="000A65DE"/>
    <w:rsid w:val="000A6CD0"/>
    <w:rsid w:val="000A6DB7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37B1"/>
    <w:rsid w:val="00154BC8"/>
    <w:rsid w:val="001554D7"/>
    <w:rsid w:val="00165B27"/>
    <w:rsid w:val="00171086"/>
    <w:rsid w:val="0017238A"/>
    <w:rsid w:val="00174FEC"/>
    <w:rsid w:val="00177086"/>
    <w:rsid w:val="001822AE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2B5B"/>
    <w:rsid w:val="002644B0"/>
    <w:rsid w:val="00265D9A"/>
    <w:rsid w:val="002664C0"/>
    <w:rsid w:val="0027425A"/>
    <w:rsid w:val="00274EA0"/>
    <w:rsid w:val="002762FF"/>
    <w:rsid w:val="00282FE1"/>
    <w:rsid w:val="002850F3"/>
    <w:rsid w:val="00286689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4CDB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3B6E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C428F"/>
    <w:rsid w:val="003C461E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F05C6"/>
    <w:rsid w:val="003F1FDB"/>
    <w:rsid w:val="003F24ED"/>
    <w:rsid w:val="004009BB"/>
    <w:rsid w:val="00402D6E"/>
    <w:rsid w:val="00405BDD"/>
    <w:rsid w:val="00407040"/>
    <w:rsid w:val="00407244"/>
    <w:rsid w:val="00410A49"/>
    <w:rsid w:val="00416106"/>
    <w:rsid w:val="004174C3"/>
    <w:rsid w:val="004177EF"/>
    <w:rsid w:val="00417A8B"/>
    <w:rsid w:val="00423BD3"/>
    <w:rsid w:val="00434A53"/>
    <w:rsid w:val="00435CAD"/>
    <w:rsid w:val="0043600D"/>
    <w:rsid w:val="00437FB5"/>
    <w:rsid w:val="0044038D"/>
    <w:rsid w:val="004415A9"/>
    <w:rsid w:val="00441A77"/>
    <w:rsid w:val="00442419"/>
    <w:rsid w:val="00442CEA"/>
    <w:rsid w:val="00444E8E"/>
    <w:rsid w:val="0044550E"/>
    <w:rsid w:val="00445BFD"/>
    <w:rsid w:val="004504AE"/>
    <w:rsid w:val="00450824"/>
    <w:rsid w:val="00454F2D"/>
    <w:rsid w:val="004561DF"/>
    <w:rsid w:val="004607EF"/>
    <w:rsid w:val="004610DD"/>
    <w:rsid w:val="00461158"/>
    <w:rsid w:val="00462BA3"/>
    <w:rsid w:val="00465DB0"/>
    <w:rsid w:val="00473610"/>
    <w:rsid w:val="004737ED"/>
    <w:rsid w:val="0047382B"/>
    <w:rsid w:val="004745BC"/>
    <w:rsid w:val="004746A5"/>
    <w:rsid w:val="004804D2"/>
    <w:rsid w:val="00481D59"/>
    <w:rsid w:val="00484A47"/>
    <w:rsid w:val="004854C3"/>
    <w:rsid w:val="00490B4D"/>
    <w:rsid w:val="00493ADE"/>
    <w:rsid w:val="0049491F"/>
    <w:rsid w:val="00497F24"/>
    <w:rsid w:val="004A0CB3"/>
    <w:rsid w:val="004A277E"/>
    <w:rsid w:val="004A3B7D"/>
    <w:rsid w:val="004A42EE"/>
    <w:rsid w:val="004A4E15"/>
    <w:rsid w:val="004A539C"/>
    <w:rsid w:val="004B675A"/>
    <w:rsid w:val="004C16F7"/>
    <w:rsid w:val="004C3EDA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7657F"/>
    <w:rsid w:val="005800B3"/>
    <w:rsid w:val="00584A1C"/>
    <w:rsid w:val="00584D8F"/>
    <w:rsid w:val="00590B70"/>
    <w:rsid w:val="005915B5"/>
    <w:rsid w:val="005923AD"/>
    <w:rsid w:val="00596A1B"/>
    <w:rsid w:val="005A048A"/>
    <w:rsid w:val="005A318D"/>
    <w:rsid w:val="005A339A"/>
    <w:rsid w:val="005A777D"/>
    <w:rsid w:val="005B393F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CF7"/>
    <w:rsid w:val="005E7396"/>
    <w:rsid w:val="005F050F"/>
    <w:rsid w:val="005F70E4"/>
    <w:rsid w:val="0060071C"/>
    <w:rsid w:val="006013E7"/>
    <w:rsid w:val="006016CF"/>
    <w:rsid w:val="006029B2"/>
    <w:rsid w:val="00602C84"/>
    <w:rsid w:val="00605061"/>
    <w:rsid w:val="006052F0"/>
    <w:rsid w:val="00606D3B"/>
    <w:rsid w:val="0060786F"/>
    <w:rsid w:val="00615051"/>
    <w:rsid w:val="00615C7C"/>
    <w:rsid w:val="006215E5"/>
    <w:rsid w:val="0062230C"/>
    <w:rsid w:val="00622E61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0D71"/>
    <w:rsid w:val="0069702F"/>
    <w:rsid w:val="006977DF"/>
    <w:rsid w:val="00697C9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4462"/>
    <w:rsid w:val="006E6AB5"/>
    <w:rsid w:val="006F1741"/>
    <w:rsid w:val="006F4478"/>
    <w:rsid w:val="006F5D00"/>
    <w:rsid w:val="006F6EE0"/>
    <w:rsid w:val="006F6F9C"/>
    <w:rsid w:val="00700387"/>
    <w:rsid w:val="00700EAE"/>
    <w:rsid w:val="00703DA5"/>
    <w:rsid w:val="0070627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69DB"/>
    <w:rsid w:val="00771136"/>
    <w:rsid w:val="00775937"/>
    <w:rsid w:val="0078452E"/>
    <w:rsid w:val="00785D05"/>
    <w:rsid w:val="007872A5"/>
    <w:rsid w:val="00787CC6"/>
    <w:rsid w:val="00792F8E"/>
    <w:rsid w:val="00792FB7"/>
    <w:rsid w:val="00793343"/>
    <w:rsid w:val="007965C8"/>
    <w:rsid w:val="00797B93"/>
    <w:rsid w:val="007A21A0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445"/>
    <w:rsid w:val="007F423C"/>
    <w:rsid w:val="007F56F4"/>
    <w:rsid w:val="007F5817"/>
    <w:rsid w:val="007F66A7"/>
    <w:rsid w:val="007F7ABE"/>
    <w:rsid w:val="008003E2"/>
    <w:rsid w:val="0080422D"/>
    <w:rsid w:val="00806FA2"/>
    <w:rsid w:val="00811778"/>
    <w:rsid w:val="00816199"/>
    <w:rsid w:val="0081648E"/>
    <w:rsid w:val="0081659E"/>
    <w:rsid w:val="00820E9B"/>
    <w:rsid w:val="0082179F"/>
    <w:rsid w:val="00822BAA"/>
    <w:rsid w:val="00826F73"/>
    <w:rsid w:val="008322EC"/>
    <w:rsid w:val="00837020"/>
    <w:rsid w:val="00842677"/>
    <w:rsid w:val="008432C5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2E43"/>
    <w:rsid w:val="008936DE"/>
    <w:rsid w:val="008A1E15"/>
    <w:rsid w:val="008B478B"/>
    <w:rsid w:val="008B6019"/>
    <w:rsid w:val="008C0468"/>
    <w:rsid w:val="008C0E89"/>
    <w:rsid w:val="008C2B5B"/>
    <w:rsid w:val="008C306F"/>
    <w:rsid w:val="008C3482"/>
    <w:rsid w:val="008C38CE"/>
    <w:rsid w:val="008D0974"/>
    <w:rsid w:val="008D2FE4"/>
    <w:rsid w:val="008E0096"/>
    <w:rsid w:val="008E06A6"/>
    <w:rsid w:val="008E5623"/>
    <w:rsid w:val="008E64BD"/>
    <w:rsid w:val="008F1F4A"/>
    <w:rsid w:val="008F25B7"/>
    <w:rsid w:val="008F724F"/>
    <w:rsid w:val="00902688"/>
    <w:rsid w:val="00903273"/>
    <w:rsid w:val="00904EDB"/>
    <w:rsid w:val="00904F19"/>
    <w:rsid w:val="009064A6"/>
    <w:rsid w:val="00906763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3C7F"/>
    <w:rsid w:val="009650E3"/>
    <w:rsid w:val="0097017C"/>
    <w:rsid w:val="009714BA"/>
    <w:rsid w:val="009733C6"/>
    <w:rsid w:val="00974DBA"/>
    <w:rsid w:val="009769D5"/>
    <w:rsid w:val="009805E9"/>
    <w:rsid w:val="00980A4D"/>
    <w:rsid w:val="0098278F"/>
    <w:rsid w:val="00983AC1"/>
    <w:rsid w:val="00990811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662E"/>
    <w:rsid w:val="009D684D"/>
    <w:rsid w:val="009E519E"/>
    <w:rsid w:val="009E5386"/>
    <w:rsid w:val="009E66C5"/>
    <w:rsid w:val="009E7DAC"/>
    <w:rsid w:val="009F2A90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0075"/>
    <w:rsid w:val="00A922BB"/>
    <w:rsid w:val="00A92C2F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6F4D"/>
    <w:rsid w:val="00AB7B3A"/>
    <w:rsid w:val="00AC3AB1"/>
    <w:rsid w:val="00AC500A"/>
    <w:rsid w:val="00AD203C"/>
    <w:rsid w:val="00AD2B29"/>
    <w:rsid w:val="00AD3C32"/>
    <w:rsid w:val="00AD4395"/>
    <w:rsid w:val="00AE0598"/>
    <w:rsid w:val="00AE56B2"/>
    <w:rsid w:val="00AE5E81"/>
    <w:rsid w:val="00AF62CB"/>
    <w:rsid w:val="00B01B28"/>
    <w:rsid w:val="00B02445"/>
    <w:rsid w:val="00B024DE"/>
    <w:rsid w:val="00B0259C"/>
    <w:rsid w:val="00B03DB6"/>
    <w:rsid w:val="00B04489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6C89"/>
    <w:rsid w:val="00B3761E"/>
    <w:rsid w:val="00B41645"/>
    <w:rsid w:val="00B4177E"/>
    <w:rsid w:val="00B43415"/>
    <w:rsid w:val="00B44F85"/>
    <w:rsid w:val="00B452A4"/>
    <w:rsid w:val="00B5005C"/>
    <w:rsid w:val="00B56BE4"/>
    <w:rsid w:val="00B62942"/>
    <w:rsid w:val="00B6492C"/>
    <w:rsid w:val="00B6723D"/>
    <w:rsid w:val="00B836AA"/>
    <w:rsid w:val="00B8385C"/>
    <w:rsid w:val="00B857CF"/>
    <w:rsid w:val="00B872B9"/>
    <w:rsid w:val="00B914E3"/>
    <w:rsid w:val="00B92A8A"/>
    <w:rsid w:val="00B944B3"/>
    <w:rsid w:val="00B977A2"/>
    <w:rsid w:val="00BA2EF7"/>
    <w:rsid w:val="00BA75E9"/>
    <w:rsid w:val="00BB0156"/>
    <w:rsid w:val="00BB1E06"/>
    <w:rsid w:val="00BB2E59"/>
    <w:rsid w:val="00BC044C"/>
    <w:rsid w:val="00BC197F"/>
    <w:rsid w:val="00BC3D21"/>
    <w:rsid w:val="00BC4174"/>
    <w:rsid w:val="00BC41C3"/>
    <w:rsid w:val="00BC5A60"/>
    <w:rsid w:val="00BC6FC8"/>
    <w:rsid w:val="00BD0022"/>
    <w:rsid w:val="00BD1751"/>
    <w:rsid w:val="00BD17DA"/>
    <w:rsid w:val="00BD4C47"/>
    <w:rsid w:val="00BD4CDD"/>
    <w:rsid w:val="00BD6D14"/>
    <w:rsid w:val="00BE2611"/>
    <w:rsid w:val="00BF1FFD"/>
    <w:rsid w:val="00C03B4D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6564"/>
    <w:rsid w:val="00C57310"/>
    <w:rsid w:val="00C60CCA"/>
    <w:rsid w:val="00C615A7"/>
    <w:rsid w:val="00C61740"/>
    <w:rsid w:val="00C62C18"/>
    <w:rsid w:val="00C64C93"/>
    <w:rsid w:val="00C657C8"/>
    <w:rsid w:val="00C71C7C"/>
    <w:rsid w:val="00C71DBC"/>
    <w:rsid w:val="00C721DA"/>
    <w:rsid w:val="00C77522"/>
    <w:rsid w:val="00C80593"/>
    <w:rsid w:val="00C80FB1"/>
    <w:rsid w:val="00C86195"/>
    <w:rsid w:val="00C86E6C"/>
    <w:rsid w:val="00C87B26"/>
    <w:rsid w:val="00C90B7E"/>
    <w:rsid w:val="00C92002"/>
    <w:rsid w:val="00CA0140"/>
    <w:rsid w:val="00CA43FB"/>
    <w:rsid w:val="00CA4C48"/>
    <w:rsid w:val="00CA5C9C"/>
    <w:rsid w:val="00CA73ED"/>
    <w:rsid w:val="00CB4B94"/>
    <w:rsid w:val="00CC0317"/>
    <w:rsid w:val="00CC3860"/>
    <w:rsid w:val="00CC4BF8"/>
    <w:rsid w:val="00CC6787"/>
    <w:rsid w:val="00CD4A74"/>
    <w:rsid w:val="00CD67E5"/>
    <w:rsid w:val="00CD6C5B"/>
    <w:rsid w:val="00CE05AF"/>
    <w:rsid w:val="00CE0652"/>
    <w:rsid w:val="00CE1245"/>
    <w:rsid w:val="00CE4909"/>
    <w:rsid w:val="00CF37D4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79B"/>
    <w:rsid w:val="00D16D02"/>
    <w:rsid w:val="00D17B10"/>
    <w:rsid w:val="00D203A5"/>
    <w:rsid w:val="00D23D5E"/>
    <w:rsid w:val="00D252CE"/>
    <w:rsid w:val="00D259B1"/>
    <w:rsid w:val="00D26541"/>
    <w:rsid w:val="00D32938"/>
    <w:rsid w:val="00D33011"/>
    <w:rsid w:val="00D34992"/>
    <w:rsid w:val="00D35A4D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5403"/>
    <w:rsid w:val="00D90418"/>
    <w:rsid w:val="00D9794B"/>
    <w:rsid w:val="00DA1676"/>
    <w:rsid w:val="00DA2104"/>
    <w:rsid w:val="00DA2706"/>
    <w:rsid w:val="00DA5C39"/>
    <w:rsid w:val="00DB1FF7"/>
    <w:rsid w:val="00DB44E9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27ED2"/>
    <w:rsid w:val="00E3099E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36DD"/>
    <w:rsid w:val="00E65643"/>
    <w:rsid w:val="00E65B12"/>
    <w:rsid w:val="00E65CBA"/>
    <w:rsid w:val="00E67A4C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94949"/>
    <w:rsid w:val="00EA2E4A"/>
    <w:rsid w:val="00EA30ED"/>
    <w:rsid w:val="00EA7F36"/>
    <w:rsid w:val="00EB0B87"/>
    <w:rsid w:val="00EB2B64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17E0F"/>
    <w:rsid w:val="00F24403"/>
    <w:rsid w:val="00F264C4"/>
    <w:rsid w:val="00F26AA0"/>
    <w:rsid w:val="00F311F5"/>
    <w:rsid w:val="00F328B5"/>
    <w:rsid w:val="00F371DE"/>
    <w:rsid w:val="00F41B4B"/>
    <w:rsid w:val="00F429BA"/>
    <w:rsid w:val="00F42AF8"/>
    <w:rsid w:val="00F43E59"/>
    <w:rsid w:val="00F50EA2"/>
    <w:rsid w:val="00F516C9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139B"/>
    <w:rsid w:val="00FB15D7"/>
    <w:rsid w:val="00FB1848"/>
    <w:rsid w:val="00FB1F1B"/>
    <w:rsid w:val="00FB3149"/>
    <w:rsid w:val="00FB4C2B"/>
    <w:rsid w:val="00FB610E"/>
    <w:rsid w:val="00FC06D3"/>
    <w:rsid w:val="00FC1E13"/>
    <w:rsid w:val="00FC47E2"/>
    <w:rsid w:val="00FD0A94"/>
    <w:rsid w:val="00FD0A9D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1.xml"/><Relationship Id="rId21" Type="http://schemas.openxmlformats.org/officeDocument/2006/relationships/hyperlink" Target="http://www.bassinefe-hainautcentre.be/passeport/structure-asbl" TargetMode="External"/><Relationship Id="rId42" Type="http://schemas.openxmlformats.org/officeDocument/2006/relationships/hyperlink" Target="https://www.fermedelsamme.be/filieres?lang=fr" TargetMode="External"/><Relationship Id="rId47" Type="http://schemas.openxmlformats.org/officeDocument/2006/relationships/image" Target="media/image17.png"/><Relationship Id="rId68" Type="http://schemas.openxmlformats.org/officeDocument/2006/relationships/image" Target="media/image280.svg"/><Relationship Id="rId84" Type="http://schemas.openxmlformats.org/officeDocument/2006/relationships/image" Target="media/image370.emf"/><Relationship Id="rId89" Type="http://schemas.openxmlformats.org/officeDocument/2006/relationships/image" Target="media/image39.svg"/><Relationship Id="rId16" Type="http://schemas.openxmlformats.org/officeDocument/2006/relationships/hyperlink" Target="https://www.leforem.be/particuliers/formations-forem.html" TargetMode="External"/><Relationship Id="rId107" Type="http://schemas.openxmlformats.org/officeDocument/2006/relationships/theme" Target="theme/theme1.xml"/><Relationship Id="rId11" Type="http://schemas.openxmlformats.org/officeDocument/2006/relationships/image" Target="media/image1.png"/><Relationship Id="rId37" Type="http://schemas.openxmlformats.org/officeDocument/2006/relationships/image" Target="media/image100.svg"/><Relationship Id="rId53" Type="http://schemas.openxmlformats.org/officeDocument/2006/relationships/image" Target="media/image23.svg"/><Relationship Id="rId58" Type="http://schemas.microsoft.com/office/2007/relationships/diagramDrawing" Target="diagrams/drawing2.xml"/><Relationship Id="rId74" Type="http://schemas.openxmlformats.org/officeDocument/2006/relationships/image" Target="media/image31.svg"/><Relationship Id="rId79" Type="http://schemas.openxmlformats.org/officeDocument/2006/relationships/image" Target="media/image33.png"/><Relationship Id="rId102" Type="http://schemas.openxmlformats.org/officeDocument/2006/relationships/diagramLayout" Target="diagrams/layout3.xml"/><Relationship Id="rId5" Type="http://schemas.openxmlformats.org/officeDocument/2006/relationships/numbering" Target="numbering.xml"/><Relationship Id="rId90" Type="http://schemas.openxmlformats.org/officeDocument/2006/relationships/image" Target="media/image410.png"/><Relationship Id="rId95" Type="http://schemas.openxmlformats.org/officeDocument/2006/relationships/image" Target="media/image43.png"/><Relationship Id="rId22" Type="http://schemas.openxmlformats.org/officeDocument/2006/relationships/hyperlink" Target="https://www.lequinquet.be/" TargetMode="External"/><Relationship Id="rId27" Type="http://schemas.openxmlformats.org/officeDocument/2006/relationships/diagramQuickStyle" Target="diagrams/quickStyle1.xml"/><Relationship Id="rId43" Type="http://schemas.openxmlformats.org/officeDocument/2006/relationships/image" Target="media/image13.png"/><Relationship Id="rId48" Type="http://schemas.openxmlformats.org/officeDocument/2006/relationships/image" Target="media/image18.svg"/><Relationship Id="rId69" Type="http://schemas.openxmlformats.org/officeDocument/2006/relationships/image" Target="media/image28.png"/><Relationship Id="rId80" Type="http://schemas.openxmlformats.org/officeDocument/2006/relationships/image" Target="media/image34.svg"/><Relationship Id="rId85" Type="http://schemas.openxmlformats.org/officeDocument/2006/relationships/image" Target="media/image36.png"/><Relationship Id="rId12" Type="http://schemas.openxmlformats.org/officeDocument/2006/relationships/image" Target="media/image2.svg"/><Relationship Id="rId17" Type="http://schemas.openxmlformats.org/officeDocument/2006/relationships/hyperlink" Target="http://www.chapelle-lez-herlaimont.be/social/les-partenaires/symbiose-2" TargetMode="External"/><Relationship Id="rId25" Type="http://schemas.openxmlformats.org/officeDocument/2006/relationships/diagramData" Target="diagrams/data1.xml"/><Relationship Id="rId33" Type="http://schemas.openxmlformats.org/officeDocument/2006/relationships/image" Target="media/image8.png"/><Relationship Id="rId38" Type="http://schemas.openxmlformats.org/officeDocument/2006/relationships/image" Target="media/image11.png"/><Relationship Id="rId46" Type="http://schemas.openxmlformats.org/officeDocument/2006/relationships/image" Target="media/image16.svg"/><Relationship Id="rId59" Type="http://schemas.openxmlformats.org/officeDocument/2006/relationships/image" Target="media/image24.png"/><Relationship Id="rId67" Type="http://schemas.openxmlformats.org/officeDocument/2006/relationships/image" Target="media/image270.png"/><Relationship Id="rId103" Type="http://schemas.openxmlformats.org/officeDocument/2006/relationships/diagramQuickStyle" Target="diagrams/quickStyle3.xml"/><Relationship Id="rId20" Type="http://schemas.openxmlformats.org/officeDocument/2006/relationships/hyperlink" Target="http://www.validationdescompetences.be/php/pdf.php?fuse=metiers&amp;idmetier=5" TargetMode="External"/><Relationship Id="rId41" Type="http://schemas.openxmlformats.org/officeDocument/2006/relationships/image" Target="media/image120.svg"/><Relationship Id="rId54" Type="http://schemas.openxmlformats.org/officeDocument/2006/relationships/diagramData" Target="diagrams/data2.xml"/><Relationship Id="rId62" Type="http://schemas.openxmlformats.org/officeDocument/2006/relationships/image" Target="media/image27.svg"/><Relationship Id="rId70" Type="http://schemas.openxmlformats.org/officeDocument/2006/relationships/image" Target="media/image29.svg"/><Relationship Id="rId75" Type="http://schemas.openxmlformats.org/officeDocument/2006/relationships/image" Target="media/image310.png"/><Relationship Id="rId83" Type="http://schemas.openxmlformats.org/officeDocument/2006/relationships/hyperlink" Target="http://www.bassinefe-hainautcentre.be/le-rapport-analytique-et-prospectif" TargetMode="External"/><Relationship Id="rId88" Type="http://schemas.openxmlformats.org/officeDocument/2006/relationships/image" Target="media/image38.png"/><Relationship Id="rId91" Type="http://schemas.openxmlformats.org/officeDocument/2006/relationships/image" Target="media/image420.svg"/><Relationship Id="rId96" Type="http://schemas.openxmlformats.org/officeDocument/2006/relationships/image" Target="media/image44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hapelle-lez-herlaimont.be/mon-cpas/formation-par-le-travail/presentation" TargetMode="External"/><Relationship Id="rId23" Type="http://schemas.openxmlformats.org/officeDocument/2006/relationships/image" Target="media/image4.png"/><Relationship Id="rId28" Type="http://schemas.openxmlformats.org/officeDocument/2006/relationships/diagramColors" Target="diagrams/colors1.xml"/><Relationship Id="rId36" Type="http://schemas.openxmlformats.org/officeDocument/2006/relationships/image" Target="media/image90.png"/><Relationship Id="rId49" Type="http://schemas.openxmlformats.org/officeDocument/2006/relationships/image" Target="media/image19.png"/><Relationship Id="rId57" Type="http://schemas.openxmlformats.org/officeDocument/2006/relationships/diagramColors" Target="diagrams/colors2.xml"/><Relationship Id="rId106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7.svg"/><Relationship Id="rId44" Type="http://schemas.openxmlformats.org/officeDocument/2006/relationships/image" Target="media/image14.svg"/><Relationship Id="rId52" Type="http://schemas.openxmlformats.org/officeDocument/2006/relationships/image" Target="media/image22.svg"/><Relationship Id="rId60" Type="http://schemas.openxmlformats.org/officeDocument/2006/relationships/image" Target="media/image25.svg"/><Relationship Id="rId65" Type="http://schemas.openxmlformats.org/officeDocument/2006/relationships/image" Target="media/image250.png"/><Relationship Id="rId73" Type="http://schemas.openxmlformats.org/officeDocument/2006/relationships/image" Target="media/image30.png"/><Relationship Id="rId78" Type="http://schemas.openxmlformats.org/officeDocument/2006/relationships/image" Target="media/image34.png"/><Relationship Id="rId81" Type="http://schemas.openxmlformats.org/officeDocument/2006/relationships/hyperlink" Target="http://www.bassinefe-hainautcentre.be/le-rapport-analytique-et-prospectif" TargetMode="External"/><Relationship Id="rId86" Type="http://schemas.openxmlformats.org/officeDocument/2006/relationships/image" Target="media/image37.svg"/><Relationship Id="rId94" Type="http://schemas.openxmlformats.org/officeDocument/2006/relationships/image" Target="media/image45.png"/><Relationship Id="rId99" Type="http://schemas.openxmlformats.org/officeDocument/2006/relationships/image" Target="media/image47.svg"/><Relationship Id="rId101" Type="http://schemas.openxmlformats.org/officeDocument/2006/relationships/diagramData" Target="diagrams/data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lesrocailles.weebly.com/" TargetMode="External"/><Relationship Id="rId39" Type="http://schemas.openxmlformats.org/officeDocument/2006/relationships/image" Target="media/image12.svg"/><Relationship Id="rId34" Type="http://schemas.openxmlformats.org/officeDocument/2006/relationships/image" Target="media/image9.png"/><Relationship Id="rId50" Type="http://schemas.openxmlformats.org/officeDocument/2006/relationships/image" Target="media/image20.svg"/><Relationship Id="rId55" Type="http://schemas.openxmlformats.org/officeDocument/2006/relationships/diagramLayout" Target="diagrams/layout2.xml"/><Relationship Id="rId76" Type="http://schemas.openxmlformats.org/officeDocument/2006/relationships/image" Target="media/image320.svg"/><Relationship Id="rId97" Type="http://schemas.openxmlformats.org/officeDocument/2006/relationships/image" Target="media/image48.png"/><Relationship Id="rId104" Type="http://schemas.openxmlformats.org/officeDocument/2006/relationships/diagramColors" Target="diagrams/colors3.xml"/><Relationship Id="rId7" Type="http://schemas.openxmlformats.org/officeDocument/2006/relationships/settings" Target="settings.xml"/><Relationship Id="rId71" Type="http://schemas.openxmlformats.org/officeDocument/2006/relationships/image" Target="media/image290.png"/><Relationship Id="rId92" Type="http://schemas.openxmlformats.org/officeDocument/2006/relationships/image" Target="media/image41.png"/><Relationship Id="rId2" Type="http://schemas.openxmlformats.org/officeDocument/2006/relationships/customXml" Target="../customXml/item2.xml"/><Relationship Id="rId29" Type="http://schemas.microsoft.com/office/2007/relationships/diagramDrawing" Target="diagrams/drawing1.xml"/><Relationship Id="rId24" Type="http://schemas.openxmlformats.org/officeDocument/2006/relationships/image" Target="media/image5.png"/><Relationship Id="rId40" Type="http://schemas.openxmlformats.org/officeDocument/2006/relationships/image" Target="media/image110.png"/><Relationship Id="rId45" Type="http://schemas.openxmlformats.org/officeDocument/2006/relationships/image" Target="media/image15.png"/><Relationship Id="rId66" Type="http://schemas.openxmlformats.org/officeDocument/2006/relationships/image" Target="media/image260.svg"/><Relationship Id="rId87" Type="http://schemas.openxmlformats.org/officeDocument/2006/relationships/image" Target="media/image40.png"/><Relationship Id="rId61" Type="http://schemas.openxmlformats.org/officeDocument/2006/relationships/image" Target="media/image26.png"/><Relationship Id="rId82" Type="http://schemas.openxmlformats.org/officeDocument/2006/relationships/image" Target="media/image35.emf"/><Relationship Id="rId19" Type="http://schemas.openxmlformats.org/officeDocument/2006/relationships/hyperlink" Target="https://www.quaregnon.be/ma-commune/education/enseignement-specialise" TargetMode="External"/><Relationship Id="rId14" Type="http://schemas.openxmlformats.org/officeDocument/2006/relationships/hyperlink" Target="http://www.eepsis.be/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10.svg"/><Relationship Id="rId56" Type="http://schemas.openxmlformats.org/officeDocument/2006/relationships/diagramQuickStyle" Target="diagrams/quickStyle2.xml"/><Relationship Id="rId77" Type="http://schemas.openxmlformats.org/officeDocument/2006/relationships/image" Target="media/image32.png"/><Relationship Id="rId100" Type="http://schemas.openxmlformats.org/officeDocument/2006/relationships/image" Target="media/image51.png"/><Relationship Id="rId105" Type="http://schemas.microsoft.com/office/2007/relationships/diagramDrawing" Target="diagrams/drawing3.xml"/><Relationship Id="rId8" Type="http://schemas.openxmlformats.org/officeDocument/2006/relationships/webSettings" Target="webSettings.xml"/><Relationship Id="rId51" Type="http://schemas.openxmlformats.org/officeDocument/2006/relationships/image" Target="media/image21.png"/><Relationship Id="rId72" Type="http://schemas.openxmlformats.org/officeDocument/2006/relationships/image" Target="media/image300.svg"/><Relationship Id="rId93" Type="http://schemas.openxmlformats.org/officeDocument/2006/relationships/image" Target="media/image42.svg"/><Relationship Id="rId98" Type="http://schemas.openxmlformats.org/officeDocument/2006/relationships/image" Target="media/image4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2.png"/><Relationship Id="rId2" Type="http://schemas.openxmlformats.org/officeDocument/2006/relationships/image" Target="../media/image50.svg"/><Relationship Id="rId1" Type="http://schemas.openxmlformats.org/officeDocument/2006/relationships/image" Target="../media/image49.png"/><Relationship Id="rId6" Type="http://schemas.openxmlformats.org/officeDocument/2006/relationships/image" Target="../media/image55.svg"/><Relationship Id="rId5" Type="http://schemas.openxmlformats.org/officeDocument/2006/relationships/image" Target="../media/image54.png"/><Relationship Id="rId4" Type="http://schemas.openxmlformats.org/officeDocument/2006/relationships/image" Target="../media/image5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2.png"/><Relationship Id="rId2" Type="http://schemas.openxmlformats.org/officeDocument/2006/relationships/image" Target="../media/image50.svg"/><Relationship Id="rId1" Type="http://schemas.openxmlformats.org/officeDocument/2006/relationships/image" Target="../media/image49.png"/><Relationship Id="rId6" Type="http://schemas.openxmlformats.org/officeDocument/2006/relationships/image" Target="../media/image55.svg"/><Relationship Id="rId5" Type="http://schemas.openxmlformats.org/officeDocument/2006/relationships/image" Target="../media/image54.png"/><Relationship Id="rId4" Type="http://schemas.openxmlformats.org/officeDocument/2006/relationships/image" Target="../media/image5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C96DEEF-E108-4A05-BEC5-606CEB19955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F9BAAE35-ED13-45EB-8650-72E66B288767}" type="parTrans" cxnId="{2F2B0749-1F9A-41F6-824C-87C18E7C9DFD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F260F8ED-DF8C-437A-B55D-F25264977D85}" type="sibTrans" cxnId="{2F2B0749-1F9A-41F6-824C-87C18E7C9DFD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B4330938-B28A-4ED4-98E5-50429DB42B3C}" type="pres">
      <dgm:prSet presAssocID="{F9BAAE35-ED13-45EB-8650-72E66B288767}" presName="Name13" presStyleLbl="parChTrans1D2" presStyleIdx="0" presStyleCnt="1"/>
      <dgm:spPr/>
    </dgm:pt>
    <dgm:pt modelId="{6F684B0C-D10A-47B9-BFEC-4B34E26801FA}" type="pres">
      <dgm:prSet presAssocID="{3C96DEEF-E108-4A05-BEC5-606CEB199559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2F2B0749-1F9A-41F6-824C-87C18E7C9DFD}" srcId="{E1E31A27-682F-4524-8836-4107CDEC5323}" destId="{3C96DEEF-E108-4A05-BEC5-606CEB199559}" srcOrd="0" destOrd="0" parTransId="{F9BAAE35-ED13-45EB-8650-72E66B288767}" sibTransId="{F260F8ED-DF8C-437A-B55D-F25264977D85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8E8BA48B-F2DB-4C38-8B53-75D1B3698201}" type="presOf" srcId="{3C96DEEF-E108-4A05-BEC5-606CEB199559}" destId="{6F684B0C-D10A-47B9-BFEC-4B34E26801FA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2E412DAD-07CD-4669-9160-B0681C7BFA64}" type="presOf" srcId="{F9BAAE35-ED13-45EB-8650-72E66B288767}" destId="{B4330938-B28A-4ED4-98E5-50429DB42B3C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DF73FB19-D482-4414-AAE0-66572A89C1E0}" type="presParOf" srcId="{D9F353A7-6BA6-4618-9297-C380F5C53C3D}" destId="{B4330938-B28A-4ED4-98E5-50429DB42B3C}" srcOrd="0" destOrd="0" presId="urn:microsoft.com/office/officeart/2005/8/layout/hierarchy3"/>
    <dgm:cxn modelId="{7E05E714-9993-4B11-94BE-009BE7BDEDB5}" type="presParOf" srcId="{D9F353A7-6BA6-4618-9297-C380F5C53C3D}" destId="{6F684B0C-D10A-47B9-BFEC-4B34E26801FA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13559" custLinFactNeighborY="6667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368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pour le métier d'aide-ménager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2.279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-27%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B4330938-B28A-4ED4-98E5-50429DB42B3C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684B0C-D10A-47B9-BFEC-4B34E26801FA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pour adultes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49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49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49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920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926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926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8026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91906" y="-71756"/>
          <a:ext cx="1164900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91906" y="-71756"/>
        <a:ext cx="1164900" cy="764030"/>
      </dsp:txXfrm>
    </dsp:sp>
    <dsp:sp modelId="{9689A072-9A1C-4FDC-9C32-6738045E4EC3}">
      <dsp:nvSpPr>
        <dsp:cNvPr id="0" name=""/>
        <dsp:cNvSpPr/>
      </dsp:nvSpPr>
      <dsp:spPr>
        <a:xfrm>
          <a:off x="2857646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940" y="658506"/>
          <a:ext cx="1947623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940" y="658506"/>
        <a:ext cx="1947623" cy="701932"/>
      </dsp:txXfrm>
    </dsp:sp>
    <dsp:sp modelId="{9D7DC2C2-2B38-4D21-813F-FF7476FB333E}">
      <dsp:nvSpPr>
        <dsp:cNvPr id="0" name=""/>
        <dsp:cNvSpPr/>
      </dsp:nvSpPr>
      <dsp:spPr>
        <a:xfrm>
          <a:off x="3158026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80" y="1257985"/>
          <a:ext cx="1505319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80" y="1257985"/>
        <a:ext cx="1505319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368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pour le métier d'aide-ménager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-27%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2.279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45</TotalTime>
  <Pages>2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25</cp:revision>
  <cp:lastPrinted>2021-12-24T10:51:00Z</cp:lastPrinted>
  <dcterms:created xsi:type="dcterms:W3CDTF">2022-03-14T09:19:00Z</dcterms:created>
  <dcterms:modified xsi:type="dcterms:W3CDTF">2023-11-29T08:47:00Z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