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E1B55C5" wp14:editId="5D056311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284F64B8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881E0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582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284F64B8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881E0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E904A01" wp14:editId="32B672AC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2F7FBB6" id="Groupe 50" o:spid="_x0000_s1026" style="position:absolute;margin-left:12pt;margin-top:-29.3pt;width:118.95pt;height:756pt;z-index:2516459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1EEE829" wp14:editId="1C59EEC1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B7C5A5F" id="Rectangle 5" o:spid="_x0000_s1026" style="position:absolute;margin-left:175.2pt;margin-top:-20.3pt;width:78.5pt;height:94.45pt;z-index:251646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3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5C153A" wp14:editId="4129136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BDBDC4D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BE4522A" wp14:editId="5FDAB747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62622FDF" id="Groupe 49" o:spid="_x0000_s1026" style="position:absolute;margin-left:1059.05pt;margin-top:-14.25pt;width:107.8pt;height:756pt;z-index:25164596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BCD8C1" wp14:editId="64B5FC9A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799EC7F" id="Forme libre 25" o:spid="_x0000_s1026" style="position:absolute;margin-left:1064.75pt;margin-top:18pt;width:123.25pt;height:756pt;z-index:251645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7BF95A08" w:rsidR="00902688" w:rsidRDefault="000314AC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C753A8E" wp14:editId="1FD3B120">
                <wp:simplePos x="0" y="0"/>
                <wp:positionH relativeFrom="leftMargin">
                  <wp:posOffset>1278560</wp:posOffset>
                </wp:positionH>
                <wp:positionV relativeFrom="paragraph">
                  <wp:posOffset>6154709</wp:posOffset>
                </wp:positionV>
                <wp:extent cx="2323465" cy="1270369"/>
                <wp:effectExtent l="0" t="666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270369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76BC9B5" w:rsidR="00A72224" w:rsidRDefault="0068347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Agent</w:t>
                            </w:r>
                            <w:r w:rsidR="000314AC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.e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qu</w:t>
                            </w:r>
                            <w:r w:rsidR="00CF59B0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lifié</w:t>
                            </w:r>
                            <w:r w:rsidR="000314AC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.e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dans les métiers du che</w:t>
                            </w:r>
                            <w:r w:rsidR="00CF59B0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val</w:t>
                            </w:r>
                          </w:p>
                          <w:p w14:paraId="60A3F8B0" w14:textId="77777777" w:rsidR="00CF59B0" w:rsidRPr="00683474" w:rsidRDefault="00CF59B0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0.65pt;margin-top:484.6pt;width:182.95pt;height:100.05pt;rotation:-90;z-index:25165825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" fillcolor="#63a7da" stroked="f" strokeweight="1pt">
                <v:textbox>
                  <w:txbxContent>
                    <w:p w14:paraId="06F157E7" w14:textId="776BC9B5" w:rsidR="00A72224" w:rsidRDefault="0068347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Agent</w:t>
                      </w:r>
                      <w:r w:rsidR="000314AC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.e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qu</w:t>
                      </w:r>
                      <w:r w:rsidR="00CF59B0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lifié</w:t>
                      </w:r>
                      <w:r w:rsidR="000314AC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.e</w:t>
                      </w:r>
                      <w:proofErr w:type="spellEnd"/>
                      <w:proofErr w:type="gramEnd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dans les métiers du che</w:t>
                      </w:r>
                      <w:r w:rsidR="00CF59B0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val</w:t>
                      </w:r>
                    </w:p>
                    <w:p w14:paraId="60A3F8B0" w14:textId="77777777" w:rsidR="00CF59B0" w:rsidRPr="00683474" w:rsidRDefault="00CF59B0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8B36D2C" wp14:editId="423E04C6">
                <wp:simplePos x="0" y="0"/>
                <wp:positionH relativeFrom="margin">
                  <wp:posOffset>3803650</wp:posOffset>
                </wp:positionH>
                <wp:positionV relativeFrom="paragraph">
                  <wp:posOffset>647700</wp:posOffset>
                </wp:positionV>
                <wp:extent cx="7696200" cy="12065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EE258" w14:textId="3B2CBED3" w:rsidR="00373F97" w:rsidRPr="00373F97" w:rsidRDefault="002601C0" w:rsidP="00373F97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940155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36"/>
                                <w:szCs w:val="36"/>
                                <w:lang w:val="fr-BE"/>
                              </w:rPr>
                              <w:t>A – Agriculture et pêche, Espaces naturels et espaces verts, Soins aux animaux</w:t>
                            </w:r>
                            <w:r w:rsidRPr="002601C0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</w:p>
                          <w:p w14:paraId="7CAC3E5B" w14:textId="394B289A" w:rsidR="00A72224" w:rsidRPr="00036493" w:rsidRDefault="00185F74" w:rsidP="00EF26FC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36"/>
                                <w:szCs w:val="36"/>
                                <w:lang w:val="fr-BE"/>
                              </w:rPr>
                              <w:t xml:space="preserve">                      </w:t>
                            </w:r>
                            <w:r w:rsidR="00EF26FC" w:rsidRPr="0094015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36"/>
                                <w:szCs w:val="36"/>
                                <w:lang w:val="fr-BE"/>
                              </w:rPr>
                              <w:t>A1</w:t>
                            </w:r>
                            <w:r w:rsidR="00293AD9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36"/>
                                <w:szCs w:val="36"/>
                                <w:lang w:val="fr-BE"/>
                              </w:rPr>
                              <w:t xml:space="preserve">407 – </w:t>
                            </w:r>
                            <w:r w:rsidR="000314AC" w:rsidRPr="000314A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36"/>
                                <w:szCs w:val="36"/>
                                <w:lang w:val="fr-BE"/>
                              </w:rPr>
                              <w:t>Agent Qualifié / Agente Qualifiée dans les Métiers du Cheval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299.5pt;margin-top:51pt;width:606pt;height:9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" filled="f" stroked="f" strokeweight=".5pt">
                <v:textbox>
                  <w:txbxContent>
                    <w:p w14:paraId="009EE258" w14:textId="3B2CBED3" w:rsidR="00373F97" w:rsidRPr="00373F97" w:rsidRDefault="002601C0" w:rsidP="00373F97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940155">
                        <w:rPr>
                          <w:rFonts w:ascii="Arial" w:hAnsi="Arial" w:cs="Arial"/>
                          <w:b/>
                          <w:bCs/>
                          <w:color w:val="DD026F"/>
                          <w:sz w:val="36"/>
                          <w:szCs w:val="36"/>
                          <w:lang w:val="fr-BE"/>
                        </w:rPr>
                        <w:t>A – Agriculture et pêche, Espaces naturels et espaces verts, Soins aux animaux</w:t>
                      </w:r>
                      <w:r w:rsidRPr="002601C0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</w:p>
                    <w:p w14:paraId="7CAC3E5B" w14:textId="394B289A" w:rsidR="00A72224" w:rsidRPr="00036493" w:rsidRDefault="00185F74" w:rsidP="00EF26FC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36"/>
                          <w:szCs w:val="36"/>
                          <w:lang w:val="fr-BE"/>
                        </w:rPr>
                        <w:t xml:space="preserve">                      </w:t>
                      </w:r>
                      <w:r w:rsidR="00EF26FC" w:rsidRPr="00940155">
                        <w:rPr>
                          <w:rFonts w:ascii="Arial" w:hAnsi="Arial" w:cs="Arial"/>
                          <w:b/>
                          <w:bCs/>
                          <w:color w:val="63A7DA"/>
                          <w:sz w:val="36"/>
                          <w:szCs w:val="36"/>
                          <w:lang w:val="fr-BE"/>
                        </w:rPr>
                        <w:t>A1</w:t>
                      </w:r>
                      <w:r w:rsidR="00293AD9">
                        <w:rPr>
                          <w:rFonts w:ascii="Arial" w:hAnsi="Arial" w:cs="Arial"/>
                          <w:b/>
                          <w:bCs/>
                          <w:color w:val="63A7DA"/>
                          <w:sz w:val="36"/>
                          <w:szCs w:val="36"/>
                          <w:lang w:val="fr-BE"/>
                        </w:rPr>
                        <w:t xml:space="preserve">407 – </w:t>
                      </w:r>
                      <w:r w:rsidR="000314AC" w:rsidRPr="000314AC">
                        <w:rPr>
                          <w:rFonts w:ascii="Arial" w:hAnsi="Arial" w:cs="Arial"/>
                          <w:b/>
                          <w:bCs/>
                          <w:color w:val="63A7DA"/>
                          <w:sz w:val="36"/>
                          <w:szCs w:val="36"/>
                          <w:lang w:val="fr-BE"/>
                        </w:rPr>
                        <w:t>Agent Qualifié / Agente Qualifiée dans les Métiers du Cheval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9F9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62F7ECFA" wp14:editId="48B01AC7">
                <wp:simplePos x="0" y="0"/>
                <wp:positionH relativeFrom="column">
                  <wp:posOffset>12734925</wp:posOffset>
                </wp:positionH>
                <wp:positionV relativeFrom="paragraph">
                  <wp:posOffset>5480685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34" tooltip="Cefa Motlanwelz : Agent qualifié dans les métiers du cheval , Palefren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E7A16" id="Ellipse 8" o:spid="_x0000_s1026" href="http://cefaweb.be/centres/morlanwelz" title="Cefa Motlanwelz : Agent qualifié dans les métiers du cheval , Palefrenier" style="position:absolute;margin-left:1002.75pt;margin-top:431.55pt;width:6.5pt;height:7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" o:button="t" fillcolor="#e98620 [2408]" stroked="f" strokeweight=".5pt">
                <v:fill o:detectmouseclick="t"/>
                <v:stroke joinstyle="miter"/>
              </v:oval>
            </w:pict>
          </mc:Fallback>
        </mc:AlternateContent>
      </w:r>
      <w:r w:rsidR="00DC72E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6B6A79B" wp14:editId="547D8A44">
                <wp:simplePos x="0" y="0"/>
                <wp:positionH relativeFrom="column">
                  <wp:posOffset>8791575</wp:posOffset>
                </wp:positionH>
                <wp:positionV relativeFrom="paragraph">
                  <wp:posOffset>8131175</wp:posOffset>
                </wp:positionV>
                <wp:extent cx="71775" cy="71987"/>
                <wp:effectExtent l="0" t="0" r="23495" b="23495"/>
                <wp:wrapNone/>
                <wp:docPr id="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8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1F17E" w14:textId="77777777" w:rsidR="00ED5400" w:rsidRPr="00876313" w:rsidRDefault="00ED5400" w:rsidP="00ED540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6A79B" id="Rectangle 9" o:spid="_x0000_s1027" style="position:absolute;margin-left:692.25pt;margin-top:640.25pt;width:5.65pt;height:5.6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" fillcolor="#dd026f [3206]" strokecolor="#dd026f [3206]" strokeweight=".5pt">
                <v:textbox>
                  <w:txbxContent>
                    <w:p w14:paraId="5D41F17E" w14:textId="77777777" w:rsidR="00ED5400" w:rsidRPr="00876313" w:rsidRDefault="00ED5400" w:rsidP="00ED540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21B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3B0D6461" wp14:editId="40B64A46">
                <wp:simplePos x="0" y="0"/>
                <wp:positionH relativeFrom="column">
                  <wp:posOffset>8791575</wp:posOffset>
                </wp:positionH>
                <wp:positionV relativeFrom="paragraph">
                  <wp:posOffset>7654925</wp:posOffset>
                </wp:positionV>
                <wp:extent cx="78105" cy="546735"/>
                <wp:effectExtent l="0" t="0" r="17145" b="5715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" cy="546735"/>
                          <a:chOff x="0" y="0"/>
                          <a:chExt cx="78350" cy="546850"/>
                        </a:xfrm>
                      </wpg:grpSpPr>
                      <wps:wsp>
                        <wps:cNvPr id="1513" name="Rectangle 3"/>
                        <wps:cNvSpPr/>
                        <wps:spPr>
                          <a:xfrm>
                            <a:off x="6350" y="323813"/>
                            <a:ext cx="72000" cy="8583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D03168" w14:textId="77777777" w:rsidR="00ED5400" w:rsidRPr="00EC352C" w:rsidRDefault="00ED5400" w:rsidP="00ED5400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14" name="Rectangle 3"/>
                        <wps:cNvSpPr/>
                        <wps:spPr>
                          <a:xfrm>
                            <a:off x="6350" y="474837"/>
                            <a:ext cx="72000" cy="72013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0469E0" w14:textId="77777777" w:rsidR="00ED5400" w:rsidRPr="00EC352C" w:rsidRDefault="00ED5400" w:rsidP="00ED5400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515" name="Groupe 1515"/>
                        <wpg:cNvGrpSpPr/>
                        <wpg:grpSpPr>
                          <a:xfrm>
                            <a:off x="0" y="0"/>
                            <a:ext cx="78350" cy="243420"/>
                            <a:chOff x="0" y="0"/>
                            <a:chExt cx="78350" cy="243420"/>
                          </a:xfrm>
                        </wpg:grpSpPr>
                        <wps:wsp>
                          <wps:cNvPr id="1516" name="Rectangle 9"/>
                          <wps:cNvSpPr/>
                          <wps:spPr>
                            <a:xfrm>
                              <a:off x="6350" y="171421"/>
                              <a:ext cx="72000" cy="71999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 cap="flat" cmpd="sng" algn="ctr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75EA365" w14:textId="77777777" w:rsidR="00ED5400" w:rsidRPr="00876313" w:rsidRDefault="00ED5400" w:rsidP="00ED5400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520" name="Rectangle 9"/>
                          <wps:cNvSpPr/>
                          <wps:spPr>
                            <a:xfrm>
                              <a:off x="0" y="0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FAE3B4"/>
                            </a:solidFill>
                            <a:ln w="6350" cap="flat" cmpd="sng" algn="ctr">
                              <a:solidFill>
                                <a:srgbClr val="FAE3B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1FF4737" w14:textId="77777777" w:rsidR="00ED5400" w:rsidRPr="00876313" w:rsidRDefault="00ED5400" w:rsidP="00ED5400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D6461" id="Groupe 1512" o:spid="_x0000_s1028" style="position:absolute;margin-left:692.25pt;margin-top:602.75pt;width:6.15pt;height:43.05pt;z-index:251658294;mso-width-relative:margin;mso-height-relative:margin" coordsize="783,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">
                <v:rect id="Rectangle 3" o:spid="_x0000_s1029" style="position:absolute;left:63;top:3238;width:720;height: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" fillcolor="#e98620 [2408]" stroked="f" strokeweight=".5pt">
                  <v:textbox>
                    <w:txbxContent>
                      <w:p w14:paraId="75D03168" w14:textId="77777777" w:rsidR="00ED5400" w:rsidRPr="00EC352C" w:rsidRDefault="00ED5400" w:rsidP="00ED5400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3" o:spid="_x0000_s1030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4F0469E0" w14:textId="77777777" w:rsidR="00ED5400" w:rsidRPr="00EC352C" w:rsidRDefault="00ED5400" w:rsidP="00ED5400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1515" o:spid="_x0000_s1031" style="position:absolute;width:783;height:2434" coordsize="78350,24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rect id="_x0000_s1032" style="position:absolute;left:6350;top:171421;width:72000;height:7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" fillcolor="#cdd84b [3205]" strokecolor="#cdd84b [3205]" strokeweight=".5pt">
                    <v:textbox>
                      <w:txbxContent>
                        <w:p w14:paraId="775EA365" w14:textId="77777777" w:rsidR="00ED5400" w:rsidRPr="00876313" w:rsidRDefault="00ED5400" w:rsidP="00ED5400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rect id="_x0000_s1033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  <v:textbox>
                      <w:txbxContent>
                        <w:p w14:paraId="51FF4737" w14:textId="77777777" w:rsidR="00ED5400" w:rsidRPr="00876313" w:rsidRDefault="00ED5400" w:rsidP="00ED5400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2629A1"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7534D8BA" wp14:editId="2C4C4183">
                <wp:simplePos x="0" y="0"/>
                <wp:positionH relativeFrom="column">
                  <wp:posOffset>10877550</wp:posOffset>
                </wp:positionH>
                <wp:positionV relativeFrom="paragraph">
                  <wp:posOffset>5165725</wp:posOffset>
                </wp:positionV>
                <wp:extent cx="82550" cy="88900"/>
                <wp:effectExtent l="0" t="0" r="0" b="6350"/>
                <wp:wrapNone/>
                <wp:docPr id="42" name="Ellipse 42">
                  <a:hlinkClick xmlns:a="http://schemas.openxmlformats.org/drawingml/2006/main" r:id="rId35" tooltip="Promotion sociale de Mons-Borinage : Palefrenier, Eleveir-Soigneur-Caval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B464922" id="Ellipse 42" o:spid="_x0000_s1026" href="https://www.etudierenhainaut.be/metiers-du-cheval.html" title="Promotion sociale de Mons-Borinage : Palefrenier, Eleveir-Soigneur-Cavalier" style="position:absolute;margin-left:856.5pt;margin-top:406.75pt;width:6.5pt;height: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" o:button="t" fillcolor="#cdd84b [3205]" stroked="f" strokeweight=".5pt">
                <v:fill o:detectmouseclick="t"/>
                <v:stroke joinstyle="miter"/>
              </v:oval>
            </w:pict>
          </mc:Fallback>
        </mc:AlternateContent>
      </w:r>
      <w:r w:rsidR="00BA05F1"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AA312B3" wp14:editId="047A0F84">
                <wp:simplePos x="0" y="0"/>
                <wp:positionH relativeFrom="column">
                  <wp:posOffset>10582275</wp:posOffset>
                </wp:positionH>
                <wp:positionV relativeFrom="paragraph">
                  <wp:posOffset>5568950</wp:posOffset>
                </wp:positionV>
                <wp:extent cx="82550" cy="88900"/>
                <wp:effectExtent l="0" t="0" r="0" b="6350"/>
                <wp:wrapNone/>
                <wp:docPr id="41" name="Ellipse 41">
                  <a:hlinkClick xmlns:a="http://schemas.openxmlformats.org/drawingml/2006/main" r:id="rId36" tooltip="Le pied à l'étrier : Métier du cheval - Préformati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DA61785" id="Ellipse 41" o:spid="_x0000_s1026" href="https://www.facebook.com/people/Le-Pied-%C3%A0-l-Etrier/100062939934990/" title="Le pied à l'étrier : Métier du cheval - Préformation" style="position:absolute;margin-left:833.25pt;margin-top:438.5pt;width:6.5pt;height: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" o:button="t" fillcolor="#dd026f [3206]" stroked="f" strokeweight=".5pt">
                <v:fill o:detectmouseclick="t"/>
                <v:stroke joinstyle="miter"/>
              </v:oval>
            </w:pict>
          </mc:Fallback>
        </mc:AlternateContent>
      </w:r>
      <w:r w:rsidR="00BA05F1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41F697E" wp14:editId="7EA4A7B0">
                <wp:simplePos x="0" y="0"/>
                <wp:positionH relativeFrom="column">
                  <wp:posOffset>10204450</wp:posOffset>
                </wp:positionH>
                <wp:positionV relativeFrom="paragraph">
                  <wp:posOffset>5254625</wp:posOffset>
                </wp:positionV>
                <wp:extent cx="82550" cy="88900"/>
                <wp:effectExtent l="0" t="0" r="0" b="6350"/>
                <wp:wrapNone/>
                <wp:docPr id="40" name="Ellipse 40">
                  <a:hlinkClick xmlns:a="http://schemas.openxmlformats.org/drawingml/2006/main" r:id="rId37" tooltip="CefaAthenée provincial Jean d'Avesnes) : Agent qualifié dans les métiers du cheval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11245" id="Ellipse 40" o:spid="_x0000_s1026" href="https://www.etudierenhainaut.be/athenee-provincial-jean-avesnes-mons.html" title="CefaAthenée provincial Jean d'Avesnes) : Agent qualifié dans les métiers du cheval " style="position:absolute;margin-left:803.5pt;margin-top:413.75pt;width:6.5pt;height:7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" o:button="t" fillcolor="#f9e0c6 [1304]" stroked="f" strokeweight=".5pt">
                <v:fill o:detectmouseclick="t"/>
                <v:stroke joinstyle="miter"/>
              </v:oval>
            </w:pict>
          </mc:Fallback>
        </mc:AlternateContent>
      </w:r>
      <w:r w:rsidR="00D72997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29795424" wp14:editId="11D65D9F">
                <wp:simplePos x="0" y="0"/>
                <wp:positionH relativeFrom="column">
                  <wp:posOffset>10287635</wp:posOffset>
                </wp:positionH>
                <wp:positionV relativeFrom="paragraph">
                  <wp:posOffset>4986020</wp:posOffset>
                </wp:positionV>
                <wp:extent cx="82550" cy="88900"/>
                <wp:effectExtent l="0" t="0" r="0" b="6350"/>
                <wp:wrapNone/>
                <wp:docPr id="123" name="Ellipse 123">
                  <a:hlinkClick xmlns:a="http://schemas.openxmlformats.org/drawingml/2006/main" r:id="rId38" tooltip="Cefa Mons-Houdeng (Athenée provincial Jean d'Avesnes) : Agent qualifié dans les métiers du cheval , Groom Lad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35CF965" id="Ellipse 123" o:spid="_x0000_s1026" href="https://www.etudierenhainaut.be/cefa-mons/formations.html" title="Cefa Mons-Houdeng (Athenée provincial Jean d'Avesnes) : Agent qualifié dans les métiers du cheval , Groom Lad" style="position:absolute;margin-left:810.05pt;margin-top:392.6pt;width:6.5pt;height: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" o:button="t" fillcolor="#e98620 [2408]" stroked="f" strokeweight=".5pt">
                <v:fill o:detectmouseclick="t"/>
                <v:stroke joinstyle="miter"/>
              </v:oval>
            </w:pict>
          </mc:Fallback>
        </mc:AlternateContent>
      </w:r>
      <w:r w:rsidR="00DE36F1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59E37EC" wp14:editId="67D26597">
                <wp:simplePos x="0" y="0"/>
                <wp:positionH relativeFrom="page">
                  <wp:posOffset>8963025</wp:posOffset>
                </wp:positionH>
                <wp:positionV relativeFrom="paragraph">
                  <wp:posOffset>7264400</wp:posOffset>
                </wp:positionV>
                <wp:extent cx="46151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1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4" type="#_x0000_t202" style="position:absolute;margin-left:705.75pt;margin-top:572pt;width:363.4pt;height:34.7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636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1B41954" wp14:editId="0D9040FA">
                <wp:simplePos x="0" y="0"/>
                <wp:positionH relativeFrom="column">
                  <wp:posOffset>8020050</wp:posOffset>
                </wp:positionH>
                <wp:positionV relativeFrom="paragraph">
                  <wp:posOffset>7562215</wp:posOffset>
                </wp:positionV>
                <wp:extent cx="3968750" cy="162560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BB6E5" w14:textId="1B9045C6" w:rsidR="00A66362" w:rsidRPr="0073618A" w:rsidRDefault="00094B74" w:rsidP="00A66362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A66362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 d’enseignement secondaire de plein exercice </w:t>
                            </w:r>
                          </w:p>
                          <w:p w14:paraId="79E56972" w14:textId="79134A0B" w:rsidR="00A66362" w:rsidRPr="0073618A" w:rsidRDefault="00A66362" w:rsidP="00094B74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 d’enseignement de promotion</w:t>
                            </w:r>
                          </w:p>
                          <w:p w14:paraId="524FEF71" w14:textId="1BCC69AB" w:rsidR="00DC72E5" w:rsidRDefault="00DC72E5" w:rsidP="00DC72E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0B27F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tablissements d’enseignement seco</w:t>
                            </w:r>
                            <w:r w:rsidR="00791BC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daire en alternance</w:t>
                            </w:r>
                          </w:p>
                          <w:p w14:paraId="5625391C" w14:textId="39EBD284" w:rsidR="00A66362" w:rsidRDefault="00DC72E5" w:rsidP="00A66362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A6636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66362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CISP </w:t>
                            </w:r>
                          </w:p>
                          <w:p w14:paraId="09670EAC" w14:textId="77777777" w:rsidR="00A66362" w:rsidRDefault="00A66362" w:rsidP="00A66362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51AA8937" w14:textId="77777777" w:rsidR="00A66362" w:rsidRPr="0073618A" w:rsidRDefault="00A66362" w:rsidP="00A66362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65EEDAE" w14:textId="77777777" w:rsidR="00A66362" w:rsidRDefault="00A66362" w:rsidP="00A66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1954" id="Zone de texte 1523" o:spid="_x0000_s1035" type="#_x0000_t202" style="position:absolute;margin-left:631.5pt;margin-top:595.45pt;width:312.5pt;height:128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7uMQIAAFw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" fillcolor="white [3201]" stroked="f" strokeweight=".5pt">
                <v:textbox>
                  <w:txbxContent>
                    <w:p w14:paraId="37CBB6E5" w14:textId="1B9045C6" w:rsidR="00A66362" w:rsidRPr="0073618A" w:rsidRDefault="00094B74" w:rsidP="00A66362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A66362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 d’enseignement secondaire de plein exercice </w:t>
                      </w:r>
                    </w:p>
                    <w:p w14:paraId="79E56972" w14:textId="79134A0B" w:rsidR="00A66362" w:rsidRPr="0073618A" w:rsidRDefault="00A66362" w:rsidP="00094B74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 d’enseignement de promotion</w:t>
                      </w:r>
                    </w:p>
                    <w:p w14:paraId="524FEF71" w14:textId="1BCC69AB" w:rsidR="00DC72E5" w:rsidRDefault="00DC72E5" w:rsidP="00DC72E5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2 </w:t>
                      </w:r>
                      <w:r w:rsidR="000B27F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tablissements d’enseignement seco</w:t>
                      </w:r>
                      <w:r w:rsidR="00791BC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daire en alternance</w:t>
                      </w:r>
                    </w:p>
                    <w:p w14:paraId="5625391C" w14:textId="39EBD284" w:rsidR="00A66362" w:rsidRDefault="00DC72E5" w:rsidP="00A66362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A6636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A66362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CISP </w:t>
                      </w:r>
                    </w:p>
                    <w:p w14:paraId="09670EAC" w14:textId="77777777" w:rsidR="00A66362" w:rsidRDefault="00A66362" w:rsidP="00A66362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51AA8937" w14:textId="77777777" w:rsidR="00A66362" w:rsidRPr="0073618A" w:rsidRDefault="00A66362" w:rsidP="00A66362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165EEDAE" w14:textId="77777777" w:rsidR="00A66362" w:rsidRDefault="00A66362" w:rsidP="00A66362"/>
                  </w:txbxContent>
                </v:textbox>
              </v:shape>
            </w:pict>
          </mc:Fallback>
        </mc:AlternateContent>
      </w:r>
      <w:r w:rsidR="00ED5400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3F1E436D" wp14:editId="7219789B">
                <wp:simplePos x="0" y="0"/>
                <wp:positionH relativeFrom="page">
                  <wp:posOffset>8825865</wp:posOffset>
                </wp:positionH>
                <wp:positionV relativeFrom="paragraph">
                  <wp:posOffset>8923020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6" type="#_x0000_t202" style="position:absolute;margin-left:694.95pt;margin-top:702.6pt;width:404.7pt;height:21.85pt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I6HA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59B0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0A455BD4" wp14:editId="5634BE94">
                <wp:simplePos x="0" y="0"/>
                <wp:positionH relativeFrom="column">
                  <wp:posOffset>4840605</wp:posOffset>
                </wp:positionH>
                <wp:positionV relativeFrom="paragraph">
                  <wp:posOffset>5128260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81.15pt;margin-top:403.8pt;width:42.85pt;height:50.6pt;flip:x;z-index:251658259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9B0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71AA49BE" wp14:editId="3B6097E6">
                <wp:simplePos x="0" y="0"/>
                <wp:positionH relativeFrom="margin">
                  <wp:posOffset>3410585</wp:posOffset>
                </wp:positionH>
                <wp:positionV relativeFrom="paragraph">
                  <wp:posOffset>5367655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2" style="position:absolute;margin-left:268.55pt;margin-top:422.65pt;width:43.95pt;height:34pt;z-index:251658258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">
                <v:oval id="Ellipse 140" o:spid="_x0000_s104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4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53C76" w:rsidRPr="00342500">
        <w:rPr>
          <w:rFonts w:ascii="Calibri" w:eastAsia="Calibri" w:hAnsi="Calibri"/>
          <w:noProof/>
          <w:color w:val="00D1DB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29A47FB" wp14:editId="709FC41C">
                <wp:simplePos x="0" y="0"/>
                <wp:positionH relativeFrom="margin">
                  <wp:posOffset>7992533</wp:posOffset>
                </wp:positionH>
                <wp:positionV relativeFrom="paragraph">
                  <wp:posOffset>2738769</wp:posOffset>
                </wp:positionV>
                <wp:extent cx="5968789" cy="4362224"/>
                <wp:effectExtent l="0" t="0" r="0" b="63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8789" cy="4362224"/>
                        </a:xfrm>
                        <a:prstGeom prst="rect">
                          <a:avLst/>
                        </a:prstGeom>
                        <a:blipFill dpi="0" rotWithShape="1">
                          <a:blip r:embed="rId3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DBD872E" id="Rectangle 122" o:spid="_x0000_s1026" style="position:absolute;margin-left:629.35pt;margin-top:215.65pt;width:470pt;height:343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" stroked="f" strokeweight="1pt">
                <v:fill r:id="rId40" o:title="" recolor="t" rotate="t" type="frame"/>
                <w10:wrap anchorx="margin"/>
              </v:rect>
            </w:pict>
          </mc:Fallback>
        </mc:AlternateContent>
      </w:r>
      <w:r w:rsidR="005B34F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0A3FA695" wp14:editId="0361940A">
                <wp:simplePos x="0" y="0"/>
                <wp:positionH relativeFrom="column">
                  <wp:posOffset>4759960</wp:posOffset>
                </wp:positionH>
                <wp:positionV relativeFrom="paragraph">
                  <wp:posOffset>956310</wp:posOffset>
                </wp:positionV>
                <wp:extent cx="632884" cy="619972"/>
                <wp:effectExtent l="19050" t="19050" r="15240" b="27940"/>
                <wp:wrapNone/>
                <wp:docPr id="121" name="Groupe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884" cy="619972"/>
                          <a:chOff x="0" y="0"/>
                          <a:chExt cx="632884" cy="619972"/>
                        </a:xfrm>
                      </wpg:grpSpPr>
                      <wps:wsp>
                        <wps:cNvPr id="116" name="Organigramme : Connecteur 116"/>
                        <wps:cNvSpPr/>
                        <wps:spPr>
                          <a:xfrm>
                            <a:off x="0" y="0"/>
                            <a:ext cx="632884" cy="619972"/>
                          </a:xfrm>
                          <a:prstGeom prst="flowChartConnector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phique 9" descr="Le lulav avec un remplissage uni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884" y="82550"/>
                            <a:ext cx="457200" cy="43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F3A50C" id="Groupe 121" o:spid="_x0000_s1026" style="position:absolute;margin-left:374.8pt;margin-top:75.3pt;width:49.85pt;height:48.8pt;z-index:251658277" coordsize="6328,61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116" o:spid="_x0000_s1027" type="#_x0000_t120" style="position:absolute;width:6328;height:6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" fillcolor="white [3201]" strokecolor="#dd026f [3206]" strokeweight="2.25pt">
                  <v:stroke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9" o:spid="_x0000_s1028" type="#_x0000_t75" alt="Le lulav avec un remplissage uni" style="position:absolute;left:1248;top:825;width:4572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">
                  <v:imagedata r:id="rId43" o:title="Le lulav avec un remplissage uni"/>
                </v:shape>
              </v:group>
            </w:pict>
          </mc:Fallback>
        </mc:AlternateContent>
      </w:r>
      <w:r w:rsidR="004D161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CB6C4B8" wp14:editId="28F1609A">
                <wp:simplePos x="0" y="0"/>
                <wp:positionH relativeFrom="column">
                  <wp:posOffset>1388533</wp:posOffset>
                </wp:positionH>
                <wp:positionV relativeFrom="paragraph">
                  <wp:posOffset>3333749</wp:posOffset>
                </wp:positionV>
                <wp:extent cx="5630334" cy="1515533"/>
                <wp:effectExtent l="0" t="0" r="8890" b="889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0334" cy="15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4CCA4" w14:textId="66E91831" w:rsidR="00D044C3" w:rsidRPr="00D044C3" w:rsidRDefault="00D044C3" w:rsidP="00D044C3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</w:pPr>
                            <w:r w:rsidRPr="00D044C3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Les acteurs de terrain soulignent le caractère porteur de ces métiers. Les opportunités d’emploi transitent par des réseaux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 </w:t>
                            </w:r>
                            <w:r w:rsidRPr="00D044C3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spécifiques ce qui explique qu’elles soient peu visibles dans les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 </w:t>
                            </w:r>
                            <w:r w:rsidRPr="00D044C3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données à disposition de l’IBEFE. L’offre d’enseignement et de</w:t>
                            </w:r>
                          </w:p>
                          <w:p w14:paraId="03031E02" w14:textId="669F5BD3" w:rsidR="004D161A" w:rsidRPr="00D044C3" w:rsidRDefault="00D044C3" w:rsidP="00D044C3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</w:pPr>
                            <w:r w:rsidRPr="00D044C3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formation, autour de l’Hippodrome de Wallonie, est bien présente sur le territoire avec une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 </w:t>
                            </w:r>
                            <w:r w:rsidRPr="00D044C3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diversité d’opérateurs et</w:t>
                            </w:r>
                            <w:r w:rsidR="00483411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 de</w:t>
                            </w:r>
                            <w:r w:rsidRPr="00D044C3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 publics</w:t>
                            </w:r>
                            <w:r w:rsidR="00483411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 </w:t>
                            </w:r>
                            <w:r w:rsidRPr="00D044C3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cibles qui paraît pertinente. L’IBEFE recommande donc d’assurer le maintien de cette offre à son état actuel.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45" type="#_x0000_t202" style="position:absolute;margin-left:109.35pt;margin-top:262.5pt;width:443.35pt;height:119.3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" fillcolor="white [3201]" stroked="f" strokeweight=".5pt">
                <v:textbox>
                  <w:txbxContent>
                    <w:p w14:paraId="0B94CCA4" w14:textId="66E91831" w:rsidR="00D044C3" w:rsidRPr="00D044C3" w:rsidRDefault="00D044C3" w:rsidP="00D044C3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</w:pPr>
                      <w:r w:rsidRPr="00D044C3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Les acteurs de terrain soulignent le caractère porteur de ces métiers. Les opportunités d’emploi transitent par des réseaux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 </w:t>
                      </w:r>
                      <w:r w:rsidRPr="00D044C3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spécifiques ce qui explique qu’elles soient peu visibles dans les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 </w:t>
                      </w:r>
                      <w:r w:rsidRPr="00D044C3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données à disposition de l’IBEFE. L’offre d’enseignement et de</w:t>
                      </w:r>
                    </w:p>
                    <w:p w14:paraId="03031E02" w14:textId="669F5BD3" w:rsidR="004D161A" w:rsidRPr="00D044C3" w:rsidRDefault="00D044C3" w:rsidP="00D044C3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</w:pPr>
                      <w:r w:rsidRPr="00D044C3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formation, autour de l’Hippodrome de Wallonie, est bien présente sur le territoire avec une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 </w:t>
                      </w:r>
                      <w:r w:rsidRPr="00D044C3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diversité d’opérateurs et</w:t>
                      </w:r>
                      <w:r w:rsidR="00483411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 de</w:t>
                      </w:r>
                      <w:r w:rsidRPr="00D044C3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 publics</w:t>
                      </w:r>
                      <w:r w:rsidR="00483411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 </w:t>
                      </w:r>
                      <w:r w:rsidRPr="00D044C3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cibles qui paraît pertinente. L’IBEFE recommande donc d’assurer le maintien de cette offre à son état actuel.</w:t>
                      </w:r>
                    </w:p>
                  </w:txbxContent>
                </v:textbox>
              </v:shape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27A47926" wp14:editId="4F13C58B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6" type="#_x0000_t202" style="position:absolute;margin-left:175.35pt;margin-top:212.45pt;width:404.45pt;height:57.6pt;z-index:25165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cs1uD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932ED54" wp14:editId="448E37EB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7" style="position:absolute;margin-left:611.2pt;margin-top:158.45pt;width:467.7pt;height:80.3pt;z-index:251658260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gtJs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o6j/j4s5dFK2rv84pTx32N7rnA0av1y/UUaHgj2NwjwAilgspwBbI7KuYMNhIZ/CAQcL&#10;dpxH0be2zUuo0K5rxvvheAmt17PD5ZFDOHgMB9dLUaw7xrU9iUsGHTR8BlB10ytQxBnrlliB5PvV&#10;UISUlkwXNYZcQgnZ1aNxAriz79bP2vRjNt+mNsEXD9vA2a8z+Ellf2ya9d03pPN/AQ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D4LSbO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8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9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0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1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2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4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15156C8" wp14:editId="1F0404B8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19" name="Graphique 119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3" type="#_x0000_t202" style="position:absolute;margin-left:92.85pt;margin-top:163.7pt;width:103.8pt;height:50.2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2SGQIAADQ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GU4rZI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19" name="Graphique 119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03F92E38" wp14:editId="7835D23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4" style="position:absolute;margin-left:96.25pt;margin-top:161.85pt;width:467.7pt;height:79.4pt;z-index:251658255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Dw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WW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FjVgPCsAwAA0goAAA4AAAAAAAAAAAAAAAAALgIAAGRycy9lMm9Eb2MueG1s&#10;UEsBAi0AFAAGAAgAAAAhANXq7uHiAAAADAEAAA8AAAAAAAAAAAAAAAAABgYAAGRycy9kb3ducmV2&#10;LnhtbFBLBQYAAAAABAAEAPMAAAAVBwAAAAA=&#10;">
                <v:rect id="Rectangle 1535" o:spid="_x0000_s1055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6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A4402D7" wp14:editId="43CEA435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20" name="Graphique 120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7" type="#_x0000_t202" style="position:absolute;margin-left:128.95pt;margin-top:656.5pt;width:51pt;height:51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JK6t3w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20" name="Graphique 120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470B2FA0" wp14:editId="697E5473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8" style="position:absolute;margin-left:186pt;margin-top:657.5pt;width:28.35pt;height:28.35pt;z-index:25165828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">
                <v:oval id="Ellipse 17" o:spid="_x0000_s105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0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5917FCE" wp14:editId="2E7ABFC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1" style="position:absolute;margin-left:185pt;margin-top:676.5pt;width:20.85pt;height:48.2pt;flip:x;z-index:251658283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">
                <v:oval id="Ellipse 29" o:spid="_x0000_s1062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3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15BCBE5" wp14:editId="361B323F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7C0DA76E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4" type="#_x0000_t202" style="position:absolute;margin-left:244pt;margin-top:656.5pt;width:325pt;height:87pt;z-index:2516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1RHA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paZMN1Adc0MHAvbd82eIQ&#10;K+bDC3NINg6OAg7PeEgF2AyOFiUNuF9/u4/5yAFGKelQPBX1P3fMCUrUd4Ps3BWTSVRbcibT2zE6&#10;7jqyuY6YnX4A1GeBT8XyZMb8oE6mdKDfUOeL2BVDzHDsXdFwMh/CIGl8J1wsFikJ9WVZWJm15bF0&#10;hDVC/Nq/MWePPASk8AlOMmPlOzqG3IGQxS6AbBNXEegB1SP+qM3E9vEdRfFf+ynr8trnvwE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ASVP1R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7C0DA76E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4E1C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59F2475" wp14:editId="4C635A47">
                <wp:simplePos x="0" y="0"/>
                <wp:positionH relativeFrom="column">
                  <wp:posOffset>3771900</wp:posOffset>
                </wp:positionH>
                <wp:positionV relativeFrom="paragraph">
                  <wp:posOffset>1631950</wp:posOffset>
                </wp:positionV>
                <wp:extent cx="7912100" cy="3302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02D4B" w14:textId="3D6071F6" w:rsidR="00DB4E1C" w:rsidRPr="00A72D99" w:rsidRDefault="00DB4E1C" w:rsidP="00DB4E1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2475" id="Zone de texte 14" o:spid="_x0000_s1065" type="#_x0000_t202" style="position:absolute;margin-left:297pt;margin-top:128.5pt;width:623pt;height:26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e2hHAIAADQ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" filled="f" stroked="f" strokeweight=".5pt">
                <v:textbox>
                  <w:txbxContent>
                    <w:p w14:paraId="37402D4B" w14:textId="3D6071F6" w:rsidR="00DB4E1C" w:rsidRPr="00A72D99" w:rsidRDefault="00DB4E1C" w:rsidP="00DB4E1C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F8AEA63" wp14:editId="1A8B22E6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938BE61">
                                  <wp:extent cx="3263265" cy="2071194"/>
                                  <wp:effectExtent l="0" t="38100" r="0" b="24765"/>
                                  <wp:docPr id="114" name="Diagramme 11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5" r:lo="rId56" r:qs="rId57" r:cs="rId5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6" type="#_x0000_t118" style="position:absolute;margin-left:98.85pt;margin-top:278.3pt;width:467.15pt;height:374.8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4v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7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AECzi9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938BE61">
                            <wp:extent cx="3263265" cy="2071194"/>
                            <wp:effectExtent l="0" t="38100" r="0" b="24765"/>
                            <wp:docPr id="114" name="Diagramme 11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5" r:lo="rId56" r:qs="rId57" r:cs="rId5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395DC2B" wp14:editId="66C68182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2ABBAC6" id="Connecteur droit 5207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0DCBC1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68633BA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4BF6">
              <w:rPr>
                <w:b/>
                <w:color w:val="63A7DA"/>
                <w:kern w:val="0"/>
                <w:szCs w:val="24"/>
              </w:rPr>
              <w:t>124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D62A83F" w:rsidR="004E11B5" w:rsidRPr="002D374E" w:rsidRDefault="004E11B5" w:rsidP="00F576BD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A41966" w:rsidRPr="002D374E">
              <w:rPr>
                <w:color w:val="63A7DA"/>
                <w:kern w:val="0"/>
                <w:szCs w:val="24"/>
              </w:rPr>
              <w:t>mis</w:t>
            </w:r>
            <w:r w:rsidRPr="002D374E">
              <w:rPr>
                <w:color w:val="63A7DA"/>
                <w:kern w:val="0"/>
                <w:szCs w:val="24"/>
              </w:rPr>
              <w:t xml:space="preserve"> sur le métier d</w:t>
            </w:r>
            <w:r w:rsidR="00254D9E">
              <w:rPr>
                <w:color w:val="63A7DA"/>
                <w:kern w:val="0"/>
                <w:szCs w:val="24"/>
              </w:rPr>
              <w:t>’éleveur-soigneur de chevaux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1F3894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41F4774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6893">
              <w:rPr>
                <w:b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5A915B3A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156597E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580B4CE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65A53EC4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F65CFD4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FE2BDB3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8945305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D41BC3B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5DDF2655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4CE714E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4DA45F5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Moins de </w:t>
            </w:r>
            <w:r w:rsidR="00EF73C8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2546A02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B1EC6">
              <w:rPr>
                <w:noProof/>
                <w:color w:val="63A7DA"/>
                <w:kern w:val="0"/>
                <w:szCs w:val="24"/>
              </w:rPr>
              <w:t>moins de 25 ans</w:t>
            </w:r>
          </w:p>
        </w:tc>
      </w:tr>
    </w:tbl>
    <w:p w14:paraId="7A5E464D" w14:textId="0C2C6BD9" w:rsidR="003A2DA2" w:rsidRPr="00B2027D" w:rsidRDefault="00B131A4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2742446" wp14:editId="546ED582">
                <wp:simplePos x="0" y="0"/>
                <wp:positionH relativeFrom="column">
                  <wp:posOffset>12077700</wp:posOffset>
                </wp:positionH>
                <wp:positionV relativeFrom="paragraph">
                  <wp:posOffset>8578850</wp:posOffset>
                </wp:positionV>
                <wp:extent cx="1676400" cy="556260"/>
                <wp:effectExtent l="0" t="0" r="19050" b="15240"/>
                <wp:wrapNone/>
                <wp:docPr id="134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562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6954AD" w14:textId="321A6E6A" w:rsidR="001E698D" w:rsidRDefault="00BF1227" w:rsidP="001E698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10</w:t>
                            </w:r>
                            <w:r w:rsidR="001E698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  <w:p w14:paraId="1FAFD32E" w14:textId="3B01BC0F" w:rsidR="00B131A4" w:rsidRPr="00E8742B" w:rsidRDefault="00B131A4" w:rsidP="001E698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0 épreuve intégrée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42446" id="Ellipse 134" o:spid="_x0000_s1067" style="position:absolute;left:0;text-align:left;margin-left:951pt;margin-top:675.5pt;width:132pt;height:43.8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" fillcolor="#63a7da" strokecolor="#63a7da" strokeweight="1pt">
                <v:stroke joinstyle="miter"/>
                <v:textbox>
                  <w:txbxContent>
                    <w:p w14:paraId="5B6954AD" w14:textId="321A6E6A" w:rsidR="001E698D" w:rsidRDefault="00BF1227" w:rsidP="001E698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10</w:t>
                      </w:r>
                      <w:r w:rsidR="001E698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  <w:p w14:paraId="1FAFD32E" w14:textId="3B01BC0F" w:rsidR="00B131A4" w:rsidRPr="00E8742B" w:rsidRDefault="00B131A4" w:rsidP="001E698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0 épreuve intégrée</w:t>
                      </w:r>
                    </w:p>
                  </w:txbxContent>
                </v:textbox>
              </v:oval>
            </w:pict>
          </mc:Fallback>
        </mc:AlternateContent>
      </w:r>
      <w:r w:rsidR="00BF1227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5D7E988" wp14:editId="50FA9E28">
                <wp:simplePos x="0" y="0"/>
                <wp:positionH relativeFrom="column">
                  <wp:posOffset>12058650</wp:posOffset>
                </wp:positionH>
                <wp:positionV relativeFrom="paragraph">
                  <wp:posOffset>9163050</wp:posOffset>
                </wp:positionV>
                <wp:extent cx="1153795" cy="361950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D17F4" w14:textId="4B02BE87" w:rsidR="00223852" w:rsidRPr="005866FF" w:rsidRDefault="00BF1227" w:rsidP="0022385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E988" id="Zone de texte 156" o:spid="_x0000_s1068" type="#_x0000_t202" style="position:absolute;left:0;text-align:left;margin-left:949.5pt;margin-top:721.5pt;width:90.85pt;height:28.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" filled="f" stroked="f" strokeweight=".5pt">
                <v:textbox>
                  <w:txbxContent>
                    <w:p w14:paraId="31ED17F4" w14:textId="4B02BE87" w:rsidR="00223852" w:rsidRPr="005866FF" w:rsidRDefault="00BF1227" w:rsidP="0022385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6B51C1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4D3E855" wp14:editId="0D7F9411">
                <wp:simplePos x="0" y="0"/>
                <wp:positionH relativeFrom="column">
                  <wp:posOffset>10898505</wp:posOffset>
                </wp:positionH>
                <wp:positionV relativeFrom="paragraph">
                  <wp:posOffset>9174828</wp:posOffset>
                </wp:positionV>
                <wp:extent cx="963295" cy="352425"/>
                <wp:effectExtent l="0" t="0" r="0" b="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9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008C2" w14:textId="71B3CC92" w:rsidR="00223852" w:rsidRPr="005866FF" w:rsidRDefault="006B51C1" w:rsidP="0022385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E855" id="Zone de texte 155" o:spid="_x0000_s1069" type="#_x0000_t202" style="position:absolute;left:0;text-align:left;margin-left:858.15pt;margin-top:722.45pt;width:75.85pt;height:27.7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" filled="f" stroked="f" strokeweight=".5pt">
                <v:textbox>
                  <w:txbxContent>
                    <w:p w14:paraId="1CC008C2" w14:textId="71B3CC92" w:rsidR="00223852" w:rsidRPr="005866FF" w:rsidRDefault="006B51C1" w:rsidP="0022385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PE</w:t>
                      </w:r>
                    </w:p>
                  </w:txbxContent>
                </v:textbox>
              </v:shape>
            </w:pict>
          </mc:Fallback>
        </mc:AlternateContent>
      </w:r>
      <w:r w:rsidR="00800B21"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73EE0F3E" wp14:editId="60C2BB4D">
                <wp:simplePos x="0" y="0"/>
                <wp:positionH relativeFrom="column">
                  <wp:posOffset>9544050</wp:posOffset>
                </wp:positionH>
                <wp:positionV relativeFrom="paragraph">
                  <wp:posOffset>9144000</wp:posOffset>
                </wp:positionV>
                <wp:extent cx="972820" cy="361950"/>
                <wp:effectExtent l="0" t="0" r="0" b="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472C4" w14:textId="3FC92DDB" w:rsidR="00223852" w:rsidRPr="005866FF" w:rsidRDefault="00800B21" w:rsidP="0022385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0F3E" id="Zone de texte 154" o:spid="_x0000_s1070" type="#_x0000_t202" style="position:absolute;left:0;text-align:left;margin-left:751.5pt;margin-top:10in;width:76.6pt;height:28.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" filled="f" stroked="f" strokeweight=".5pt">
                <v:textbox>
                  <w:txbxContent>
                    <w:p w14:paraId="7F7472C4" w14:textId="3FC92DDB" w:rsidR="00223852" w:rsidRPr="005866FF" w:rsidRDefault="00800B21" w:rsidP="0022385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Alternance</w:t>
                      </w:r>
                    </w:p>
                  </w:txbxContent>
                </v:textbox>
              </v:shape>
            </w:pict>
          </mc:Fallback>
        </mc:AlternateContent>
      </w:r>
      <w:r w:rsidR="001E698D"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50595FB6" wp14:editId="561A70E9">
                <wp:simplePos x="0" y="0"/>
                <wp:positionH relativeFrom="column">
                  <wp:posOffset>8201025</wp:posOffset>
                </wp:positionH>
                <wp:positionV relativeFrom="paragraph">
                  <wp:posOffset>7991475</wp:posOffset>
                </wp:positionV>
                <wp:extent cx="4429760" cy="140017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00175"/>
                          <a:chOff x="0" y="0"/>
                          <a:chExt cx="3378200" cy="2214356"/>
                        </a:xfrm>
                      </wpg:grpSpPr>
                      <wps:wsp>
                        <wps:cNvPr id="186" name="Ellipse 186"/>
                        <wps:cNvSpPr/>
                        <wps:spPr>
                          <a:xfrm>
                            <a:off x="977664" y="1054036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3AB7" w14:textId="6AE5847A" w:rsidR="00EC4912" w:rsidRPr="00E8742B" w:rsidRDefault="00800B21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25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144327" y="1871455"/>
                            <a:ext cx="596900" cy="342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74729A8D" w:rsidR="00EC4912" w:rsidRPr="005866FF" w:rsidRDefault="0022385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28500"/>
                            <a:chOff x="0" y="0"/>
                            <a:chExt cx="3378200" cy="828500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1689100" y="419100"/>
                              <a:ext cx="12700" cy="4094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F00A0CB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71" style="position:absolute;left:0;text-align:left;margin-left:645.75pt;margin-top:629.25pt;width:348.8pt;height:110.25pt;z-index:251658262;mso-width-relative:margin;mso-height-relative:margin" coordsize="33782,2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">
                <v:oval id="Ellipse 186" o:spid="_x0000_s1072" style="position:absolute;left:9776;top:1054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33D23AB7" w14:textId="6AE5847A" w:rsidR="00EC4912" w:rsidRPr="00E8742B" w:rsidRDefault="00800B21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25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8" o:spid="_x0000_s1073" type="#_x0000_t202" style="position:absolute;left:1443;top:18714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74729A8D" w:rsidR="00EC4912" w:rsidRPr="005866FF" w:rsidRDefault="0022385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CISP</w:t>
                        </w:r>
                      </w:p>
                    </w:txbxContent>
                  </v:textbox>
                </v:shape>
                <v:group id="Groupe 1539" o:spid="_x0000_s1074" style="position:absolute;width:33782;height:8285" coordsize="33782,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075" style="position:absolute;visibility:visible;mso-wrap-style:square" from="16891,4191" to="17018,8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76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F00A0CB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E698D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0404D2F7" wp14:editId="42D0B8E9">
                <wp:simplePos x="0" y="0"/>
                <wp:positionH relativeFrom="column">
                  <wp:posOffset>8067675</wp:posOffset>
                </wp:positionH>
                <wp:positionV relativeFrom="paragraph">
                  <wp:posOffset>8524874</wp:posOffset>
                </wp:positionV>
                <wp:extent cx="4705350" cy="9525"/>
                <wp:effectExtent l="0" t="0" r="19050" b="28575"/>
                <wp:wrapNone/>
                <wp:docPr id="135" name="Connecteur droi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0" cy="95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91714" id="Connecteur droit 135" o:spid="_x0000_s1026" style="position:absolute;flip:y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5.25pt,671.25pt" to="1005.75pt,6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" strokecolor="#63a7da [3209]">
                <v:stroke dashstyle="dash"/>
              </v:line>
            </w:pict>
          </mc:Fallback>
        </mc:AlternateContent>
      </w:r>
      <w:r w:rsidR="001E698D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5A7B875C" wp14:editId="6729D286">
                <wp:simplePos x="0" y="0"/>
                <wp:positionH relativeFrom="column">
                  <wp:posOffset>10791825</wp:posOffset>
                </wp:positionH>
                <wp:positionV relativeFrom="paragraph">
                  <wp:posOffset>8677275</wp:posOffset>
                </wp:positionV>
                <wp:extent cx="1132420" cy="454924"/>
                <wp:effectExtent l="0" t="0" r="0" b="0"/>
                <wp:wrapNone/>
                <wp:docPr id="133" name="Ellips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420" cy="454924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190408" w14:textId="06DBD2E8" w:rsidR="001E698D" w:rsidRPr="00E8742B" w:rsidRDefault="006B51C1" w:rsidP="001E698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1E698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1E698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B875C" id="Ellipse 133" o:spid="_x0000_s1077" style="position:absolute;left:0;text-align:left;margin-left:849.75pt;margin-top:683.25pt;width:89.15pt;height:35.8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" fillcolor="#63a7da" strokecolor="#63a7da" strokeweight="1pt">
                <v:stroke joinstyle="miter"/>
                <v:textbox>
                  <w:txbxContent>
                    <w:p w14:paraId="65190408" w14:textId="06DBD2E8" w:rsidR="001E698D" w:rsidRPr="00E8742B" w:rsidRDefault="006B51C1" w:rsidP="001E698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1E698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1E698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1E698D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02E70F1C" wp14:editId="33965D6F">
                <wp:simplePos x="0" y="0"/>
                <wp:positionH relativeFrom="column">
                  <wp:posOffset>8191500</wp:posOffset>
                </wp:positionH>
                <wp:positionV relativeFrom="paragraph">
                  <wp:posOffset>8658225</wp:posOffset>
                </wp:positionV>
                <wp:extent cx="1132420" cy="454924"/>
                <wp:effectExtent l="0" t="0" r="0" b="0"/>
                <wp:wrapNone/>
                <wp:docPr id="132" name="Ellips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420" cy="454924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3DBC0B" w14:textId="3939783D" w:rsidR="001E698D" w:rsidRPr="00E8742B" w:rsidRDefault="001E698D" w:rsidP="001E698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  <w:r w:rsidR="00223852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70F1C" id="Ellipse 132" o:spid="_x0000_s1078" style="position:absolute;left:0;text-align:left;margin-left:645pt;margin-top:681.75pt;width:89.15pt;height:35.8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133DBC0B" w14:textId="3939783D" w:rsidR="001E698D" w:rsidRPr="00E8742B" w:rsidRDefault="001E698D" w:rsidP="001E698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</w:t>
                      </w:r>
                      <w:r w:rsidR="00223852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0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760A7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0B4524A4" wp14:editId="52607390">
                <wp:simplePos x="0" y="0"/>
                <wp:positionH relativeFrom="column">
                  <wp:posOffset>8390255</wp:posOffset>
                </wp:positionH>
                <wp:positionV relativeFrom="paragraph">
                  <wp:posOffset>1819275</wp:posOffset>
                </wp:positionV>
                <wp:extent cx="3307080" cy="1580515"/>
                <wp:effectExtent l="0" t="0" r="0" b="63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0" cy="1580515"/>
                          <a:chOff x="-541005" y="421701"/>
                          <a:chExt cx="3308761" cy="1581020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541005" y="421701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A20695C" w:rsidR="00094BDC" w:rsidRPr="00311F79" w:rsidRDefault="008931FB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</w:t>
                              </w:r>
                              <w:r w:rsidR="004B2F5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38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40A48DAE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</w:t>
                              </w:r>
                              <w:r w:rsidR="002A5B40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36" name="Graphique 13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655485" y="475666"/>
                            <a:ext cx="1112271" cy="1527055"/>
                            <a:chOff x="-311225" y="380692"/>
                            <a:chExt cx="998360" cy="1251060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77135" y="75548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-311225" y="136505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A03FDF3" w:rsidR="00094BDC" w:rsidRPr="003E2D6C" w:rsidRDefault="00115138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760A7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41035" y="3806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43FD400B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9" style="position:absolute;left:0;text-align:left;margin-left:660.65pt;margin-top:143.25pt;width:260.4pt;height:124.45pt;z-index:251658266;mso-width-relative:margin;mso-height-relative:margin" coordorigin="-5410,4217" coordsize="33087,1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">
                <v:shape id="Zone de texte 225" o:spid="_x0000_s1080" type="#_x0000_t202" style="position:absolute;left:-5410;top:4217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A20695C" w:rsidR="00094BDC" w:rsidRPr="00311F79" w:rsidRDefault="008931FB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</w:t>
                        </w:r>
                        <w:r w:rsidR="004B2F5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38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40A48DAE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</w:t>
                        </w:r>
                        <w:r w:rsidR="002A5B40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36" name="Graphique 13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1" style="position:absolute;left:16554;top:4756;width:11123;height:15271" coordorigin="-3112,3806" coordsize="9983,1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2" type="#_x0000_t202" style="position:absolute;left:771;top:75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83" type="#_x0000_t202" style="position:absolute;left:-3112;top:13650;width:54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A03FDF3" w:rsidR="00094BDC" w:rsidRPr="003E2D6C" w:rsidRDefault="00115138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</w:t>
                          </w:r>
                          <w:r w:rsidR="00760A7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9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4" type="#_x0000_t202" style="position:absolute;left:1410;top:3806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43FD400B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60A76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182A45B8" wp14:editId="45F71C00">
                <wp:simplePos x="0" y="0"/>
                <wp:positionH relativeFrom="column">
                  <wp:posOffset>10531475</wp:posOffset>
                </wp:positionH>
                <wp:positionV relativeFrom="paragraph">
                  <wp:posOffset>1819910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3E877FEB" w:rsidR="007344EA" w:rsidRPr="003E2D6C" w:rsidRDefault="00760A7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31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5" type="#_x0000_t202" style="position:absolute;left:0;text-align:left;margin-left:829.25pt;margin-top:143.3pt;width:47.9pt;height:25.6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" filled="f" stroked="f" strokeweight=".5pt">
                <v:textbox>
                  <w:txbxContent>
                    <w:p w14:paraId="31070F26" w14:textId="3E877FEB" w:rsidR="007344EA" w:rsidRPr="003E2D6C" w:rsidRDefault="00760A7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31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741A3B35" wp14:editId="73E7E6E8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6" style="position:absolute;left:0;text-align:left;margin-left:606.95pt;margin-top:349.1pt;width:467.7pt;height:75.8pt;z-index:251658261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mi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nSX6H+4juMS5Uv6P6GKO5bjs8qXAv8JaL/b&#10;xm13XvsP1fM/AQ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1SEpomQEAADwDgAADgAAAAAAAAAAAAAAAAAuAgAA&#10;ZHJzL2Uyb0RvYy54bWxQSwECLQAUAAYACAAAACEAta/gmeMAAAANAQAADwAAAAAAAAAAAAAAAAC+&#10;BgAAZHJzL2Rvd25yZXYueG1sUEsFBgAAAAAEAAQA8wAAAM4HAAAAAA==&#10;">
                <v:group id="Groupe 179" o:spid="_x0000_s1087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8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9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0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3C05BDC8" wp14:editId="22923BA2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1" style="position:absolute;left:0;text-align:left;margin-left:127.25pt;margin-top:345.75pt;width:464.1pt;height:81.35pt;z-index:251658267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U0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PBs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DMQvU0OQQAAIIOAAAOAAAA&#10;AAAAAAAAAAAAAC4CAABkcnMvZTJvRG9jLnhtbFBLAQItABQABgAIAAAAIQBW2onG4wAAAAwBAAAP&#10;AAAAAAAAAAAAAAAAAJMGAABkcnMvZG93bnJldi54bWxQSwUGAAAAAAQABADzAAAAowcAAAAA&#10;">
                <v:group id="Groupe 87" o:spid="_x0000_s1092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3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4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5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EF3F0B3" wp14:editId="5F067850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8" name="Graphique 13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48" name="Graphique 148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6" type="#_x0000_t202" style="position:absolute;left:0;text-align:left;margin-left:189.6pt;margin-top:347.35pt;width:68.05pt;height:62.3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ETiLCk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8" name="Graphique 13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48" name="Graphique 148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4534709" wp14:editId="16427353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49" name="Graphique 149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7" type="#_x0000_t202" style="position:absolute;left:0;text-align:left;margin-left:616.95pt;margin-top:338.2pt;width:79.35pt;height:59.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NbvFrE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49" name="Graphique 149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0C2B691" wp14:editId="0E4EFDF7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79D3861" id="Groupe 51" o:spid="_x0000_s1026" style="position:absolute;margin-left:13.55pt;margin-top:-23.7pt;width:118.95pt;height:756pt;z-index:251645973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A383BE6" wp14:editId="077192CC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8C7E03B" id="Forme libre 33" o:spid="_x0000_s1026" style="position:absolute;margin-left:-29.1pt;margin-top:19.8pt;width:147.55pt;height:756pt;z-index:2516459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0F85DA7E" wp14:editId="2B195A14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3B4C2EC" id="Groupe 102" o:spid="_x0000_s1026" style="position:absolute;margin-left:1062.05pt;margin-top:-16pt;width:120.8pt;height:749.3pt;z-index:251645974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D7774" wp14:editId="06A16D1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6F431FAD">
                                  <wp:extent cx="6711950" cy="1965960"/>
                                  <wp:effectExtent l="0" t="0" r="0" b="262890"/>
                                  <wp:docPr id="150" name="Diagramme 15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9" r:lo="rId90" r:qs="rId91" r:cs="rId9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8" type="#_x0000_t202" style="position:absolute;left:0;text-align:left;margin-left:581.5pt;margin-top:104.6pt;width:513.3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JSIKC0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6F431FAD">
                            <wp:extent cx="6711950" cy="1965960"/>
                            <wp:effectExtent l="0" t="0" r="0" b="262890"/>
                            <wp:docPr id="150" name="Diagramme 15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9" r:lo="rId90" r:qs="rId91" r:cs="rId9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A6E3250" wp14:editId="79E1B056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9" type="#_x0000_t118" style="position:absolute;left:0;text-align:left;margin-left:289.4pt;margin-top:23.15pt;width:820.5pt;height:1in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rLMhsV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BDC7816" wp14:editId="6236D5EA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23AF212B" w:rsidR="00094BDC" w:rsidRPr="005546BC" w:rsidRDefault="0077088D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 - </w:t>
                            </w:r>
                            <w:r w:rsidR="009254E4" w:rsidRPr="009254E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Agriculture, sylviculture et pêche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9756E3E">
                                  <wp:extent cx="972820" cy="972820"/>
                                  <wp:effectExtent l="0" t="0" r="0" b="0"/>
                                  <wp:docPr id="151" name="Graphique 151" descr="Le lulav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Graphique 66" descr="Le lulav avec un remplissage uni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F07FE28" w:rsidR="00094BDC" w:rsidRPr="005546BC" w:rsidRDefault="00447495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10</w:t>
                            </w:r>
                            <w:r w:rsidR="007B54CD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BV9WuS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00955931" w14:textId="23AF212B" w:rsidR="00094BDC" w:rsidRPr="005546BC" w:rsidRDefault="0077088D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 - </w:t>
                      </w:r>
                      <w:r w:rsidR="009254E4" w:rsidRPr="009254E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Agriculture, sylviculture et pêche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9756E3E">
                            <wp:extent cx="972820" cy="972820"/>
                            <wp:effectExtent l="0" t="0" r="0" b="0"/>
                            <wp:docPr id="151" name="Graphique 151" descr="Le lulav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Graphique 66" descr="Le lulav avec un remplissage uni"/>
                                    <pic:cNvPicPr/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F07FE28" w:rsidR="00094BDC" w:rsidRPr="005546BC" w:rsidRDefault="00447495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10</w:t>
                      </w:r>
                      <w:r w:rsidR="007B54CD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8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80656D6" wp14:editId="6CB969D1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F21831B" id="Rectangle 5268" o:spid="_x0000_s1026" style="position:absolute;margin-left:-854.85pt;margin-top:188.55pt;width:198.4pt;height:47.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9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50D4DCF" wp14:editId="201D61C7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12EC49B" id="Rectangle 46" o:spid="_x0000_s1026" style="position:absolute;margin-left:-1017.75pt;margin-top:186.7pt;width:198.4pt;height:48.65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9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7C52EB52" wp14:editId="223CC3AC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2D2A357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EC1A0DA" wp14:editId="102B4FB1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01DDDAB" w:rsidR="003F1FDB" w:rsidRPr="00D02F28" w:rsidRDefault="00C32129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+4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DE3BD03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E74F8B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56691AA0" w:rsidR="003F1FDB" w:rsidRPr="00D02F28" w:rsidRDefault="00725579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0,2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6183DB7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E73D35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4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1" type="#_x0000_t202" style="position:absolute;left:0;text-align:left;margin-left:664.1pt;margin-top:291.7pt;width:340.15pt;height:55.8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/q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HisNW1soj8iDhV4izvBVjcWumfMvzKImsHXUuX/GRSrAy+BkUVKB/fm3/ZCPo8IoJS1qrKDu&#10;x55ZQYn6pnGI02GWBVFGJxtPRujY28j2NqL3zRKQgSG+KMOjGfK9OpvSQvOGz2ERbsUQ0xzvLqg/&#10;m0vfKx+fExeLRUxCGRrm13pjeIAOjIdRvHZvzJrTvDxO+gnOamT5u7H1ueGkhsXeg6zjTK+snvhH&#10;CUdVnJ5beCO3fsy6/hTmvwA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/wXv6j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01DDDAB" w:rsidR="003F1FDB" w:rsidRPr="00D02F28" w:rsidRDefault="00C32129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+4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DE3BD03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E74F8B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56691AA0" w:rsidR="003F1FDB" w:rsidRPr="00D02F28" w:rsidRDefault="00725579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0,2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6183DB7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E73D35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4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27656C9" wp14:editId="689CE13C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68C0667">
                                  <wp:extent cx="3405351" cy="2490470"/>
                                  <wp:effectExtent l="0" t="0" r="0" b="5080"/>
                                  <wp:docPr id="152" name="Diagramme 15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0" r:lo="rId101" r:qs="rId102" r:cs="rId10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2" type="#_x0000_t202" style="position:absolute;left:0;text-align:left;margin-left:164.8pt;margin-top:402.65pt;width:289.25pt;height:212.3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dTHQIAADU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kOndT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68C0667">
                            <wp:extent cx="3405351" cy="2490470"/>
                            <wp:effectExtent l="0" t="0" r="0" b="5080"/>
                            <wp:docPr id="152" name="Diagramme 15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0" r:lo="rId101" r:qs="rId102" r:cs="rId10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B0CC94D" wp14:editId="6579B3E1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27C5FE1" id="Connecteur droit 5253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AA01BEE" wp14:editId="08F6ACF6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3" type="#_x0000_t202" style="position:absolute;left:0;text-align:left;margin-left:609.75pt;margin-top:605.25pt;width:281.15pt;height:26.7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2GHAIAADQEAAAOAAAAZHJzL2Uyb0RvYy54bWysU8lu2zAQvRfoPxC815IX2YlgOXATuChg&#10;JAGcImeaIi0BFIclaUvu13dIeUPaU9ELNcMZzfLe4/yhaxQ5COtq0AUdDlJKhOZQ1npX0B9vqy9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66B79DE" wp14:editId="7A56144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4" type="#_x0000_t202" style="position:absolute;left:0;text-align:left;margin-left:602.65pt;margin-top:424.35pt;width:304.75pt;height:21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E+dNpw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137442D" wp14:editId="53541F56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5" style="position:absolute;left:0;text-align:left;margin-left:1117pt;margin-top:589pt;width:27pt;height:31.3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" stroked="f" strokeweight="1pt">
                <v:fill r:id="rId107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B3BAA04" wp14:editId="5D430DB7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8" w:history="1"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ou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3" name="Image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6" type="#_x0000_t202" style="position:absolute;left:0;text-align:left;margin-left:1044pt;margin-top:621.7pt;width:172.45pt;height:118.9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Yl773h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B268C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10" w:history="1"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ou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3" name="Image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2BFACE2" wp14:editId="70721FC3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1538F9C" id="Forme libre 25" o:spid="_x0000_s1026" style="position:absolute;margin-left:86.05pt;margin-top:18pt;width:137.25pt;height:756pt;z-index:2516459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1456645E" wp14:editId="65396676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7" style="position:absolute;left:0;text-align:left;margin-left:130.6pt;margin-top:-10.9pt;width:963.35pt;height:88.85pt;z-index:25165826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">
                <v:rect id="Rectangle 193" o:spid="_x0000_s1108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9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4F489E7" wp14:editId="661CA8FD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12">
                            <a:extLs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0" type="#_x0000_t202" style="position:absolute;left:0;text-align:left;margin-left:887pt;margin-top:666.15pt;width:22.7pt;height:22.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DayfL1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11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F486F7D" wp14:editId="748BCFDE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1" type="#_x0000_t202" style="position:absolute;left:0;text-align:left;margin-left:439pt;margin-top:6.05pt;width:22pt;height:30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PiUGw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A7lPiU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20BE5" w14:textId="77777777" w:rsidR="00F04A27" w:rsidRDefault="00F04A27" w:rsidP="0063464B">
      <w:r>
        <w:separator/>
      </w:r>
    </w:p>
  </w:endnote>
  <w:endnote w:type="continuationSeparator" w:id="0">
    <w:p w14:paraId="7C9E0C95" w14:textId="77777777" w:rsidR="00F04A27" w:rsidRDefault="00F04A27" w:rsidP="0063464B">
      <w:r>
        <w:continuationSeparator/>
      </w:r>
    </w:p>
  </w:endnote>
  <w:endnote w:type="continuationNotice" w:id="1">
    <w:p w14:paraId="2CE246AA" w14:textId="77777777" w:rsidR="00F04A27" w:rsidRDefault="00F04A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F8648" w14:textId="77777777" w:rsidR="00F04A27" w:rsidRDefault="00F04A27" w:rsidP="0063464B">
      <w:r>
        <w:separator/>
      </w:r>
    </w:p>
  </w:footnote>
  <w:footnote w:type="continuationSeparator" w:id="0">
    <w:p w14:paraId="7EB3A6E9" w14:textId="77777777" w:rsidR="00F04A27" w:rsidRDefault="00F04A27" w:rsidP="0063464B">
      <w:r>
        <w:continuationSeparator/>
      </w:r>
    </w:p>
  </w:footnote>
  <w:footnote w:type="continuationNotice" w:id="1">
    <w:p w14:paraId="0D9C5DCA" w14:textId="77777777" w:rsidR="00F04A27" w:rsidRDefault="00F04A2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47343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0E1"/>
    <w:rsid w:val="000304DA"/>
    <w:rsid w:val="000314AC"/>
    <w:rsid w:val="000328CA"/>
    <w:rsid w:val="00032CFB"/>
    <w:rsid w:val="00033ECD"/>
    <w:rsid w:val="00034D5D"/>
    <w:rsid w:val="00036493"/>
    <w:rsid w:val="00044C2E"/>
    <w:rsid w:val="00047A65"/>
    <w:rsid w:val="00050168"/>
    <w:rsid w:val="00052218"/>
    <w:rsid w:val="00057346"/>
    <w:rsid w:val="000610AD"/>
    <w:rsid w:val="000620AD"/>
    <w:rsid w:val="0006221C"/>
    <w:rsid w:val="000628E3"/>
    <w:rsid w:val="00064ED3"/>
    <w:rsid w:val="00071BA5"/>
    <w:rsid w:val="00072DC7"/>
    <w:rsid w:val="00072E3C"/>
    <w:rsid w:val="00082E88"/>
    <w:rsid w:val="00091517"/>
    <w:rsid w:val="00092369"/>
    <w:rsid w:val="00094B74"/>
    <w:rsid w:val="00094BDC"/>
    <w:rsid w:val="0009587E"/>
    <w:rsid w:val="000A0257"/>
    <w:rsid w:val="000A4AE8"/>
    <w:rsid w:val="000A5C39"/>
    <w:rsid w:val="000A6051"/>
    <w:rsid w:val="000A6CD0"/>
    <w:rsid w:val="000A6DB7"/>
    <w:rsid w:val="000B27F8"/>
    <w:rsid w:val="000B5008"/>
    <w:rsid w:val="000B529D"/>
    <w:rsid w:val="000B5B22"/>
    <w:rsid w:val="000C252B"/>
    <w:rsid w:val="000C2773"/>
    <w:rsid w:val="000C3FD0"/>
    <w:rsid w:val="000C5F0A"/>
    <w:rsid w:val="000C6D3A"/>
    <w:rsid w:val="000D247E"/>
    <w:rsid w:val="000D2EB6"/>
    <w:rsid w:val="000E1522"/>
    <w:rsid w:val="000E2CBD"/>
    <w:rsid w:val="000F02D4"/>
    <w:rsid w:val="000F1ABD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4BF6"/>
    <w:rsid w:val="0012663A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3974"/>
    <w:rsid w:val="00147CE6"/>
    <w:rsid w:val="00154BC8"/>
    <w:rsid w:val="001554D7"/>
    <w:rsid w:val="001574CA"/>
    <w:rsid w:val="00165B27"/>
    <w:rsid w:val="00165B87"/>
    <w:rsid w:val="00171086"/>
    <w:rsid w:val="00174FEC"/>
    <w:rsid w:val="00177086"/>
    <w:rsid w:val="0018341A"/>
    <w:rsid w:val="00185F74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37C1"/>
    <w:rsid w:val="001C5536"/>
    <w:rsid w:val="001C7AD8"/>
    <w:rsid w:val="001D1443"/>
    <w:rsid w:val="001D31A2"/>
    <w:rsid w:val="001D4A1A"/>
    <w:rsid w:val="001D4AD8"/>
    <w:rsid w:val="001D59F4"/>
    <w:rsid w:val="001D699C"/>
    <w:rsid w:val="001D7AA2"/>
    <w:rsid w:val="001E264F"/>
    <w:rsid w:val="001E28B6"/>
    <w:rsid w:val="001E2F2C"/>
    <w:rsid w:val="001E455F"/>
    <w:rsid w:val="001E4F26"/>
    <w:rsid w:val="001E639B"/>
    <w:rsid w:val="001E68B0"/>
    <w:rsid w:val="001E698D"/>
    <w:rsid w:val="001E6E27"/>
    <w:rsid w:val="001E74B3"/>
    <w:rsid w:val="001F09FC"/>
    <w:rsid w:val="001F2AC4"/>
    <w:rsid w:val="0020048F"/>
    <w:rsid w:val="00200E58"/>
    <w:rsid w:val="002126EB"/>
    <w:rsid w:val="00215A88"/>
    <w:rsid w:val="00216BBF"/>
    <w:rsid w:val="00223852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4D9E"/>
    <w:rsid w:val="002576B5"/>
    <w:rsid w:val="002601C0"/>
    <w:rsid w:val="002629A1"/>
    <w:rsid w:val="002644B0"/>
    <w:rsid w:val="002664C0"/>
    <w:rsid w:val="0027425A"/>
    <w:rsid w:val="00274EA0"/>
    <w:rsid w:val="002850F3"/>
    <w:rsid w:val="00286C3B"/>
    <w:rsid w:val="0029247F"/>
    <w:rsid w:val="00293AD9"/>
    <w:rsid w:val="002A22B3"/>
    <w:rsid w:val="002A4414"/>
    <w:rsid w:val="002A4637"/>
    <w:rsid w:val="002A4E6F"/>
    <w:rsid w:val="002A5B40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853"/>
    <w:rsid w:val="00314CF5"/>
    <w:rsid w:val="00314DE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705"/>
    <w:rsid w:val="00332983"/>
    <w:rsid w:val="003329E4"/>
    <w:rsid w:val="00334266"/>
    <w:rsid w:val="003342F2"/>
    <w:rsid w:val="00334FBC"/>
    <w:rsid w:val="00342500"/>
    <w:rsid w:val="00350C48"/>
    <w:rsid w:val="00352BD4"/>
    <w:rsid w:val="003578BD"/>
    <w:rsid w:val="003636D5"/>
    <w:rsid w:val="00365F54"/>
    <w:rsid w:val="003679A8"/>
    <w:rsid w:val="00370731"/>
    <w:rsid w:val="003724F6"/>
    <w:rsid w:val="00373F97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D0305"/>
    <w:rsid w:val="003D2738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405BDD"/>
    <w:rsid w:val="00407244"/>
    <w:rsid w:val="00410A49"/>
    <w:rsid w:val="004174C3"/>
    <w:rsid w:val="004177EF"/>
    <w:rsid w:val="00417A8B"/>
    <w:rsid w:val="00420E2C"/>
    <w:rsid w:val="00423BD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C18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3411"/>
    <w:rsid w:val="004854C3"/>
    <w:rsid w:val="00490B4D"/>
    <w:rsid w:val="00493ADE"/>
    <w:rsid w:val="00497F24"/>
    <w:rsid w:val="004A0CB3"/>
    <w:rsid w:val="004A3B7D"/>
    <w:rsid w:val="004A42EE"/>
    <w:rsid w:val="004A4E15"/>
    <w:rsid w:val="004B2F59"/>
    <w:rsid w:val="004B675A"/>
    <w:rsid w:val="004C75EA"/>
    <w:rsid w:val="004D161A"/>
    <w:rsid w:val="004D39DC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6893"/>
    <w:rsid w:val="00527203"/>
    <w:rsid w:val="005301CE"/>
    <w:rsid w:val="005311DC"/>
    <w:rsid w:val="0053124C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41CB"/>
    <w:rsid w:val="00584A1C"/>
    <w:rsid w:val="00584D8F"/>
    <w:rsid w:val="005866FF"/>
    <w:rsid w:val="00590B70"/>
    <w:rsid w:val="005915B5"/>
    <w:rsid w:val="005923AD"/>
    <w:rsid w:val="00596140"/>
    <w:rsid w:val="005A048A"/>
    <w:rsid w:val="005A777D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7B4"/>
    <w:rsid w:val="005E0917"/>
    <w:rsid w:val="005E1969"/>
    <w:rsid w:val="005E2F3B"/>
    <w:rsid w:val="005E55C1"/>
    <w:rsid w:val="005E7396"/>
    <w:rsid w:val="005F70E4"/>
    <w:rsid w:val="006016CF"/>
    <w:rsid w:val="006029B2"/>
    <w:rsid w:val="00602C84"/>
    <w:rsid w:val="00602D76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3474"/>
    <w:rsid w:val="00684228"/>
    <w:rsid w:val="0069702F"/>
    <w:rsid w:val="006977DF"/>
    <w:rsid w:val="00697EFD"/>
    <w:rsid w:val="006A0F41"/>
    <w:rsid w:val="006A2B65"/>
    <w:rsid w:val="006A54EE"/>
    <w:rsid w:val="006B3678"/>
    <w:rsid w:val="006B51C1"/>
    <w:rsid w:val="006B5C36"/>
    <w:rsid w:val="006B7134"/>
    <w:rsid w:val="006C12AD"/>
    <w:rsid w:val="006C5166"/>
    <w:rsid w:val="006C7DC8"/>
    <w:rsid w:val="006D662E"/>
    <w:rsid w:val="006D6F61"/>
    <w:rsid w:val="006D7AC6"/>
    <w:rsid w:val="006D7EDA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0A76"/>
    <w:rsid w:val="0076255B"/>
    <w:rsid w:val="007669DB"/>
    <w:rsid w:val="0077088D"/>
    <w:rsid w:val="00771136"/>
    <w:rsid w:val="00775937"/>
    <w:rsid w:val="00785D05"/>
    <w:rsid w:val="00787CC6"/>
    <w:rsid w:val="00791BC4"/>
    <w:rsid w:val="00792F8E"/>
    <w:rsid w:val="00792FB7"/>
    <w:rsid w:val="00793343"/>
    <w:rsid w:val="00797B93"/>
    <w:rsid w:val="007A46F8"/>
    <w:rsid w:val="007A5132"/>
    <w:rsid w:val="007A6739"/>
    <w:rsid w:val="007B54CD"/>
    <w:rsid w:val="007B698F"/>
    <w:rsid w:val="007C076A"/>
    <w:rsid w:val="007C0F06"/>
    <w:rsid w:val="007C35FF"/>
    <w:rsid w:val="007C6D05"/>
    <w:rsid w:val="007C7DC3"/>
    <w:rsid w:val="007D132F"/>
    <w:rsid w:val="007D6BC7"/>
    <w:rsid w:val="007E03B8"/>
    <w:rsid w:val="007E0DF3"/>
    <w:rsid w:val="007E1318"/>
    <w:rsid w:val="007E3BF4"/>
    <w:rsid w:val="007F2445"/>
    <w:rsid w:val="007F423C"/>
    <w:rsid w:val="007F56F4"/>
    <w:rsid w:val="007F5817"/>
    <w:rsid w:val="007F7ABE"/>
    <w:rsid w:val="00800B21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2A5E"/>
    <w:rsid w:val="00837020"/>
    <w:rsid w:val="00842677"/>
    <w:rsid w:val="008461F3"/>
    <w:rsid w:val="0084695B"/>
    <w:rsid w:val="008506DF"/>
    <w:rsid w:val="00853597"/>
    <w:rsid w:val="008558D0"/>
    <w:rsid w:val="0085606D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1E0D"/>
    <w:rsid w:val="00883003"/>
    <w:rsid w:val="008876F7"/>
    <w:rsid w:val="00887B70"/>
    <w:rsid w:val="008931FB"/>
    <w:rsid w:val="008A019B"/>
    <w:rsid w:val="008A1E15"/>
    <w:rsid w:val="008B6019"/>
    <w:rsid w:val="008C0468"/>
    <w:rsid w:val="008C0E89"/>
    <w:rsid w:val="008C3482"/>
    <w:rsid w:val="008C38CE"/>
    <w:rsid w:val="008D02D6"/>
    <w:rsid w:val="008D0974"/>
    <w:rsid w:val="008D2FE4"/>
    <w:rsid w:val="008E0AB8"/>
    <w:rsid w:val="008E5623"/>
    <w:rsid w:val="008E64BD"/>
    <w:rsid w:val="008F1F4A"/>
    <w:rsid w:val="008F7E1B"/>
    <w:rsid w:val="00902688"/>
    <w:rsid w:val="00904EDB"/>
    <w:rsid w:val="00904F19"/>
    <w:rsid w:val="009064A6"/>
    <w:rsid w:val="00906763"/>
    <w:rsid w:val="009077AA"/>
    <w:rsid w:val="0091237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01D2"/>
    <w:rsid w:val="009733C6"/>
    <w:rsid w:val="009805E9"/>
    <w:rsid w:val="00980A4D"/>
    <w:rsid w:val="00983AC1"/>
    <w:rsid w:val="00990811"/>
    <w:rsid w:val="009A69F9"/>
    <w:rsid w:val="009A7468"/>
    <w:rsid w:val="009B16AA"/>
    <w:rsid w:val="009B28A7"/>
    <w:rsid w:val="009B6F84"/>
    <w:rsid w:val="009B7F4D"/>
    <w:rsid w:val="009C21BB"/>
    <w:rsid w:val="009C2729"/>
    <w:rsid w:val="009C4E80"/>
    <w:rsid w:val="009D684D"/>
    <w:rsid w:val="009E5386"/>
    <w:rsid w:val="009F2D57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5BA2"/>
    <w:rsid w:val="00A260A2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52208"/>
    <w:rsid w:val="00A6092E"/>
    <w:rsid w:val="00A60986"/>
    <w:rsid w:val="00A6148C"/>
    <w:rsid w:val="00A62EF6"/>
    <w:rsid w:val="00A6338D"/>
    <w:rsid w:val="00A645AF"/>
    <w:rsid w:val="00A64710"/>
    <w:rsid w:val="00A65C97"/>
    <w:rsid w:val="00A66362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2EF3"/>
    <w:rsid w:val="00AA37BA"/>
    <w:rsid w:val="00AA43A3"/>
    <w:rsid w:val="00AA51EB"/>
    <w:rsid w:val="00AB16B0"/>
    <w:rsid w:val="00AB6D47"/>
    <w:rsid w:val="00AB7B3A"/>
    <w:rsid w:val="00AC39D1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31A4"/>
    <w:rsid w:val="00B1349E"/>
    <w:rsid w:val="00B16C0D"/>
    <w:rsid w:val="00B2027D"/>
    <w:rsid w:val="00B2036E"/>
    <w:rsid w:val="00B30861"/>
    <w:rsid w:val="00B31980"/>
    <w:rsid w:val="00B33A88"/>
    <w:rsid w:val="00B33AEE"/>
    <w:rsid w:val="00B3761E"/>
    <w:rsid w:val="00B41645"/>
    <w:rsid w:val="00B4177E"/>
    <w:rsid w:val="00B43415"/>
    <w:rsid w:val="00B44F85"/>
    <w:rsid w:val="00B452A4"/>
    <w:rsid w:val="00B54903"/>
    <w:rsid w:val="00B55B0E"/>
    <w:rsid w:val="00B62942"/>
    <w:rsid w:val="00B6723D"/>
    <w:rsid w:val="00B836AA"/>
    <w:rsid w:val="00B8385C"/>
    <w:rsid w:val="00B857CF"/>
    <w:rsid w:val="00B872B9"/>
    <w:rsid w:val="00B914E3"/>
    <w:rsid w:val="00B944B3"/>
    <w:rsid w:val="00B96336"/>
    <w:rsid w:val="00B977A2"/>
    <w:rsid w:val="00BA05F1"/>
    <w:rsid w:val="00BA2EF7"/>
    <w:rsid w:val="00BA75E9"/>
    <w:rsid w:val="00BB1E06"/>
    <w:rsid w:val="00BB268C"/>
    <w:rsid w:val="00BC044C"/>
    <w:rsid w:val="00BC3D21"/>
    <w:rsid w:val="00BC4174"/>
    <w:rsid w:val="00BC5A60"/>
    <w:rsid w:val="00BC5DEA"/>
    <w:rsid w:val="00BC6FC8"/>
    <w:rsid w:val="00BD0022"/>
    <w:rsid w:val="00BD1751"/>
    <w:rsid w:val="00BD17DA"/>
    <w:rsid w:val="00BD4C47"/>
    <w:rsid w:val="00BD4CDD"/>
    <w:rsid w:val="00BD6D14"/>
    <w:rsid w:val="00BE218E"/>
    <w:rsid w:val="00BF1227"/>
    <w:rsid w:val="00BF3C25"/>
    <w:rsid w:val="00C0555A"/>
    <w:rsid w:val="00C12EAC"/>
    <w:rsid w:val="00C17F7C"/>
    <w:rsid w:val="00C2116F"/>
    <w:rsid w:val="00C23867"/>
    <w:rsid w:val="00C26D21"/>
    <w:rsid w:val="00C32129"/>
    <w:rsid w:val="00C33C1E"/>
    <w:rsid w:val="00C432CA"/>
    <w:rsid w:val="00C46879"/>
    <w:rsid w:val="00C50EFD"/>
    <w:rsid w:val="00C54908"/>
    <w:rsid w:val="00C57310"/>
    <w:rsid w:val="00C615A7"/>
    <w:rsid w:val="00C61AC8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92DCD"/>
    <w:rsid w:val="00C9592B"/>
    <w:rsid w:val="00CA0140"/>
    <w:rsid w:val="00CA43FB"/>
    <w:rsid w:val="00CA5C9C"/>
    <w:rsid w:val="00CA73ED"/>
    <w:rsid w:val="00CB45B3"/>
    <w:rsid w:val="00CB4B94"/>
    <w:rsid w:val="00CB57C0"/>
    <w:rsid w:val="00CC0317"/>
    <w:rsid w:val="00CD67E5"/>
    <w:rsid w:val="00CE05AF"/>
    <w:rsid w:val="00CE1245"/>
    <w:rsid w:val="00CE4909"/>
    <w:rsid w:val="00CF17D9"/>
    <w:rsid w:val="00CF37D4"/>
    <w:rsid w:val="00CF59B0"/>
    <w:rsid w:val="00D000D6"/>
    <w:rsid w:val="00D009C1"/>
    <w:rsid w:val="00D02F28"/>
    <w:rsid w:val="00D033BE"/>
    <w:rsid w:val="00D044C3"/>
    <w:rsid w:val="00D06803"/>
    <w:rsid w:val="00D11039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72997"/>
    <w:rsid w:val="00D80D05"/>
    <w:rsid w:val="00D81040"/>
    <w:rsid w:val="00D81713"/>
    <w:rsid w:val="00D81B39"/>
    <w:rsid w:val="00D85403"/>
    <w:rsid w:val="00DA15F4"/>
    <w:rsid w:val="00DA1676"/>
    <w:rsid w:val="00DA2104"/>
    <w:rsid w:val="00DA2706"/>
    <w:rsid w:val="00DA5C39"/>
    <w:rsid w:val="00DB1FF7"/>
    <w:rsid w:val="00DB4E1C"/>
    <w:rsid w:val="00DB6720"/>
    <w:rsid w:val="00DC4C21"/>
    <w:rsid w:val="00DC6791"/>
    <w:rsid w:val="00DC6F62"/>
    <w:rsid w:val="00DC72E5"/>
    <w:rsid w:val="00DC7B73"/>
    <w:rsid w:val="00DD0718"/>
    <w:rsid w:val="00DD1F05"/>
    <w:rsid w:val="00DD641D"/>
    <w:rsid w:val="00DE36F1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16AF0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4F8B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2AC1"/>
    <w:rsid w:val="00E9460C"/>
    <w:rsid w:val="00E95085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416E"/>
    <w:rsid w:val="00ED5400"/>
    <w:rsid w:val="00ED61AF"/>
    <w:rsid w:val="00EE1949"/>
    <w:rsid w:val="00EE4563"/>
    <w:rsid w:val="00EE7954"/>
    <w:rsid w:val="00EF26FC"/>
    <w:rsid w:val="00EF2B57"/>
    <w:rsid w:val="00EF50CD"/>
    <w:rsid w:val="00EF73C8"/>
    <w:rsid w:val="00F0208A"/>
    <w:rsid w:val="00F020CD"/>
    <w:rsid w:val="00F04A27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3A85"/>
    <w:rsid w:val="00F87010"/>
    <w:rsid w:val="00F87F38"/>
    <w:rsid w:val="00F90233"/>
    <w:rsid w:val="00F9083B"/>
    <w:rsid w:val="00F91587"/>
    <w:rsid w:val="00F917F0"/>
    <w:rsid w:val="00F91BF1"/>
    <w:rsid w:val="00F94BE2"/>
    <w:rsid w:val="00FA3776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63E8CE10-00A0-4B03-8266-B74459F25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character" w:styleId="Marquedecommentaire">
    <w:name w:val="annotation reference"/>
    <w:basedOn w:val="Policepardfaut"/>
    <w:rsid w:val="00C9592B"/>
    <w:rPr>
      <w:sz w:val="16"/>
      <w:szCs w:val="16"/>
    </w:rPr>
  </w:style>
  <w:style w:type="paragraph" w:styleId="Commentaire">
    <w:name w:val="annotation text"/>
    <w:basedOn w:val="Normal"/>
    <w:link w:val="CommentaireCar"/>
    <w:rsid w:val="00C9592B"/>
  </w:style>
  <w:style w:type="character" w:customStyle="1" w:styleId="CommentaireCar">
    <w:name w:val="Commentaire Car"/>
    <w:basedOn w:val="Policepardfaut"/>
    <w:link w:val="Commentaire"/>
    <w:rsid w:val="00C9592B"/>
    <w:rPr>
      <w:color w:val="212120"/>
      <w:kern w:val="28"/>
    </w:rPr>
  </w:style>
  <w:style w:type="paragraph" w:styleId="Objetducommentaire">
    <w:name w:val="annotation subject"/>
    <w:basedOn w:val="Commentaire"/>
    <w:next w:val="Commentaire"/>
    <w:link w:val="ObjetducommentaireCar"/>
    <w:rsid w:val="00C959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C9592B"/>
    <w:rPr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5.svg"/><Relationship Id="rId47" Type="http://schemas.openxmlformats.org/officeDocument/2006/relationships/image" Target="media/image10.png"/><Relationship Id="rId63" Type="http://schemas.openxmlformats.org/officeDocument/2006/relationships/image" Target="media/image17.svg"/><Relationship Id="rId68" Type="http://schemas.openxmlformats.org/officeDocument/2006/relationships/image" Target="media/image22.png"/><Relationship Id="rId84" Type="http://schemas.openxmlformats.org/officeDocument/2006/relationships/image" Target="media/image320.svg"/><Relationship Id="rId89" Type="http://schemas.openxmlformats.org/officeDocument/2006/relationships/diagramData" Target="diagrams/data2.xml"/><Relationship Id="rId112" Type="http://schemas.openxmlformats.org/officeDocument/2006/relationships/image" Target="media/image48.png"/><Relationship Id="rId107" Type="http://schemas.openxmlformats.org/officeDocument/2006/relationships/image" Target="media/image47.png"/><Relationship Id="rId11" Type="http://schemas.openxmlformats.org/officeDocument/2006/relationships/image" Target="media/image1.png"/><Relationship Id="rId37" Type="http://schemas.openxmlformats.org/officeDocument/2006/relationships/hyperlink" Target="https://www.etudierenhainaut.be/athenee-provincial-jean-avesnes-mons.html" TargetMode="External"/><Relationship Id="rId53" Type="http://schemas.openxmlformats.org/officeDocument/2006/relationships/image" Target="media/image120.png"/><Relationship Id="rId58" Type="http://schemas.openxmlformats.org/officeDocument/2006/relationships/diagramColors" Target="diagrams/colors1.xml"/><Relationship Id="rId79" Type="http://schemas.openxmlformats.org/officeDocument/2006/relationships/image" Target="media/image31.png"/><Relationship Id="rId102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90" Type="http://schemas.openxmlformats.org/officeDocument/2006/relationships/diagramLayout" Target="diagrams/layout2.xml"/><Relationship Id="rId95" Type="http://schemas.openxmlformats.org/officeDocument/2006/relationships/image" Target="media/image36.svg"/><Relationship Id="rId43" Type="http://schemas.openxmlformats.org/officeDocument/2006/relationships/image" Target="media/image6.png"/><Relationship Id="rId48" Type="http://schemas.openxmlformats.org/officeDocument/2006/relationships/image" Target="media/image11.svg"/><Relationship Id="rId64" Type="http://schemas.openxmlformats.org/officeDocument/2006/relationships/image" Target="media/image18.png"/><Relationship Id="rId69" Type="http://schemas.openxmlformats.org/officeDocument/2006/relationships/image" Target="media/image23.svg"/><Relationship Id="rId113" Type="http://schemas.openxmlformats.org/officeDocument/2006/relationships/image" Target="media/image49.svg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image" Target="media/image26.png"/><Relationship Id="rId80" Type="http://schemas.openxmlformats.org/officeDocument/2006/relationships/image" Target="media/image32.svg"/><Relationship Id="rId85" Type="http://schemas.openxmlformats.org/officeDocument/2006/relationships/image" Target="media/image33.png"/><Relationship Id="rId93" Type="http://schemas.microsoft.com/office/2007/relationships/diagramDrawing" Target="diagrams/drawing2.xml"/><Relationship Id="rId98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33" Type="http://schemas.openxmlformats.org/officeDocument/2006/relationships/image" Target="media/image30.png"/><Relationship Id="rId38" Type="http://schemas.openxmlformats.org/officeDocument/2006/relationships/hyperlink" Target="https://www.etudierenhainaut.be/cefa-mons/formations.html" TargetMode="External"/><Relationship Id="rId46" Type="http://schemas.openxmlformats.org/officeDocument/2006/relationships/image" Target="media/image9.png"/><Relationship Id="rId59" Type="http://schemas.microsoft.com/office/2007/relationships/diagramDrawing" Target="diagrams/drawing1.xml"/><Relationship Id="rId67" Type="http://schemas.openxmlformats.org/officeDocument/2006/relationships/image" Target="media/image21.svg"/><Relationship Id="rId103" Type="http://schemas.openxmlformats.org/officeDocument/2006/relationships/diagramColors" Target="diagrams/colors3.xml"/><Relationship Id="rId108" Type="http://schemas.openxmlformats.org/officeDocument/2006/relationships/hyperlink" Target="http://www.bassinefe-hainautcentre.be/le-rapport-analytique-et-prospectif" TargetMode="External"/><Relationship Id="rId116" Type="http://schemas.openxmlformats.org/officeDocument/2006/relationships/theme" Target="theme/theme1.xml"/><Relationship Id="rId41" Type="http://schemas.openxmlformats.org/officeDocument/2006/relationships/image" Target="media/image4.png"/><Relationship Id="rId54" Type="http://schemas.openxmlformats.org/officeDocument/2006/relationships/image" Target="media/image130.svg"/><Relationship Id="rId62" Type="http://schemas.openxmlformats.org/officeDocument/2006/relationships/image" Target="media/image16.png"/><Relationship Id="rId70" Type="http://schemas.openxmlformats.org/officeDocument/2006/relationships/image" Target="media/image24.svg"/><Relationship Id="rId75" Type="http://schemas.openxmlformats.org/officeDocument/2006/relationships/image" Target="media/image270.png"/><Relationship Id="rId83" Type="http://schemas.openxmlformats.org/officeDocument/2006/relationships/image" Target="media/image310.png"/><Relationship Id="rId88" Type="http://schemas.openxmlformats.org/officeDocument/2006/relationships/image" Target="media/image340.svg"/><Relationship Id="rId91" Type="http://schemas.openxmlformats.org/officeDocument/2006/relationships/diagramQuickStyle" Target="diagrams/quickStyle2.xml"/><Relationship Id="rId96" Type="http://schemas.openxmlformats.org/officeDocument/2006/relationships/image" Target="media/image350.png"/><Relationship Id="rId111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36" Type="http://schemas.openxmlformats.org/officeDocument/2006/relationships/hyperlink" Target="https://www.facebook.com/people/Le-Pied-%C3%A0-l-Etrier/100062939934990/" TargetMode="External"/><Relationship Id="rId49" Type="http://schemas.openxmlformats.org/officeDocument/2006/relationships/image" Target="media/image100.png"/><Relationship Id="rId57" Type="http://schemas.openxmlformats.org/officeDocument/2006/relationships/diagramQuickStyle" Target="diagrams/quickStyle1.xml"/><Relationship Id="rId106" Type="http://schemas.openxmlformats.org/officeDocument/2006/relationships/image" Target="media/image46.svg"/><Relationship Id="rId114" Type="http://schemas.openxmlformats.org/officeDocument/2006/relationships/image" Target="media/image51.png"/><Relationship Id="rId10" Type="http://schemas.openxmlformats.org/officeDocument/2006/relationships/endnotes" Target="endnotes.xml"/><Relationship Id="rId44" Type="http://schemas.openxmlformats.org/officeDocument/2006/relationships/image" Target="media/image7.png"/><Relationship Id="rId52" Type="http://schemas.openxmlformats.org/officeDocument/2006/relationships/image" Target="media/image13.svg"/><Relationship Id="rId60" Type="http://schemas.openxmlformats.org/officeDocument/2006/relationships/image" Target="media/image14.png"/><Relationship Id="rId65" Type="http://schemas.openxmlformats.org/officeDocument/2006/relationships/image" Target="media/image19.svg"/><Relationship Id="rId73" Type="http://schemas.openxmlformats.org/officeDocument/2006/relationships/image" Target="media/image27.svg"/><Relationship Id="rId78" Type="http://schemas.openxmlformats.org/officeDocument/2006/relationships/image" Target="media/image29.svg"/><Relationship Id="rId81" Type="http://schemas.openxmlformats.org/officeDocument/2006/relationships/image" Target="media/image290.png"/><Relationship Id="rId86" Type="http://schemas.openxmlformats.org/officeDocument/2006/relationships/image" Target="media/image34.svg"/><Relationship Id="rId94" Type="http://schemas.openxmlformats.org/officeDocument/2006/relationships/image" Target="media/image35.png"/><Relationship Id="rId99" Type="http://schemas.openxmlformats.org/officeDocument/2006/relationships/image" Target="media/image40.png"/><Relationship Id="rId101" Type="http://schemas.openxmlformats.org/officeDocument/2006/relationships/diagramLayout" Target="diagrams/layout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39" Type="http://schemas.openxmlformats.org/officeDocument/2006/relationships/image" Target="media/image3.png"/><Relationship Id="rId109" Type="http://schemas.openxmlformats.org/officeDocument/2006/relationships/image" Target="media/image47.emf"/><Relationship Id="rId34" Type="http://schemas.openxmlformats.org/officeDocument/2006/relationships/hyperlink" Target="http://cefaweb.be/centres/morlanwelz" TargetMode="External"/><Relationship Id="rId50" Type="http://schemas.openxmlformats.org/officeDocument/2006/relationships/image" Target="media/image110.svg"/><Relationship Id="rId55" Type="http://schemas.openxmlformats.org/officeDocument/2006/relationships/diagramData" Target="diagrams/data1.xml"/><Relationship Id="rId76" Type="http://schemas.openxmlformats.org/officeDocument/2006/relationships/image" Target="media/image280.svg"/><Relationship Id="rId97" Type="http://schemas.openxmlformats.org/officeDocument/2006/relationships/image" Target="media/image360.svg"/><Relationship Id="rId104" Type="http://schemas.microsoft.com/office/2007/relationships/diagramDrawing" Target="diagrams/drawing3.xml"/><Relationship Id="rId7" Type="http://schemas.openxmlformats.org/officeDocument/2006/relationships/settings" Target="settings.xml"/><Relationship Id="rId71" Type="http://schemas.openxmlformats.org/officeDocument/2006/relationships/image" Target="media/image25.svg"/><Relationship Id="rId92" Type="http://schemas.openxmlformats.org/officeDocument/2006/relationships/diagramColors" Target="diagrams/colors2.xml"/><Relationship Id="rId2" Type="http://schemas.openxmlformats.org/officeDocument/2006/relationships/customXml" Target="../customXml/item2.xml"/><Relationship Id="rId40" Type="http://schemas.openxmlformats.org/officeDocument/2006/relationships/image" Target="media/image50.png"/><Relationship Id="rId45" Type="http://schemas.openxmlformats.org/officeDocument/2006/relationships/image" Target="media/image8.svg"/><Relationship Id="rId66" Type="http://schemas.openxmlformats.org/officeDocument/2006/relationships/image" Target="media/image20.png"/><Relationship Id="rId87" Type="http://schemas.openxmlformats.org/officeDocument/2006/relationships/image" Target="media/image330.png"/><Relationship Id="rId110" Type="http://schemas.openxmlformats.org/officeDocument/2006/relationships/hyperlink" Target="http://www.bassinefe-hainautcentre.be/le-rapport-analytique-et-prospectif" TargetMode="External"/><Relationship Id="rId115" Type="http://schemas.openxmlformats.org/officeDocument/2006/relationships/fontTable" Target="fontTable.xml"/><Relationship Id="rId61" Type="http://schemas.openxmlformats.org/officeDocument/2006/relationships/image" Target="media/image15.svg"/><Relationship Id="rId82" Type="http://schemas.openxmlformats.org/officeDocument/2006/relationships/image" Target="media/image300.svg"/><Relationship Id="rId35" Type="http://schemas.openxmlformats.org/officeDocument/2006/relationships/hyperlink" Target="https://www.etudierenhainaut.be/metiers-du-cheval.html" TargetMode="External"/><Relationship Id="rId56" Type="http://schemas.openxmlformats.org/officeDocument/2006/relationships/diagramLayout" Target="diagrams/layout1.xml"/><Relationship Id="rId77" Type="http://schemas.openxmlformats.org/officeDocument/2006/relationships/image" Target="media/image28.png"/><Relationship Id="rId100" Type="http://schemas.openxmlformats.org/officeDocument/2006/relationships/diagramData" Target="diagrams/data3.xml"/><Relationship Id="rId105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4.svg"/><Relationship Id="rId5" Type="http://schemas.openxmlformats.org/officeDocument/2006/relationships/image" Target="../media/image43.png"/><Relationship Id="rId4" Type="http://schemas.openxmlformats.org/officeDocument/2006/relationships/image" Target="../media/image4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4.svg"/><Relationship Id="rId5" Type="http://schemas.openxmlformats.org/officeDocument/2006/relationships/image" Target="../media/image43.png"/><Relationship Id="rId4" Type="http://schemas.openxmlformats.org/officeDocument/2006/relationships/image" Target="../media/image4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454A5870-91BC-4F23-8129-7846150EE4D5}">
      <dgm:prSet phldrT="[Texte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1779419" y="1087"/>
          <a:ext cx="1182296" cy="591148"/>
        </a:xfrm>
        <a:ln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1BCBE52F-B13B-4EEC-B4D6-457A7CE21B66}" type="parTrans" cxnId="{F1198C83-BE3E-4559-AF42-5FDC61258B6C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0F028A4B-CC41-4B42-B3B3-85D8A5E2B0E4}" type="sibTrans" cxnId="{F1198C83-BE3E-4559-AF42-5FDC61258B6C}">
      <dgm:prSet/>
      <dgm:spPr/>
      <dgm:t>
        <a:bodyPr/>
        <a:lstStyle/>
        <a:p>
          <a:endParaRPr lang="fr-BE"/>
        </a:p>
      </dgm:t>
    </dgm:pt>
    <dgm:pt modelId="{AA187F34-0703-438C-B460-D23C9E806E4D}">
      <dgm:prSet phldrT="[Texte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1779419" y="1087"/>
          <a:ext cx="1182296" cy="591148"/>
        </a:xfrm>
        <a:ln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intiale</a:t>
          </a:r>
        </a:p>
      </dgm:t>
    </dgm:pt>
    <dgm:pt modelId="{D8194167-029F-45FD-BAB9-A28718513911}" type="parTrans" cxnId="{B4D713EC-9CED-4CB8-898F-31F387BA1DF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E1A414A3-1FA9-4043-B99D-566060B0546C}" type="sibTrans" cxnId="{B4D713EC-9CED-4CB8-898F-31F387BA1DF4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5D4D8100-7EC7-4188-8B8F-6B0794E6B447}" type="pres">
      <dgm:prSet presAssocID="{D8194167-029F-45FD-BAB9-A28718513911}" presName="Name13" presStyleLbl="parChTrans1D2" presStyleIdx="0" presStyleCnt="2"/>
      <dgm:spPr/>
    </dgm:pt>
    <dgm:pt modelId="{3E78883D-235A-45B4-B571-8A31BAD81326}" type="pres">
      <dgm:prSet presAssocID="{AA187F34-0703-438C-B460-D23C9E806E4D}" presName="childText" presStyleLbl="bgAcc1" presStyleIdx="0" presStyleCnt="2">
        <dgm:presLayoutVars>
          <dgm:bulletEnabled val="1"/>
        </dgm:presLayoutVars>
      </dgm:prSet>
      <dgm:spPr/>
    </dgm:pt>
    <dgm:pt modelId="{2EC5D076-A6BE-47D2-B947-920BD6518AA4}" type="pres">
      <dgm:prSet presAssocID="{1BCBE52F-B13B-4EEC-B4D6-457A7CE21B66}" presName="Name13" presStyleLbl="parChTrans1D2" presStyleIdx="1" presStyleCnt="2"/>
      <dgm:spPr/>
    </dgm:pt>
    <dgm:pt modelId="{385ADA04-B3E5-4BF2-9D99-43E7E7DE2A09}" type="pres">
      <dgm:prSet presAssocID="{454A5870-91BC-4F23-8129-7846150EE4D5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6A8FD473-44C3-40C5-BAD6-EA1923527425}" type="presOf" srcId="{454A5870-91BC-4F23-8129-7846150EE4D5}" destId="{385ADA04-B3E5-4BF2-9D99-43E7E7DE2A09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F1198C83-BE3E-4559-AF42-5FDC61258B6C}" srcId="{A43A57F3-AF3F-455F-BBE4-707E4AA03B66}" destId="{454A5870-91BC-4F23-8129-7846150EE4D5}" srcOrd="1" destOrd="0" parTransId="{1BCBE52F-B13B-4EEC-B4D6-457A7CE21B66}" sibTransId="{0F028A4B-CC41-4B42-B3B3-85D8A5E2B0E4}"/>
    <dgm:cxn modelId="{6FCFCA9F-3486-44DB-9B8E-9902E2AFE44F}" type="presOf" srcId="{AA187F34-0703-438C-B460-D23C9E806E4D}" destId="{3E78883D-235A-45B4-B571-8A31BAD81326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7735ECAD-8CFE-411C-9B41-86761E12993C}" type="presOf" srcId="{D8194167-029F-45FD-BAB9-A28718513911}" destId="{5D4D8100-7EC7-4188-8B8F-6B0794E6B447}" srcOrd="0" destOrd="0" presId="urn:microsoft.com/office/officeart/2005/8/layout/hierarchy3"/>
    <dgm:cxn modelId="{FC1D08B4-7E34-4938-B8D4-5A77E79A48E9}" type="presOf" srcId="{1BCBE52F-B13B-4EEC-B4D6-457A7CE21B66}" destId="{2EC5D076-A6BE-47D2-B947-920BD6518AA4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B4D713EC-9CED-4CB8-898F-31F387BA1DF4}" srcId="{A43A57F3-AF3F-455F-BBE4-707E4AA03B66}" destId="{AA187F34-0703-438C-B460-D23C9E806E4D}" srcOrd="0" destOrd="0" parTransId="{D8194167-029F-45FD-BAB9-A28718513911}" sibTransId="{E1A414A3-1FA9-4043-B99D-566060B0546C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C8DB7CAB-E980-4A99-B841-2389F486FAEE}" type="presParOf" srcId="{90316499-4407-4FF2-8AA4-9D745D6B3076}" destId="{5D4D8100-7EC7-4188-8B8F-6B0794E6B447}" srcOrd="0" destOrd="0" presId="urn:microsoft.com/office/officeart/2005/8/layout/hierarchy3"/>
    <dgm:cxn modelId="{41E006DF-D7E0-4B2C-AD23-6ADA28D43AC8}" type="presParOf" srcId="{90316499-4407-4FF2-8AA4-9D745D6B3076}" destId="{3E78883D-235A-45B4-B571-8A31BAD81326}" srcOrd="1" destOrd="0" presId="urn:microsoft.com/office/officeart/2005/8/layout/hierarchy3"/>
    <dgm:cxn modelId="{8E7E0E07-7093-4DC5-9CB0-703B65E9D581}" type="presParOf" srcId="{90316499-4407-4FF2-8AA4-9D745D6B3076}" destId="{2EC5D076-A6BE-47D2-B947-920BD6518AA4}" srcOrd="2" destOrd="0" presId="urn:microsoft.com/office/officeart/2005/8/layout/hierarchy3"/>
    <dgm:cxn modelId="{3AEB3B13-7204-44AB-B388-0F42AD50CF11}" type="presParOf" srcId="{90316499-4407-4FF2-8AA4-9D745D6B3076}" destId="{385ADA04-B3E5-4BF2-9D99-43E7E7DE2A09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Culture et élevage associés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 b="0" i="0" u="none"/>
            <a:t>Activités de soutien à l'agriculture et traitement primaire des récoltes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3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3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2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2" custScaleX="260705" custScaleY="228257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3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2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2" custScaleX="455652" custScaleY="112167" custLinFactNeighborX="34855" custLinFactNeighborY="-2296">
        <dgm:presLayoutVars>
          <dgm:bulletEnabled val="1"/>
        </dgm:presLayoutVars>
      </dgm:prSet>
      <dgm:spPr/>
    </dgm:pt>
  </dgm:ptLst>
  <dgm:cxnLst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 offre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5D4D8100-7EC7-4188-8B8F-6B0794E6B447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78883D-235A-45B4-B571-8A31BAD81326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intiale</a:t>
          </a:r>
        </a:p>
      </dsp:txBody>
      <dsp:txXfrm>
        <a:off x="2033192" y="757336"/>
        <a:ext cx="911208" cy="556520"/>
      </dsp:txXfrm>
    </dsp:sp>
    <dsp:sp modelId="{2EC5D076-A6BE-47D2-B947-920BD6518AA4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5ADA04-B3E5-4BF2-9D99-43E7E7DE2A09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5F3D46-2577-4B5A-8AE8-3DB735B6A304}">
      <dsp:nvSpPr>
        <dsp:cNvPr id="0" name=""/>
        <dsp:cNvSpPr/>
      </dsp:nvSpPr>
      <dsp:spPr>
        <a:xfrm>
          <a:off x="1512669" y="1811306"/>
          <a:ext cx="176444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12669" y="582581"/>
          <a:ext cx="176444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06088" y="190362"/>
          <a:ext cx="2013162" cy="201316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726631" y="749871"/>
          <a:ext cx="1403047" cy="94325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726631" y="749871"/>
        <a:ext cx="1403047" cy="943255"/>
      </dsp:txXfrm>
    </dsp:sp>
    <dsp:sp modelId="{9DB9491D-3429-40BF-B18E-7F139FD9FB5F}">
      <dsp:nvSpPr>
        <dsp:cNvPr id="0" name=""/>
        <dsp:cNvSpPr/>
      </dsp:nvSpPr>
      <dsp:spPr>
        <a:xfrm>
          <a:off x="2871572" y="177035"/>
          <a:ext cx="811091" cy="811091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715050" y="-119889"/>
          <a:ext cx="1992123" cy="16827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Activités de soutien à l'agriculture et traitement primaire des récoltes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715050" y="-119889"/>
        <a:ext cx="1992123" cy="1682790"/>
      </dsp:txXfrm>
    </dsp:sp>
    <dsp:sp modelId="{9689A072-9A1C-4FDC-9C32-6738045E4EC3}">
      <dsp:nvSpPr>
        <dsp:cNvPr id="0" name=""/>
        <dsp:cNvSpPr/>
      </dsp:nvSpPr>
      <dsp:spPr>
        <a:xfrm>
          <a:off x="2871572" y="1405760"/>
          <a:ext cx="811091" cy="811091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841572" y="1380912"/>
          <a:ext cx="2560125" cy="8269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Culture et élevage associés</a:t>
          </a:r>
        </a:p>
      </dsp:txBody>
      <dsp:txXfrm>
        <a:off x="3841572" y="1380912"/>
        <a:ext cx="2560125" cy="8269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 offre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29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D01AC9-5BC2-4676-9585-DF10325D7D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C5628E-F00C-4492-A4FE-818989995E95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32F570-5BBF-444E-8B7E-6D6E880A70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323</TotalTime>
  <Pages>2</Pages>
  <Words>39</Words>
  <Characters>219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http://www.bassinefe-hainautcentre.be/le-rapport-analytique-et-prospectif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70</cp:revision>
  <cp:lastPrinted>2021-12-24T19:51:00Z</cp:lastPrinted>
  <dcterms:created xsi:type="dcterms:W3CDTF">2022-10-18T17:29:00Z</dcterms:created>
  <dcterms:modified xsi:type="dcterms:W3CDTF">2023-11-28T12:44:00Z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