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167E7E2E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5E1B55C5" wp14:editId="2372F018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5CBF00C2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54587C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80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5CBF00C2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54587C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group id="Groupe 50" style="position:absolute;margin-left:12pt;margin-top:-29.3pt;width:118.95pt;height:756pt;z-index:251648016" coordsize="15110,96012" o:spid="_x0000_s1026" w14:anchorId="15476B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style="position:absolute;width:13087;height:96012;visibility:visible;mso-wrap-style:square;v-text-anchor:top" coordsize="430,3164" o:spid="_x0000_s1027" filled="f" fillcolor="#fffffe" strokecolor="#fffffe" strokeweight=".5pt" path="m160,c430,1502,90,2850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style="position:absolute;left:2939;width:11017;height:96012;visibility:visible;mso-wrap-style:square;v-text-anchor:top" coordsize="362,3164" o:spid="_x0000_s1028" filled="f" fillcolor="#fffffe" strokecolor="#fffffe" strokeweight=".5pt" path="m42,c362,1456,90,2791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style="position:absolute;left:3483;width:11627;height:96012;visibility:visible;mso-wrap-style:square;v-text-anchor:top" coordsize="382,3164" o:spid="_x0000_s1029" filled="f" fillcolor="#fffffe" strokecolor="#efb32f" strokeweight=".5pt" path="m80,c382,1458,96,2789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style="position:absolute;left:2286;width:11747;height:96012;visibility:visible;mso-wrap-style:square;v-text-anchor:top" coordsize="386,3164" o:spid="_x0000_s1030" filled="f" fillcolor="#fffffe" strokecolor="#fffffe" strokeweight=".5pt" path="m87,c386,1461,95,2793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style="position:absolute;left:1197;width:11595;height:96012;visibility:visible;mso-wrap-style:square;v-text-anchor:top" coordsize="381,3164" o:spid="_x0000_s1031" filled="f" strokecolor="#4472c4 [3204]" strokeweight=".5pt" path="m79,c381,1458,95,2789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107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rect id="Rectangle 5" style="position:absolute;margin-left:175.2pt;margin-top:-20.3pt;width:78.5pt;height:94.45pt;z-index:25164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7374789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>
                <v:fill type="frame" o:title="" recolor="t" rotate="t" r:id="rId13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525C153A" wp14:editId="6A248CB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shape id="Forme libre 33" style="position:absolute;margin-left:-32pt;margin-top:-21pt;width:147.55pt;height:756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spid="_x0000_s1026" fillcolor="#dd026f" strokecolor="#dd026f" path="m401,c,,,,,,,3168,,3168,,3168v165,,165,,165,c616,1736,458,375,40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w14:anchorId="69626F0C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4" behindDoc="0" locked="0" layoutInCell="1" allowOverlap="1" wp14:anchorId="7BE4522A" wp14:editId="1737E62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group id="Groupe 49" style="position:absolute;margin-left:1059.05pt;margin-top:-14.25pt;width:107.8pt;height:756pt;z-index:251648014" coordsize="13693,96012" o:spid="_x0000_s1026" w14:anchorId="271E09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style="position:absolute;left:3374;width:10319;height:96012;visibility:visible;mso-wrap-style:square;v-text-anchor:top" coordsize="339,3172" o:spid="_x0000_s1027" filled="f" strokecolor="#4472c4 [3204]" strokeweight=".5pt" path="m21,c339,1377,116,2664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>
                  <v:stroke joinstyle="miter"/>
                  <v:path arrowok="t" o:connecttype="custom" o:connectlocs="63921,0;0,9601200" o:connectangles="0,0"/>
                </v:shape>
                <v:shape id="Forme libre 26" style="position:absolute;width:11779;height:96012;visibility:visible;mso-wrap-style:square;v-text-anchor:top" coordsize="387,3172" o:spid="_x0000_s1028" filled="f" fillcolor="#fffffe" strokecolor="#fffffe" strokeweight=".5pt" path="m101,c387,1404,122,2697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style="position:absolute;left:2286;width:10160;height:96012;visibility:visible;mso-wrap-style:square;v-text-anchor:top" coordsize="334,3172" o:spid="_x0000_s1029" filled="f" fillcolor="#fffffe" strokecolor="#fffffe" strokeweight=".5pt" path="m,c334,1375,126,2664,16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style="position:absolute;left:2493;width:10440;height:96012;visibility:visible;mso-wrap-style:square;v-text-anchor:top" coordsize="343,3172" o:spid="_x0000_s1030" filled="f" fillcolor="#fffffe" strokecolor="#fffffe" strokeweight=".5pt" path="m28,c343,1379,117,2666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style="position:absolute;left:1088;width:10287;height:96012;visibility:visible;mso-wrap-style:square;v-text-anchor:top" coordsize="338,3172" o:spid="_x0000_s1031" filled="f" strokecolor="#ed7d31 [3205]" strokeweight=".5pt" path="m20,c338,1378,116,2664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73BCD8C1" wp14:editId="56866367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shape id="Forme libre 25" style="position:absolute;margin-left:1064.75pt;margin-top:18pt;width:123.25pt;height:756pt;z-index:25164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spid="_x0000_s1026" fillcolor="#dd026f" strokecolor="#dd026f" path="m502,c93,,93,,93,,146,383,323,1900,,3168v502,,502,,502,l50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w14:anchorId="1CC348F4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0D5ED9F6" w:rsidR="00902688" w:rsidRDefault="00394D0D" w:rsidP="00F576BD">
      <w:pPr>
        <w:rPr>
          <w:noProof/>
          <w:lang w:bidi="fr-FR"/>
        </w:rPr>
      </w:pPr>
      <w:bookmarkStart w:id="0" w:name="_Hlk91166357"/>
      <w:bookmarkEnd w:id="0"/>
      <w:r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E026D" wp14:editId="27D1236A">
                <wp:simplePos x="0" y="0"/>
                <wp:positionH relativeFrom="column">
                  <wp:posOffset>1292087</wp:posOffset>
                </wp:positionH>
                <wp:positionV relativeFrom="paragraph">
                  <wp:posOffset>2744249</wp:posOffset>
                </wp:positionV>
                <wp:extent cx="5596255" cy="298173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255" cy="298173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C074AA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66CCD5E5" w14:textId="77777777" w:rsidR="00B02445" w:rsidRPr="00C074AA" w:rsidRDefault="00B02445" w:rsidP="00B0244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  <w:p w14:paraId="78E85C4C" w14:textId="77777777" w:rsidR="00C359BF" w:rsidRDefault="00A72224" w:rsidP="00C074A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C074AA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-</w:t>
                            </w:r>
                            <w:r w:rsidR="00C074AA" w:rsidRPr="00C074A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074AA" w:rsidRPr="00C074AA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Tenant compte de la position stratégique du Bassin et des potentialités de développement du transport et de la logistique avec des infrastructures bien présentes et connues au-delà des frontières du territoire, l’IBEFE préconise de construire une filière logistique sur le Bassin de façon à mieux alimenter les formations proposées par l’enseignement supérieur.  </w:t>
                            </w:r>
                          </w:p>
                          <w:p w14:paraId="4960EEA8" w14:textId="2FAEB4F7" w:rsidR="00A72224" w:rsidRPr="00C074AA" w:rsidRDefault="00C359BF" w:rsidP="00C074A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="00C074AA" w:rsidRPr="00C074AA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Pour la formation initiale, le Gestionnaire Transport et Logistique est désormais programmable et une nouvelle OBG « superviseur d’entrepôt » intégrera le catalogue de l’enseignement qualifiant à partir de septembre 2024. En formation pour adultes, l’offre de formation pourrait être renforcée en complémentarité du Centre de compétence Hainaut Logistique.</w:t>
                            </w:r>
                          </w:p>
                          <w:p w14:paraId="26B088B6" w14:textId="77777777" w:rsidR="00A72224" w:rsidRPr="00C074AA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Cs w:val="24"/>
                              </w:rPr>
                            </w:pPr>
                          </w:p>
                          <w:p w14:paraId="5D797440" w14:textId="77777777" w:rsidR="00A72224" w:rsidRPr="00C074AA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7" style="position:absolute;margin-left:101.75pt;margin-top:216.1pt;width:440.65pt;height:23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" filled="f" stroked="f" strokeweight="1pt">
                <v:textbox>
                  <w:txbxContent>
                    <w:p w14:paraId="0F13DBCA" w14:textId="77777777" w:rsidR="00A72224" w:rsidRPr="00C074AA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4"/>
                          <w:szCs w:val="32"/>
                        </w:rPr>
                      </w:pPr>
                    </w:p>
                    <w:p w14:paraId="66CCD5E5" w14:textId="77777777" w:rsidR="00B02445" w:rsidRPr="00C074AA" w:rsidRDefault="00B02445" w:rsidP="00B0244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  <w:p w14:paraId="78E85C4C" w14:textId="77777777" w:rsidR="00C359BF" w:rsidRDefault="00A72224" w:rsidP="00C074AA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C074AA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-</w:t>
                      </w:r>
                      <w:r w:rsidR="00C074AA" w:rsidRPr="00C074A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074AA" w:rsidRPr="00C074AA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Tenant compte de la position stratégique du Bassin et des potentialités de développement du transport et de la logistique avec des infrastructures bien présentes et connues au-delà des frontières du territoire, l’IBEFE préconise de construire une filière logistique sur le Bassin de façon à mieux alimenter les formations proposées par l’enseignement supérieur.  </w:t>
                      </w:r>
                    </w:p>
                    <w:p w14:paraId="4960EEA8" w14:textId="2FAEB4F7" w:rsidR="00A72224" w:rsidRPr="00C074AA" w:rsidRDefault="00C359BF" w:rsidP="00C074AA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4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- </w:t>
                      </w:r>
                      <w:r w:rsidR="00C074AA" w:rsidRPr="00C074AA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Pour la formation initiale, le Gestionnaire Transport et Logistique est désormais programmable et une nouvelle OBG « superviseur d’entrepôt » intégrera le catalogue de l’enseignement qualifiant à partir de septembre 2024. En formation pour adultes, l’offre de formation pourrait être renforcée en complémentarité du Centre de compétence Hainaut Logistique.</w:t>
                      </w:r>
                    </w:p>
                    <w:p w14:paraId="26B088B6" w14:textId="77777777" w:rsidR="00A72224" w:rsidRPr="00C074AA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Cs w:val="24"/>
                        </w:rPr>
                      </w:pPr>
                    </w:p>
                    <w:p w14:paraId="5D797440" w14:textId="77777777" w:rsidR="00A72224" w:rsidRPr="00C074AA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C708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75A4FB" wp14:editId="43C8F1D1">
                <wp:simplePos x="0" y="0"/>
                <wp:positionH relativeFrom="column">
                  <wp:posOffset>4041568</wp:posOffset>
                </wp:positionH>
                <wp:positionV relativeFrom="paragraph">
                  <wp:posOffset>1578446</wp:posOffset>
                </wp:positionV>
                <wp:extent cx="8827129" cy="425513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7129" cy="425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9E04F" w14:textId="3FF2D535" w:rsidR="002C708D" w:rsidRPr="00BB3BA6" w:rsidRDefault="002C708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BB3BA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Le métier </w:t>
                            </w:r>
                            <w:r w:rsidR="00D84C28" w:rsidRPr="00D84C2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Métiers repris dans la liste des métiers/fonctions critiques ou en pénurie 2023, en Wallonie en tant que métiers en pénurie</w:t>
                            </w:r>
                            <w:r w:rsidR="00D84C2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5A4FB" id="Zone de texte 21" o:spid="_x0000_s1028" type="#_x0000_t202" style="position:absolute;margin-left:318.25pt;margin-top:124.3pt;width:695.05pt;height:33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" filled="f" stroked="f" strokeweight=".5pt">
                <v:textbox>
                  <w:txbxContent>
                    <w:p w14:paraId="4A89E04F" w14:textId="3FF2D535" w:rsidR="002C708D" w:rsidRPr="00BB3BA6" w:rsidRDefault="002C708D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BB3BA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Le métier </w:t>
                      </w:r>
                      <w:r w:rsidR="00D84C28" w:rsidRPr="00D84C28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Métiers repris dans la liste des métiers/fonctions critiques ou en pénurie 2023, en Wallonie en tant que métiers en pénurie</w:t>
                      </w:r>
                      <w:r w:rsidR="00D84C28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B0655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53A8E" wp14:editId="60F9C614">
                <wp:simplePos x="0" y="0"/>
                <wp:positionH relativeFrom="leftMargin">
                  <wp:posOffset>1223840</wp:posOffset>
                </wp:positionH>
                <wp:positionV relativeFrom="paragraph">
                  <wp:posOffset>6468424</wp:posOffset>
                </wp:positionV>
                <wp:extent cx="2222399" cy="1107833"/>
                <wp:effectExtent l="4763" t="0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22399" cy="1107833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186F0A41" w:rsidR="00A72224" w:rsidRPr="00833A06" w:rsidRDefault="00833A06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833A06">
                              <w:rPr>
                                <w:rFonts w:ascii="Calibri" w:hAnsi="Calibri" w:cs="Calibri"/>
                                <w:color w:val="FFFFFF"/>
                                <w:sz w:val="40"/>
                                <w:szCs w:val="40"/>
                                <w:lang w:val="fr-BE"/>
                              </w:rPr>
                              <w:t>Gestionnaire en logistique et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9" style="position:absolute;margin-left:96.35pt;margin-top:509.3pt;width:175pt;height:87.2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" fillcolor="#63a7da" stroked="f" strokeweight="1pt">
                <v:textbox>
                  <w:txbxContent>
                    <w:p w14:paraId="06F157E7" w14:textId="186F0A41" w:rsidR="00A72224" w:rsidRPr="00833A06" w:rsidRDefault="00833A06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72"/>
                          <w:szCs w:val="72"/>
                          <w:lang w:val="fr-BE"/>
                        </w:rPr>
                      </w:pPr>
                      <w:r w:rsidRPr="00833A06">
                        <w:rPr>
                          <w:rFonts w:ascii="Calibri" w:hAnsi="Calibri" w:cs="Calibri"/>
                          <w:color w:val="FFFFFF"/>
                          <w:sz w:val="40"/>
                          <w:szCs w:val="40"/>
                          <w:lang w:val="fr-BE"/>
                        </w:rPr>
                        <w:t>Gestionnaire en logistique et transport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0655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E436D" wp14:editId="5BDEBF37">
                <wp:simplePos x="0" y="0"/>
                <wp:positionH relativeFrom="page">
                  <wp:posOffset>10038727</wp:posOffset>
                </wp:positionH>
                <wp:positionV relativeFrom="paragraph">
                  <wp:posOffset>8033385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0" type="#_x0000_t202" style="position:absolute;margin-left:790.45pt;margin-top:632.55pt;width:311.5pt;height:29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0655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4D4C4E" wp14:editId="2D09E18F">
                <wp:simplePos x="0" y="0"/>
                <wp:positionH relativeFrom="column">
                  <wp:posOffset>10384092</wp:posOffset>
                </wp:positionH>
                <wp:positionV relativeFrom="paragraph">
                  <wp:posOffset>7712798</wp:posOffset>
                </wp:positionV>
                <wp:extent cx="165735" cy="159311"/>
                <wp:effectExtent l="0" t="0" r="0" b="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9311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rect id="Rectangle 1513" style="position:absolute;margin-left:817.65pt;margin-top:607.3pt;width:13.05pt;height:12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b4222f" strokecolor="#b4222f" strokeweight="1pt" w14:anchorId="56056C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"/>
            </w:pict>
          </mc:Fallback>
        </mc:AlternateContent>
      </w:r>
      <w:r w:rsidR="00A97CCF" w:rsidRPr="0014572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CA3B256" wp14:editId="0FE6EB07">
                <wp:simplePos x="0" y="0"/>
                <wp:positionH relativeFrom="margin">
                  <wp:posOffset>12024360</wp:posOffset>
                </wp:positionH>
                <wp:positionV relativeFrom="paragraph">
                  <wp:posOffset>5359148</wp:posOffset>
                </wp:positionV>
                <wp:extent cx="60960" cy="77470"/>
                <wp:effectExtent l="0" t="0" r="15240" b="17780"/>
                <wp:wrapNone/>
                <wp:docPr id="20" name="Ellipse 20">
                  <a:hlinkClick xmlns:a="http://schemas.openxmlformats.org/drawingml/2006/main" r:id="rId14" tooltip="CDC Forem Logistique Hainaut - Gestionnaire des transport et prestations logistiqu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oval id="Ellipse 20" style="position:absolute;margin-left:946.8pt;margin-top:422pt;width:4.8pt;height:6.1pt;z-index:251777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href="https://hainaut.formation-logistique.be/" title="CDC Forem Logistique Hainaut - Gestionnaire des transport et prestations logistiques" o:spid="_x0000_s1026" o:button="t" fillcolor="#b4222f" strokecolor="#b4222f" strokeweight="1pt" w14:anchorId="43A73D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833A0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402D7" wp14:editId="18F6C55E">
                <wp:simplePos x="0" y="0"/>
                <wp:positionH relativeFrom="column">
                  <wp:posOffset>2130262</wp:posOffset>
                </wp:positionH>
                <wp:positionV relativeFrom="paragraph">
                  <wp:posOffset>8337550</wp:posOffset>
                </wp:positionV>
                <wp:extent cx="647700" cy="6477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47F75145">
                                  <wp:extent cx="468000" cy="468000"/>
                                  <wp:effectExtent l="0" t="0" r="8255" b="8255"/>
                                  <wp:docPr id="73" name="Graphique 7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31" type="#_x0000_t202" style="position:absolute;margin-left:167.75pt;margin-top:656.5pt;width:51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47F75145">
                            <wp:extent cx="468000" cy="468000"/>
                            <wp:effectExtent l="0" t="0" r="8255" b="8255"/>
                            <wp:docPr id="73" name="Graphique 73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A0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0B2FA0" wp14:editId="066F5558">
                <wp:simplePos x="0" y="0"/>
                <wp:positionH relativeFrom="margin">
                  <wp:posOffset>2684145</wp:posOffset>
                </wp:positionH>
                <wp:positionV relativeFrom="paragraph">
                  <wp:posOffset>8439150</wp:posOffset>
                </wp:positionV>
                <wp:extent cx="359410" cy="35941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941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32" style="position:absolute;margin-left:211.35pt;margin-top:664.5pt;width:28.3pt;height:28.3pt;z-index:2517585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UNPgMAAM4IAAAOAAAAZHJzL2Uyb0RvYy54bWzcVltP2zAUfp+0/2D5faRp09BGpKhrB5qE&#10;AAkmpL25jnORHNuz3abs1+/YTksLjAemSdN4ML6cnMvn7zvu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">
                <v:oval id="Ellipse 17" o:spid="_x0000_s103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3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33A0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917FCE" wp14:editId="60931A93">
                <wp:simplePos x="0" y="0"/>
                <wp:positionH relativeFrom="column">
                  <wp:posOffset>2672262</wp:posOffset>
                </wp:positionH>
                <wp:positionV relativeFrom="paragraph">
                  <wp:posOffset>8680450</wp:posOffset>
                </wp:positionV>
                <wp:extent cx="264160" cy="611505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160" cy="611505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35" style="position:absolute;margin-left:210.4pt;margin-top:683.5pt;width:20.8pt;height:48.15pt;flip:x;z-index:25176064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">
                <v:oval id="Ellipse 29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3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3A0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BCBE5" wp14:editId="0F569C09">
                <wp:simplePos x="0" y="0"/>
                <wp:positionH relativeFrom="page">
                  <wp:posOffset>3361350</wp:posOffset>
                </wp:positionH>
                <wp:positionV relativeFrom="paragraph">
                  <wp:posOffset>8446192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C1DDE4C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430F0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241FD36E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38" type="#_x0000_t202" style="position:absolute;margin-left:264.65pt;margin-top:665.05pt;width:32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" filled="f" stroked="f" strokeweight=".5pt">
                <v:textbox>
                  <w:txbxContent>
                    <w:p w14:paraId="5F502D03" w14:textId="4C1DDE4C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430F0C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241FD36E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3A0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AA49BE" wp14:editId="689260E6">
                <wp:simplePos x="0" y="0"/>
                <wp:positionH relativeFrom="margin">
                  <wp:posOffset>3397885</wp:posOffset>
                </wp:positionH>
                <wp:positionV relativeFrom="paragraph">
                  <wp:posOffset>5878195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9" style="position:absolute;margin-left:267.55pt;margin-top:462.85pt;width:43.95pt;height:34pt;z-index:251684864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">
                <v:oval id="Ellipse 140" o:spid="_x0000_s1040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1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33A06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A455BD4" wp14:editId="48D66967">
                <wp:simplePos x="0" y="0"/>
                <wp:positionH relativeFrom="column">
                  <wp:posOffset>4731693</wp:posOffset>
                </wp:positionH>
                <wp:positionV relativeFrom="paragraph">
                  <wp:posOffset>5644345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2" style="position:absolute;margin-left:372.55pt;margin-top:444.45pt;width:42.85pt;height:50.6pt;flip:x;z-index:25168588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">
                <v:oval id="Ellipse 143" o:spid="_x0000_s1043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4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3A0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AEA63" wp14:editId="2B06900C">
                <wp:simplePos x="0" y="0"/>
                <wp:positionH relativeFrom="column">
                  <wp:posOffset>1286711</wp:posOffset>
                </wp:positionH>
                <wp:positionV relativeFrom="paragraph">
                  <wp:posOffset>4131190</wp:posOffset>
                </wp:positionV>
                <wp:extent cx="5932805" cy="4543312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543312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4689C3B6">
                                  <wp:extent cx="3263265" cy="2071194"/>
                                  <wp:effectExtent l="0" t="38100" r="0" b="24765"/>
                                  <wp:docPr id="91" name="Diagramme 9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7" r:lo="rId18" r:qs="rId19" r:cs="rId2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5" type="#_x0000_t118" style="position:absolute;margin-left:101.3pt;margin-top:325.3pt;width:467.15pt;height:35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4689C3B6">
                            <wp:extent cx="3263265" cy="2071194"/>
                            <wp:effectExtent l="0" t="38100" r="0" b="24765"/>
                            <wp:docPr id="91" name="Diagramme 9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7" r:lo="rId18" r:qs="rId19" r:cs="rId2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035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5289A" wp14:editId="2CB23841">
                <wp:simplePos x="0" y="0"/>
                <wp:positionH relativeFrom="margin">
                  <wp:posOffset>2249786</wp:posOffset>
                </wp:positionH>
                <wp:positionV relativeFrom="paragraph">
                  <wp:posOffset>2701265</wp:posOffset>
                </wp:positionV>
                <wp:extent cx="4970353" cy="688063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0353" cy="688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D95B1" w14:textId="49272D8E" w:rsidR="00A72224" w:rsidRPr="00394D0D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94D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L'IBEFE préconise le </w:t>
                            </w:r>
                            <w:r w:rsidR="005A1035" w:rsidRPr="00394D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renforce</w:t>
                            </w:r>
                            <w:r w:rsidR="009F524A" w:rsidRPr="00394D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ment</w:t>
                            </w:r>
                            <w:r w:rsidR="005A1035" w:rsidRPr="00394D0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 l’offre de formation </w:t>
                            </w:r>
                          </w:p>
                          <w:p w14:paraId="621463FE" w14:textId="77777777" w:rsidR="00A72224" w:rsidRPr="00394D0D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6" type="#_x0000_t202" style="position:absolute;margin-left:177.15pt;margin-top:212.7pt;width:391.35pt;height:54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" filled="f" stroked="f" strokeweight=".5pt">
                <v:textbox>
                  <w:txbxContent>
                    <w:p w14:paraId="176D95B1" w14:textId="49272D8E" w:rsidR="00A72224" w:rsidRPr="00394D0D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32"/>
                          <w:szCs w:val="40"/>
                        </w:rPr>
                      </w:pPr>
                      <w:r w:rsidRPr="00394D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L'IBEFE préconise le </w:t>
                      </w:r>
                      <w:r w:rsidR="005A1035" w:rsidRPr="00394D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renforce</w:t>
                      </w:r>
                      <w:r w:rsidR="009F524A" w:rsidRPr="00394D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ment</w:t>
                      </w:r>
                      <w:r w:rsidR="005A1035" w:rsidRPr="00394D0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 l’offre de formation </w:t>
                      </w:r>
                    </w:p>
                    <w:p w14:paraId="621463FE" w14:textId="77777777" w:rsidR="00A72224" w:rsidRPr="00394D0D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0C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36D2C" wp14:editId="3C833CEA">
                <wp:simplePos x="0" y="0"/>
                <wp:positionH relativeFrom="margin">
                  <wp:posOffset>2462549</wp:posOffset>
                </wp:positionH>
                <wp:positionV relativeFrom="paragraph">
                  <wp:posOffset>681387</wp:posOffset>
                </wp:positionV>
                <wp:extent cx="9777743" cy="1367073"/>
                <wp:effectExtent l="0" t="0" r="0" b="508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43" cy="1367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1ED5F6A6" w:rsidR="00A72224" w:rsidRPr="002A7ED8" w:rsidRDefault="00A72224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A7ED8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N. Transport et logistique</w:t>
                            </w:r>
                          </w:p>
                          <w:p w14:paraId="7CAC3E5B" w14:textId="42ED3F82" w:rsidR="00A72224" w:rsidRPr="00036493" w:rsidRDefault="0043600D" w:rsidP="00731327">
                            <w:pPr>
                              <w:ind w:left="21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43600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N</w:t>
                            </w:r>
                            <w:r w:rsidR="00A733D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4201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EA30C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–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EA30C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Gestionnaire en logistique et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47" type="#_x0000_t202" style="position:absolute;margin-left:193.9pt;margin-top:53.65pt;width:769.9pt;height:107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" filled="f" stroked="f" strokeweight=".5pt">
                <v:textbox>
                  <w:txbxContent>
                    <w:p w14:paraId="1F4D89CD" w14:textId="1ED5F6A6" w:rsidR="00A72224" w:rsidRPr="002A7ED8" w:rsidRDefault="00A72224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2A7ED8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N. Transport et logistique</w:t>
                      </w:r>
                    </w:p>
                    <w:p w14:paraId="7CAC3E5B" w14:textId="42ED3F82" w:rsidR="00A72224" w:rsidRPr="00036493" w:rsidRDefault="0043600D" w:rsidP="00731327">
                      <w:pPr>
                        <w:ind w:left="216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43600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N</w:t>
                      </w:r>
                      <w:r w:rsidR="00A733D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4201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EA30C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–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EA30C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Gestionnaire en logistique et transport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0C4">
        <w:rPr>
          <w:noProof/>
        </w:rPr>
        <w:drawing>
          <wp:anchor distT="0" distB="0" distL="114300" distR="114300" simplePos="0" relativeHeight="251747328" behindDoc="0" locked="0" layoutInCell="1" allowOverlap="1" wp14:anchorId="429E330F" wp14:editId="610A74B6">
            <wp:simplePos x="0" y="0"/>
            <wp:positionH relativeFrom="column">
              <wp:posOffset>3539490</wp:posOffset>
            </wp:positionH>
            <wp:positionV relativeFrom="paragraph">
              <wp:posOffset>766282</wp:posOffset>
            </wp:positionV>
            <wp:extent cx="720000" cy="720000"/>
            <wp:effectExtent l="0" t="0" r="4445" b="4445"/>
            <wp:wrapNone/>
            <wp:docPr id="9" name="Graphiqu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que 23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71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564E5D" wp14:editId="2FAFCFA0">
                <wp:simplePos x="0" y="0"/>
                <wp:positionH relativeFrom="column">
                  <wp:posOffset>10144125</wp:posOffset>
                </wp:positionH>
                <wp:positionV relativeFrom="paragraph">
                  <wp:posOffset>7662073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7EDD7E3D" w:rsidR="007965C8" w:rsidRPr="007965C8" w:rsidRDefault="00260944" w:rsidP="00260944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609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1 </w:t>
                            </w:r>
                            <w:r w:rsidR="00430F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</w:t>
                            </w:r>
                            <w:r w:rsidRPr="002609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 de compétence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4E5D" id="Zone de texte 58" o:spid="_x0000_s1048" type="#_x0000_t202" style="position:absolute;margin-left:798.75pt;margin-top:603.3pt;width:300.1pt;height:3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" filled="f" stroked="f" strokeweight=".5pt">
                <v:textbox>
                  <w:txbxContent>
                    <w:p w14:paraId="1FD5D3E6" w14:textId="7EDD7E3D" w:rsidR="007965C8" w:rsidRPr="007965C8" w:rsidRDefault="00260944" w:rsidP="00260944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6094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1 </w:t>
                      </w:r>
                      <w:r w:rsidR="00430F0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</w:t>
                      </w:r>
                      <w:r w:rsidRPr="0026094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 de compétence</w:t>
                      </w:r>
                    </w:p>
                  </w:txbxContent>
                </v:textbox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E37EC" wp14:editId="3754A18F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9" type="#_x0000_t202" style="position:absolute;margin-left:830.5pt;margin-top:573.9pt;width:264.4pt;height: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77E9E380" wp14:editId="02075910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4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rect id="Rectangle 150" style="position:absolute;margin-left:641.95pt;margin-top:221.95pt;width:477.9pt;height:360.5pt;z-index:2516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d="f" strokeweight="1pt" w14:anchorId="31BC5D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>
                <v:fill type="frame" o:title="" recolor="t" rotate="t" r:id="rId26"/>
              </v:rect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60416C" wp14:editId="4E765E66">
                <wp:simplePos x="0" y="0"/>
                <wp:positionH relativeFrom="column">
                  <wp:posOffset>3620770</wp:posOffset>
                </wp:positionH>
                <wp:positionV relativeFrom="paragraph">
                  <wp:posOffset>1537970</wp:posOffset>
                </wp:positionV>
                <wp:extent cx="8208000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8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line id="Connecteur droit 15" style="position:absolute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63a7da" from="285.1pt,121.1pt" to="931.4pt,121.1pt" w14:anchorId="1987EB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F0B012" wp14:editId="1052E616">
                <wp:simplePos x="0" y="0"/>
                <wp:positionH relativeFrom="column">
                  <wp:posOffset>3598545</wp:posOffset>
                </wp:positionH>
                <wp:positionV relativeFrom="paragraph">
                  <wp:posOffset>628015</wp:posOffset>
                </wp:positionV>
                <wp:extent cx="8208000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80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line id="Connecteur droit 10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63a7da" from="283.35pt,49.45pt" to="929.65pt,49.45pt" w14:anchorId="30C8E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32ED54" wp14:editId="4C3A6E5A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7">
                              <a:extLst>
                                <a:ext uri="{96DAC541-7B7A-43D3-8B79-37D633B846F1}">
                                  <asvg:svgBlip xmlns:asvg="http://schemas.microsoft.com/office/drawing/2016/SVG/main" r:embe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50" style="position:absolute;margin-left:611.2pt;margin-top:158.45pt;width:467.7pt;height:80.3pt;z-index:251691008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JEo16Q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">
                <v:group id="Groupe 145" o:spid="_x0000_s1051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2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3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4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5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9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5156C8" wp14:editId="6E2FA67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94" name="Graphique 94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6" type="#_x0000_t202" style="position:absolute;margin-left:92.85pt;margin-top:163.7pt;width:103.8pt;height:5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rA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Czo8D7KB8oDzOeio95YvFTaxYj68&#10;MYdc40io3/CKi9SAxeBoUVKB+/W3+xiPFKCXkga1U1D/c8ecoER/N0jOw2A8jmJLh/FkOsSDu/Zs&#10;rj1mVz8BynOAP8XyZMb4oE+mdFB/oMwXsSq6mOFYu6DhZD6FTtH4TbhYLFIQysuysDJry2PqCGuE&#10;+L39YM4eeQjI4AucVMbyT3R0sR0hi10AqRJXEegO1SP+KM3E9vEbRe1fn1PU5bPPfwM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Mdl6sA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94" name="Graphique 94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F92E38" wp14:editId="3585A67D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557E18C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28497A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7" style="position:absolute;margin-left:96.25pt;margin-top:161.85pt;width:467.7pt;height:79.4pt;z-index:2516756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">
                <v:rect id="Rectangle 1535" o:spid="_x0000_s1058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557E18C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28497A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9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95DC2B" wp14:editId="17BFC04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line id="Connecteur droit 5207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dd026f" from="573.5pt,173.45pt" to="573.5pt,599.95pt" w14:anchorId="4C38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1B6B687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7D0F336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7A33">
              <w:rPr>
                <w:b/>
                <w:color w:val="63A7DA"/>
                <w:kern w:val="0"/>
                <w:szCs w:val="24"/>
              </w:rPr>
              <w:t>54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35C48DDC" w:rsidR="0044550E" w:rsidRPr="002D374E" w:rsidRDefault="004E11B5" w:rsidP="00EC0743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de </w:t>
            </w:r>
            <w:r w:rsidR="00EC0743">
              <w:t xml:space="preserve"> </w:t>
            </w:r>
            <w:r w:rsidR="00066BB2">
              <w:t xml:space="preserve"> </w:t>
            </w:r>
            <w:r w:rsidR="00066BB2" w:rsidRPr="00066BB2">
              <w:rPr>
                <w:color w:val="63A7DA"/>
                <w:kern w:val="0"/>
                <w:szCs w:val="24"/>
              </w:rPr>
              <w:t>Gestionnaire des opérations de transport et des prestations logistiques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BBF98B2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60F2D7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3929">
              <w:rPr>
                <w:b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340DCA4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</w:tbl>
    <w:p w14:paraId="7A5E464D" w14:textId="2039D9A1" w:rsidR="003A2DA2" w:rsidRPr="00B2027D" w:rsidRDefault="007C09FA" w:rsidP="00092369">
      <w:pPr>
        <w:ind w:left="720" w:hanging="720"/>
        <w:rPr>
          <w:lang w:bidi="fr-FR"/>
        </w:rPr>
      </w:pPr>
      <w:r w:rsidRPr="002327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65EAEE2" wp14:editId="201A8471">
                <wp:simplePos x="0" y="0"/>
                <wp:positionH relativeFrom="column">
                  <wp:posOffset>5768976</wp:posOffset>
                </wp:positionH>
                <wp:positionV relativeFrom="paragraph">
                  <wp:posOffset>5745481</wp:posOffset>
                </wp:positionV>
                <wp:extent cx="914400" cy="755026"/>
                <wp:effectExtent l="114300" t="209550" r="105410" b="216535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78949">
                          <a:off x="0" y="0"/>
                          <a:ext cx="914400" cy="75502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D026F"/>
                          </a:solidFill>
                        </a:ln>
                      </wps:spPr>
                      <wps:txbx>
                        <w:txbxContent>
                          <w:p w14:paraId="632194D3" w14:textId="77777777" w:rsidR="007C09FA" w:rsidRPr="0023275A" w:rsidRDefault="007C09FA" w:rsidP="007C09F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23275A"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  <w:t>Mé</w:t>
                            </w:r>
                            <w:r w:rsidRPr="006D7C86"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  <w:t>tier</w:t>
                            </w:r>
                            <w:r w:rsidRPr="0023275A"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  <w:t xml:space="preserve"> en</w:t>
                            </w:r>
                          </w:p>
                          <w:p w14:paraId="1A573FDE" w14:textId="77777777" w:rsidR="007C09FA" w:rsidRPr="0023275A" w:rsidRDefault="007C09FA" w:rsidP="007C09F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</w:pPr>
                            <w:proofErr w:type="gramStart"/>
                            <w:r w:rsidRPr="0023275A"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  <w:t>pénurie</w:t>
                            </w:r>
                            <w:proofErr w:type="gramEnd"/>
                            <w:r w:rsidRPr="0023275A"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EAEE2" id="Zone de texte 152" o:spid="_x0000_s1060" type="#_x0000_t202" style="position:absolute;left:0;text-align:left;margin-left:454.25pt;margin-top:452.4pt;width:1in;height:59.45pt;rotation:1396953fd;z-index:251790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" filled="f" strokecolor="#dd026f" strokeweight=".5pt">
                <v:textbox>
                  <w:txbxContent>
                    <w:p w14:paraId="632194D3" w14:textId="77777777" w:rsidR="007C09FA" w:rsidRPr="0023275A" w:rsidRDefault="007C09FA" w:rsidP="007C09FA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</w:pPr>
                      <w:r w:rsidRPr="0023275A"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  <w:t>Mé</w:t>
                      </w:r>
                      <w:r w:rsidRPr="006D7C86"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  <w:t>tier</w:t>
                      </w:r>
                      <w:r w:rsidRPr="0023275A"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  <w:t xml:space="preserve"> en</w:t>
                      </w:r>
                    </w:p>
                    <w:p w14:paraId="1A573FDE" w14:textId="77777777" w:rsidR="007C09FA" w:rsidRPr="0023275A" w:rsidRDefault="007C09FA" w:rsidP="007C09FA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</w:pPr>
                      <w:proofErr w:type="gramStart"/>
                      <w:r w:rsidRPr="0023275A"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  <w:t>pénurie</w:t>
                      </w:r>
                      <w:proofErr w:type="gramEnd"/>
                      <w:r w:rsidRPr="0023275A"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1E013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3A6675B" wp14:editId="2329889A">
                <wp:simplePos x="0" y="0"/>
                <wp:positionH relativeFrom="column">
                  <wp:posOffset>536714</wp:posOffset>
                </wp:positionH>
                <wp:positionV relativeFrom="paragraph">
                  <wp:posOffset>9132073</wp:posOffset>
                </wp:positionV>
                <wp:extent cx="2989690" cy="391886"/>
                <wp:effectExtent l="0" t="0" r="1270" b="825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690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5DE13C" w14:textId="77777777" w:rsidR="00E7160A" w:rsidRPr="001E431D" w:rsidRDefault="00E7160A" w:rsidP="00E7160A">
                            <w:pPr>
                              <w:rPr>
                                <w:rFonts w:asciiTheme="minorHAnsi" w:hAnsiTheme="minorHAnsi" w:cstheme="minorHAnsi"/>
                                <w:color w:val="5B9BD5" w:themeColor="accent5"/>
                                <w:sz w:val="18"/>
                                <w:szCs w:val="18"/>
                                <w:lang w:val="fr-BE"/>
                              </w:rPr>
                            </w:pPr>
                            <w:r w:rsidRPr="001E431D">
                              <w:rPr>
                                <w:rFonts w:asciiTheme="minorHAnsi" w:hAnsiTheme="minorHAnsi" w:cstheme="minorHAnsi"/>
                                <w:color w:val="5B9BD5" w:themeColor="accent5"/>
                                <w:sz w:val="18"/>
                                <w:szCs w:val="18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6675B" id="Zone de texte 115" o:spid="_x0000_s1061" type="#_x0000_t202" style="position:absolute;left:0;text-align:left;margin-left:42.25pt;margin-top:719.05pt;width:235.4pt;height:30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" fillcolor="window" stroked="f" strokeweight=".5pt">
                <v:textbox>
                  <w:txbxContent>
                    <w:p w14:paraId="375DE13C" w14:textId="77777777" w:rsidR="00E7160A" w:rsidRPr="001E431D" w:rsidRDefault="00E7160A" w:rsidP="00E7160A">
                      <w:pPr>
                        <w:rPr>
                          <w:rFonts w:asciiTheme="minorHAnsi" w:hAnsiTheme="minorHAnsi" w:cstheme="minorHAnsi"/>
                          <w:color w:val="5B9BD5" w:themeColor="accent5"/>
                          <w:sz w:val="18"/>
                          <w:szCs w:val="18"/>
                          <w:lang w:val="fr-BE"/>
                        </w:rPr>
                      </w:pPr>
                      <w:r w:rsidRPr="001E431D">
                        <w:rPr>
                          <w:rFonts w:asciiTheme="minorHAnsi" w:hAnsiTheme="minorHAnsi" w:cstheme="minorHAnsi"/>
                          <w:color w:val="5B9BD5" w:themeColor="accent5"/>
                          <w:sz w:val="18"/>
                          <w:szCs w:val="18"/>
                          <w:lang w:val="fr-BE"/>
                        </w:rPr>
                        <w:t>* Opportunités d’emploi du 1er janvier au 27 octobre 2022</w:t>
                      </w:r>
                    </w:p>
                  </w:txbxContent>
                </v:textbox>
              </v:shape>
            </w:pict>
          </mc:Fallback>
        </mc:AlternateContent>
      </w:r>
      <w:r w:rsidR="001E013B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C43A60A" wp14:editId="551AFF04">
                <wp:simplePos x="0" y="0"/>
                <wp:positionH relativeFrom="column">
                  <wp:posOffset>2654087</wp:posOffset>
                </wp:positionH>
                <wp:positionV relativeFrom="paragraph">
                  <wp:posOffset>8102857</wp:posOffset>
                </wp:positionV>
                <wp:extent cx="2037467" cy="1189613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467" cy="1189613"/>
                          <a:chOff x="1790880" y="-70346"/>
                          <a:chExt cx="2038024" cy="1191500"/>
                        </a:xfrm>
                      </wpg:grpSpPr>
                      <wpg:grpSp>
                        <wpg:cNvPr id="75" name="Groupe 75"/>
                        <wpg:cNvGrpSpPr/>
                        <wpg:grpSpPr>
                          <a:xfrm>
                            <a:off x="1790880" y="197667"/>
                            <a:ext cx="885825" cy="701558"/>
                            <a:chOff x="509875" y="753057"/>
                            <a:chExt cx="956310" cy="816441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6533" y="753057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509875" y="1280572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C28B05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e 78"/>
                        <wpg:cNvGrpSpPr/>
                        <wpg:grpSpPr>
                          <a:xfrm>
                            <a:off x="2742419" y="217640"/>
                            <a:ext cx="1086485" cy="903514"/>
                            <a:chOff x="502228" y="-68750"/>
                            <a:chExt cx="857885" cy="1056140"/>
                          </a:xfrm>
                        </wpg:grpSpPr>
                        <pic:pic xmlns:pic="http://schemas.openxmlformats.org/drawingml/2006/picture">
                          <pic:nvPicPr>
                            <pic:cNvPr id="79" name="Graphique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909" y="-68750"/>
                              <a:ext cx="442468" cy="504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" name="Zone de texte 80"/>
                          <wps:cNvSpPr txBox="1"/>
                          <wps:spPr>
                            <a:xfrm>
                              <a:off x="502228" y="449826"/>
                              <a:ext cx="857885" cy="5375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C1F07" w14:textId="77777777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TRANSPORT ET LOGISTIQUE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Zone de texte 83"/>
                        <wps:cNvSpPr txBox="1"/>
                        <wps:spPr>
                          <a:xfrm>
                            <a:off x="1948533" y="-70346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0B981F" w14:textId="36789A48" w:rsidR="00E65B12" w:rsidRPr="00F13403" w:rsidRDefault="0045716B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22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3001080" y="-59910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D78A38" w14:textId="3834F0A9" w:rsidR="00E65B12" w:rsidRPr="00F13403" w:rsidRDefault="0084739D" w:rsidP="00E65B1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</w:t>
                              </w:r>
                              <w:r w:rsidR="00E876B5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0</w:t>
                              </w:r>
                              <w:r w:rsidR="00E65B12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3A60A" id="Groupe 84" o:spid="_x0000_s1062" style="position:absolute;left:0;text-align:left;margin-left:209pt;margin-top:638pt;width:160.45pt;height:93.65pt;z-index:251726848;mso-width-relative:margin;mso-height-relative:margin" coordorigin="17908,-703" coordsize="20380,119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">
                <v:group id="Groupe 75" o:spid="_x0000_s1063" style="position:absolute;left:17908;top:1976;width:8859;height:7016" coordorigin="5098,7530" coordsize="9563,8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6" o:spid="_x0000_s1064" type="#_x0000_t75" style="position:absolute;left:7165;top:7530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40" o:title=""/>
                  </v:shape>
                  <v:shape id="Zone de texte 77" o:spid="_x0000_s1065" type="#_x0000_t202" style="position:absolute;left:5098;top:12805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64C28B05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group id="Groupe 78" o:spid="_x0000_s1066" style="position:absolute;left:27424;top:2176;width:10865;height:9035" coordorigin="5022,-687" coordsize="8578,1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Graphique 79" o:spid="_x0000_s1067" type="#_x0000_t75" style="position:absolute;left:7319;top:-687;width:4424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">
                    <v:imagedata r:id="rId41" o:title=""/>
                  </v:shape>
                  <v:shape id="Zone de texte 80" o:spid="_x0000_s1068" type="#_x0000_t202" style="position:absolute;left:5022;top:4498;width:8579;height:5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165C1F07" w14:textId="77777777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TRANSPORT ET LOGISTIQUE</w:t>
                          </w:r>
                        </w:p>
                      </w:txbxContent>
                    </v:textbox>
                  </v:shape>
                </v:group>
                <v:shape id="Zone de texte 83" o:spid="_x0000_s1069" type="#_x0000_t202" style="position:absolute;left:19485;top:-703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040B981F" w14:textId="36789A48" w:rsidR="00E65B12" w:rsidRPr="00F13403" w:rsidRDefault="0045716B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22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172" o:spid="_x0000_s1070" type="#_x0000_t202" style="position:absolute;left:30010;top:-599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4BD78A38" w14:textId="3834F0A9" w:rsidR="00E65B12" w:rsidRPr="00F13403" w:rsidRDefault="0084739D" w:rsidP="00E65B1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</w:t>
                        </w:r>
                        <w:r w:rsidR="00E876B5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0</w:t>
                        </w:r>
                        <w:r w:rsidR="00E65B12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074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BE6ECB" wp14:editId="08C8CE76">
                <wp:simplePos x="0" y="0"/>
                <wp:positionH relativeFrom="margin">
                  <wp:align>right</wp:align>
                </wp:positionH>
                <wp:positionV relativeFrom="paragraph">
                  <wp:posOffset>6942152</wp:posOffset>
                </wp:positionV>
                <wp:extent cx="3466785" cy="525101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466785" cy="525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50702" w14:textId="77777777" w:rsidR="00EC0743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71" type="#_x0000_t202" style="position:absolute;left:0;text-align:left;margin-left:221.8pt;margin-top:546.65pt;width:273pt;height:41.35pt;flip:x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" filled="f" stroked="f" strokeweight=".5pt">
                <v:textbox>
                  <w:txbxContent>
                    <w:p w14:paraId="64E50702" w14:textId="77777777" w:rsidR="00EC0743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745" w:rsidRPr="00D83448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B5C7E48" wp14:editId="3B92D33F">
                <wp:simplePos x="0" y="0"/>
                <wp:positionH relativeFrom="column">
                  <wp:posOffset>8034655</wp:posOffset>
                </wp:positionH>
                <wp:positionV relativeFrom="paragraph">
                  <wp:posOffset>7859395</wp:posOffset>
                </wp:positionV>
                <wp:extent cx="4429760" cy="1422400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22400"/>
                          <a:chOff x="0" y="2"/>
                          <a:chExt cx="3378200" cy="2250894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1289771" y="788256"/>
                            <a:ext cx="863600" cy="939781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1C1C5F" w14:textId="77777777" w:rsidR="001C0745" w:rsidRDefault="001C0745" w:rsidP="00D8344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332</w:t>
                              </w:r>
                            </w:p>
                            <w:p w14:paraId="34455B3C" w14:textId="5B221212" w:rsidR="00D83448" w:rsidRPr="00E8742B" w:rsidRDefault="00D83448" w:rsidP="00D8344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proofErr w:type="gramStart"/>
                              <w:r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nscrits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1215158" y="1692096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1A8774" w14:textId="77777777" w:rsidR="00D83448" w:rsidRPr="002D374E" w:rsidRDefault="00D83448" w:rsidP="00D83448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2"/>
                            <a:ext cx="3378200" cy="744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BEC48D" w14:textId="0ABEF9F9" w:rsidR="00D83448" w:rsidRPr="002D374E" w:rsidRDefault="00D83448" w:rsidP="00D83448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C7E48" id="Groupe 184" o:spid="_x0000_s1072" style="position:absolute;left:0;text-align:left;margin-left:632.65pt;margin-top:618.85pt;width:348.8pt;height:112pt;z-index:251782144;mso-width-relative:margin;mso-height-relative:margin" coordorigin="" coordsize="33782,22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">
                <v:oval id="Ellipse 185" o:spid="_x0000_s1073" style="position:absolute;left:12897;top:7882;width:8636;height:9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451C1C5F" w14:textId="77777777" w:rsidR="001C0745" w:rsidRDefault="001C0745" w:rsidP="00D83448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332</w:t>
                        </w:r>
                      </w:p>
                      <w:p w14:paraId="34455B3C" w14:textId="5B221212" w:rsidR="00D83448" w:rsidRPr="00E8742B" w:rsidRDefault="00D83448" w:rsidP="00D83448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spellStart"/>
                        <w:proofErr w:type="gramStart"/>
                        <w:r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nscrits</w:t>
                        </w:r>
                        <w:proofErr w:type="spellEnd"/>
                        <w:proofErr w:type="gramEnd"/>
                      </w:p>
                    </w:txbxContent>
                  </v:textbox>
                </v:oval>
                <v:shape id="Zone de texte 187" o:spid="_x0000_s1074" type="#_x0000_t202" style="position:absolute;left:12151;top:1692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541A8774" w14:textId="77777777" w:rsidR="00D83448" w:rsidRPr="002D374E" w:rsidRDefault="00D83448" w:rsidP="00D83448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075" type="#_x0000_t202" style="position:absolute;width:33782;height:7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14BEC48D" w14:textId="0ABEF9F9" w:rsidR="00D83448" w:rsidRPr="002D374E" w:rsidRDefault="00D83448" w:rsidP="00D83448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578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6B79DE" wp14:editId="1D85E817">
                <wp:simplePos x="0" y="0"/>
                <wp:positionH relativeFrom="column">
                  <wp:posOffset>7653130</wp:posOffset>
                </wp:positionH>
                <wp:positionV relativeFrom="paragraph">
                  <wp:posOffset>5387009</wp:posOffset>
                </wp:positionV>
                <wp:extent cx="2615980" cy="596348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980" cy="596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5B6B8854" w:rsidR="00E25604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F52F8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FE578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 :</w:t>
                            </w:r>
                          </w:p>
                          <w:p w14:paraId="4759EB63" w14:textId="52283D15" w:rsidR="00FE578C" w:rsidRPr="002D374E" w:rsidRDefault="00FE578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E578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Positionnement métier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6" type="#_x0000_t202" style="position:absolute;left:0;text-align:left;margin-left:602.6pt;margin-top:424.15pt;width:206pt;height:46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" filled="f" stroked="f" strokeweight=".5pt">
                <v:textbox>
                  <w:txbxContent>
                    <w:p w14:paraId="4BEC0104" w14:textId="5B6B8854" w:rsidR="00E25604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F52F8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FE578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 :</w:t>
                      </w:r>
                    </w:p>
                    <w:p w14:paraId="4759EB63" w14:textId="52283D15" w:rsidR="00FE578C" w:rsidRPr="002D374E" w:rsidRDefault="00FE578C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FE578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Positionnement métier principal</w:t>
                      </w:r>
                    </w:p>
                  </w:txbxContent>
                </v:textbox>
              </v:shape>
            </w:pict>
          </mc:Fallback>
        </mc:AlternateContent>
      </w:r>
      <w:r w:rsidR="002F673C" w:rsidRPr="00D8344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20D974" wp14:editId="441D855E">
                <wp:simplePos x="0" y="0"/>
                <wp:positionH relativeFrom="column">
                  <wp:posOffset>7406640</wp:posOffset>
                </wp:positionH>
                <wp:positionV relativeFrom="paragraph">
                  <wp:posOffset>7533861</wp:posOffset>
                </wp:positionV>
                <wp:extent cx="5279666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9666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5463B" w14:textId="6DDC8285" w:rsidR="00D83448" w:rsidRPr="002D374E" w:rsidRDefault="00D83448" w:rsidP="00D8344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  <w:r w:rsidR="002F673C" w:rsidRPr="002F673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– Données reçues en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D974" id="Zone de texte 5252" o:spid="_x0000_s1077" type="#_x0000_t202" style="position:absolute;left:0;text-align:left;margin-left:583.2pt;margin-top:593.2pt;width:415.7pt;height:26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bcHAIAADQ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" filled="f" stroked="f" strokeweight=".5pt">
                <v:textbox>
                  <w:txbxContent>
                    <w:p w14:paraId="58F5463B" w14:textId="6DDC8285" w:rsidR="00D83448" w:rsidRPr="002D374E" w:rsidRDefault="00D83448" w:rsidP="00D8344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  <w:r w:rsidR="002F673C" w:rsidRPr="002F673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– Données reçues en 2023</w:t>
                      </w:r>
                    </w:p>
                  </w:txbxContent>
                </v:textbox>
              </v:shape>
            </w:pict>
          </mc:Fallback>
        </mc:AlternateContent>
      </w:r>
      <w:r w:rsidR="000A73A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6776F8C" wp14:editId="78CE8E23">
                <wp:simplePos x="0" y="0"/>
                <wp:positionH relativeFrom="column">
                  <wp:posOffset>10242550</wp:posOffset>
                </wp:positionH>
                <wp:positionV relativeFrom="paragraph">
                  <wp:posOffset>8211185</wp:posOffset>
                </wp:positionV>
                <wp:extent cx="8890" cy="318135"/>
                <wp:effectExtent l="0" t="0" r="29210" b="24765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3181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line id="Connecteur droit 37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63a7da" from="806.5pt,646.55pt" to="807.2pt,671.6pt" w14:anchorId="27A0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">
                <v:stroke dashstyle="dash"/>
              </v:line>
            </w:pict>
          </mc:Fallback>
        </mc:AlternateContent>
      </w:r>
      <w:r w:rsidR="007A2089" w:rsidRPr="00E65B1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35CFE5" wp14:editId="24AD4E9A">
                <wp:simplePos x="0" y="0"/>
                <wp:positionH relativeFrom="column">
                  <wp:posOffset>1534544</wp:posOffset>
                </wp:positionH>
                <wp:positionV relativeFrom="paragraph">
                  <wp:posOffset>7753928</wp:posOffset>
                </wp:positionV>
                <wp:extent cx="4544839" cy="298764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839" cy="298764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71F0BB5" w14:textId="70E3D680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265D9A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CFE5" id="Zone de texte 81" o:spid="_x0000_s1078" type="#_x0000_t202" style="position:absolute;left:0;text-align:left;margin-left:120.85pt;margin-top:610.55pt;width:357.85pt;height:2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" fillcolor="#63a7da" strokecolor="#63a7da" strokeweight=".5pt">
                <v:textbox>
                  <w:txbxContent>
                    <w:p w14:paraId="671F0BB5" w14:textId="70E3D680" w:rsidR="00E65B12" w:rsidRPr="00F13403" w:rsidRDefault="00E65B12" w:rsidP="00E65B1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265D9A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1A3B35" wp14:editId="77E07ED1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9" style="position:absolute;left:0;text-align:left;margin-left:606.95pt;margin-top:349.1pt;width:467.7pt;height:75.8pt;z-index:251698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">
                <v:group id="Groupe 179" o:spid="_x0000_s1080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1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2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83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05BDC8" wp14:editId="774D1959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4" style="position:absolute;left:0;text-align:left;margin-left:127.25pt;margin-top:345.75pt;width:464.1pt;height:81.35pt;z-index:25171865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Gj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bGgh/9U1HH1RKOf/&#10;hAruQY4PnVAJwkeZ+5I6nPt47T8dT/8E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BmnhGjOQQAAIIOAAAOAAAA&#10;AAAAAAAAAAAAAC4CAABkcnMvZTJvRG9jLnhtbFBLAQItABQABgAIAAAAIQBW2onG4wAAAAwBAAAP&#10;AAAAAAAAAAAAAAAAAJMGAABkcnMvZG93bnJldi54bWxQSwUGAAAAAAQABADzAAAAowcAAAAA&#10;">
                <v:group id="Groupe 87" o:spid="_x0000_s1085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6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7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8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F3F0B3" wp14:editId="63D26BD5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9" type="#_x0000_t202" style="position:absolute;left:0;text-align:left;margin-left:189.6pt;margin-top:347.35pt;width:68.05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BlIpvo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34709" wp14:editId="1A7FB80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0" type="#_x0000_t202" style="position:absolute;left:0;text-align:left;margin-left:616.95pt;margin-top:338.2pt;width:79.35pt;height:5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ItFnGI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1" behindDoc="0" locked="0" layoutInCell="1" allowOverlap="1" wp14:anchorId="70C2B691" wp14:editId="30C2A7E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group id="Groupe 51" style="position:absolute;margin-left:13.55pt;margin-top:-23.7pt;width:118.95pt;height:756pt;z-index:251648021" coordsize="15110,96012" o:spid="_x0000_s1026" w14:anchorId="0385D4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style="position:absolute;width:13087;height:96012;visibility:visible;mso-wrap-style:square;v-text-anchor:top" coordsize="430,3164" o:spid="_x0000_s1027" filled="f" fillcolor="#fffffe" strokecolor="#fffffe" strokeweight=".5pt" path="m160,c430,1502,90,2850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style="position:absolute;left:2939;width:11017;height:96012;visibility:visible;mso-wrap-style:square;v-text-anchor:top" coordsize="362,3164" o:spid="_x0000_s1028" filled="f" fillcolor="#fffffe" strokecolor="#fffffe" strokeweight=".5pt" path="m42,c362,1456,90,2791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style="position:absolute;left:3483;width:11627;height:96012;visibility:visible;mso-wrap-style:square;v-text-anchor:top" coordsize="382,3164" o:spid="_x0000_s1029" filled="f" fillcolor="#fffffe" strokecolor="#efb32f" strokeweight=".5pt" path="m80,c382,1458,96,2789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style="position:absolute;left:2286;width:11747;height:96012;visibility:visible;mso-wrap-style:square;v-text-anchor:top" coordsize="386,3164" o:spid="_x0000_s1030" filled="f" fillcolor="#fffffe" strokecolor="#fffffe" strokeweight=".5pt" path="m87,c386,1461,95,2793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style="position:absolute;left:1197;width:11595;height:96012;visibility:visible;mso-wrap-style:square;v-text-anchor:top" coordsize="381,3164" o:spid="_x0000_s1031" filled="f" strokecolor="#4472c4" strokeweight=".5pt" path="m79,c381,1458,95,2789,,316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2A383BE6" wp14:editId="36AF07F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shape id="Forme libre 33" style="position:absolute;margin-left:-29.1pt;margin-top:19.8pt;width:147.55pt;height:756pt;z-index:251648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spid="_x0000_s1026" fillcolor="#dd026f" strokecolor="#dd026f" path="m401,c,,,,,,,3168,,3168,,3168v165,,165,,165,c616,1736,458,375,40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w14:anchorId="537D04D9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2" behindDoc="0" locked="0" layoutInCell="1" allowOverlap="1" wp14:anchorId="0F85DA7E" wp14:editId="73D1E639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group id="Groupe 102" style="position:absolute;margin-left:1062.05pt;margin-top:-16pt;width:120.8pt;height:749.3pt;z-index:251648022;mso-position-horizontal-relative:page;mso-width-relative:margin;mso-height-relative:margin" coordsize="13693,96012" o:spid="_x0000_s1026" w14:anchorId="7A9C3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style="position:absolute;left:3374;width:10319;height:96012;visibility:visible;mso-wrap-style:square;v-text-anchor:top" coordsize="339,3172" o:spid="_x0000_s1027" filled="f" strokecolor="#4472c4" strokeweight=".5pt" path="m21,c339,1377,116,2664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>
                  <v:stroke joinstyle="miter"/>
                  <v:path arrowok="t" o:connecttype="custom" o:connectlocs="63921,0;0,9601200" o:connectangles="0,0"/>
                </v:shape>
                <v:shape id="Forme libre 26" style="position:absolute;width:11779;height:96012;visibility:visible;mso-wrap-style:square;v-text-anchor:top" coordsize="387,3172" o:spid="_x0000_s1028" filled="f" fillcolor="#fffffe" strokecolor="#fffffe" strokeweight=".5pt" path="m101,c387,1404,122,2697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style="position:absolute;left:2286;width:10160;height:96012;visibility:visible;mso-wrap-style:square;v-text-anchor:top" coordsize="334,3172" o:spid="_x0000_s1029" filled="f" fillcolor="#fffffe" strokecolor="#fffffe" strokeweight=".5pt" path="m,c334,1375,126,2664,16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style="position:absolute;left:2068;width:10439;height:96012;visibility:visible;mso-wrap-style:square;v-text-anchor:top" coordsize="343,3172" o:spid="_x0000_s1030" filled="f" fillcolor="#fffffe" strokecolor="#fffffe" strokeweight=".5pt" path="m28,c343,1379,117,2666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style="position:absolute;left:1088;width:10287;height:96012;visibility:visible;mso-wrap-style:square;v-text-anchor:top" coordsize="338,3172" o:spid="_x0000_s1031" filled="f" strokecolor="#ed7d31" strokeweight=".5pt" path="m20,c338,1378,116,2664,,317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524A4" wp14:editId="567A01D5">
                <wp:simplePos x="0" y="0"/>
                <wp:positionH relativeFrom="column">
                  <wp:posOffset>8378982</wp:posOffset>
                </wp:positionH>
                <wp:positionV relativeFrom="paragraph">
                  <wp:posOffset>1444028</wp:posOffset>
                </wp:positionV>
                <wp:extent cx="3024685" cy="2007346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685" cy="2007346"/>
                          <a:chOff x="0" y="72424"/>
                          <a:chExt cx="3024751" cy="20073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654A53F5" w:rsidR="00094BDC" w:rsidRPr="00311F79" w:rsidRDefault="00264C3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5.570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180D69DD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264C3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21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72424"/>
                            <a:ext cx="987402" cy="2007346"/>
                            <a:chOff x="31531" y="50331"/>
                            <a:chExt cx="886279" cy="164454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14,6%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71710" y="50331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91" style="position:absolute;left:0;text-align:left;margin-left:659.75pt;margin-top:113.7pt;width:238.15pt;height:158.05pt;z-index:251712512;mso-width-relative:margin;mso-height-relative:margin" coordorigin=",724" coordsize="30247,20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">
                <v:shape id="Zone de texte 225" o:spid="_x0000_s1092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654A53F5" w:rsidR="00094BDC" w:rsidRPr="00311F79" w:rsidRDefault="00264C3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5.570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180D69DD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264C3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21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93" style="position:absolute;left:20373;top:724;width:9874;height:20073" coordorigin="315,503" coordsize="8862,1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94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  <v:shape id="Zone de texte 233" o:spid="_x0000_s1095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096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14,6%</w:t>
                          </w:r>
                        </w:p>
                      </w:txbxContent>
                    </v:textbox>
                  </v:shape>
                  <v:shape id="Zone de texte 235" o:spid="_x0000_s1097" type="#_x0000_t202" style="position:absolute;left:3717;top:50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5708" behindDoc="0" locked="0" layoutInCell="1" allowOverlap="1" wp14:anchorId="08AD7774" wp14:editId="21A51C3A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B8C6008">
                                  <wp:extent cx="6329680" cy="2086245"/>
                                  <wp:effectExtent l="0" t="3810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0" r:lo="rId51" r:qs="rId52" r:cs="rId5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8" type="#_x0000_t202" style="position:absolute;left:0;text-align:left;margin-left:581.5pt;margin-top:104.6pt;width:513.3pt;height:203.55pt;z-index:251635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mJMQ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B8C6008">
                            <wp:extent cx="6329680" cy="2086245"/>
                            <wp:effectExtent l="0" t="3810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0" r:lo="rId51" r:qs="rId52" r:cs="rId5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E3250" wp14:editId="797E8427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9" type="#_x0000_t118" style="position:absolute;left:0;text-align:left;margin-left:289.4pt;margin-top:23.15pt;width:820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B60ek8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DC7816" wp14:editId="39225D7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8F0A9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H. Transport et entreposage</w:t>
                            </w:r>
                          </w:p>
                          <w:p w14:paraId="00955931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0" style="position:absolute;left:0;text-align:left;margin-left:257.8pt;margin-top:111.6pt;width:114.9pt;height:20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" fillcolor="#63a7da" strokecolor="#63a7da" strokeweight=".5pt">
                <v:textbox>
                  <w:txbxContent>
                    <w:p w14:paraId="3FD8F0A9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H. Transport et entreposage</w:t>
                      </w:r>
                    </w:p>
                    <w:p w14:paraId="00955931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5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rect id="Rectangle 5268" style="position:absolute;margin-left:-854.85pt;margin-top:188.55pt;width:198.4pt;height:47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0D5C8EF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>
                <v:fill type="frame" o:title="" recolor="t" rotate="t" r:id="rId62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5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rect id="Rectangle 46" style="position:absolute;margin-left:-1017.75pt;margin-top:186.7pt;width:198.4pt;height:48.6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6BA79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>
                <v:fill type="frame" o:title="" recolor="t" rotate="t" r:id="rId62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group id="Graphique 85" style="position:absolute;margin-left:647.7pt;margin-top:303.55pt;width:36.85pt;height:31.2pt;z-index:251749376;mso-position-horizontal-relative:margin;mso-width-relative:margin;mso-height-relative:margin" alt="Croissance commerciale" coordsize="4318,4318" coordorigin="9842,68453" o:spid="_x0000_s1026" w14:anchorId="2058B1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style="position:absolute;left:10152;top:69881;width:3734;height:2383;visibility:visible;mso-wrap-style:square;v-text-anchor:middle" coordsize="373327,238389" o:spid="_x0000_s1027" filled="f" strokecolor="#63a7da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style="position:absolute;left:10427;top:69127;width:450;height:450;visibility:visible;mso-wrap-style:square;v-text-anchor:middle" coordsize="44979,44979" o:spid="_x0000_s1028" filled="f" strokecolor="#63a7da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style="position:absolute;left:10113;top:69622;width:2833;height:1889;visibility:visible;mso-wrap-style:square;v-text-anchor:middle" coordsize="283368,188912" o:spid="_x0000_s1029" filled="f" strokecolor="#63a7da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style="position:absolute;left:12225;top:69127;width:450;height:450;visibility:visible;mso-wrap-style:square;v-text-anchor:middle" coordsize="44979,44979" o:spid="_x0000_s1030" filled="f" strokecolor="#63a7da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style="position:absolute;left:11325;top:69127;width:449;height:450;visibility:visible;mso-wrap-style:square;v-text-anchor:middle" coordsize="44979,44979" o:spid="_x0000_s1031" filled="f" strokecolor="#63a7da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E79A7E7" w:rsidR="003F1FDB" w:rsidRPr="00D02F28" w:rsidRDefault="005267DD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-7,4%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67145F23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</w:t>
                                  </w:r>
                                  <w:r w:rsidR="005267DD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020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D9BE540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4</w:t>
                                  </w:r>
                                  <w:r w:rsidR="00716154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,1</w:t>
                                  </w:r>
                                  <w:r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0CB4D4A0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0A73A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7988F6C1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2B794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8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1" type="#_x0000_t202" style="position:absolute;left:0;text-align:left;margin-left:664.1pt;margin-top:291.7pt;width:340.15pt;height:5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IC3oD8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E79A7E7" w:rsidR="003F1FDB" w:rsidRPr="00D02F28" w:rsidRDefault="005267DD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-7,4%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67145F23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</w:t>
                            </w:r>
                            <w:r w:rsidR="005267DD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020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D9BE540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4</w:t>
                            </w:r>
                            <w:r w:rsidR="00716154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,1</w:t>
                            </w:r>
                            <w:r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0CB4D4A0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0A73A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7988F6C1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2B794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8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9440" behindDoc="0" locked="0" layoutInCell="1" allowOverlap="1" wp14:anchorId="2184FFE9" wp14:editId="33BA4321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656C9" wp14:editId="0BAE2AFF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92EF979">
                                  <wp:extent cx="3405351" cy="2490470"/>
                                  <wp:effectExtent l="0" t="0" r="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4" r:lo="rId65" r:qs="rId66" r:cs="rId6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2" type="#_x0000_t202" style="position:absolute;left:0;text-align:left;margin-left:164.8pt;margin-top:402.65pt;width:289.25pt;height:21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59a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s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B5J59a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92EF979">
                            <wp:extent cx="3405351" cy="2490470"/>
                            <wp:effectExtent l="0" t="0" r="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4" r:lo="rId65" r:qs="rId66" r:cs="rId67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CC94D" wp14:editId="44B0E1DD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line id="Connecteur droit 5253" style="position:absolute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color="#dd026f" from="0,362.75pt" to="0,742.6pt" w14:anchorId="7557C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>
                <v:stroke dashstyle="dash"/>
                <w10:wrap anchorx="margin"/>
              </v:lin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12BFACE2" wp14:editId="287D321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dgm="http://schemas.openxmlformats.org/drawingml/2006/diagram" xmlns:pic="http://schemas.openxmlformats.org/drawingml/2006/picture" xmlns:asvg="http://schemas.microsoft.com/office/drawing/2016/SVG/main" xmlns:a14="http://schemas.microsoft.com/office/drawing/2010/main" xmlns:a="http://schemas.openxmlformats.org/drawingml/2006/main">
            <w:pict>
              <v:shape id="Forme libre 25" style="position:absolute;margin-left:86.05pt;margin-top:18pt;width:137.25pt;height:756pt;z-index:2516480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spid="_x0000_s1026" fillcolor="#dd026f" strokecolor="#dd026f" path="m502,c93,,93,,93,,146,383,323,1900,,3168v502,,502,,502,l50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w14:anchorId="23D13876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3" style="position:absolute;left:0;text-align:left;margin-left:130.6pt;margin-top:-10.9pt;width:963.35pt;height:88.85pt;z-index:25170329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">
                <v:rect id="Rectangle 193" o:spid="_x0000_s1104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5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8079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69">
                            <a:extLs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6" type="#_x0000_t202" style="position:absolute;left:0;text-align:left;margin-left:887pt;margin-top:666.15pt;width:22.7pt;height:22.7pt;z-index:25164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" stroked="f" strokeweight=".5pt">
                <v:fill r:id="rId71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7" type="#_x0000_t202" style="position:absolute;left:0;text-align:left;margin-left:439pt;margin-top:6.05pt;width:22pt;height:30pt;z-index:25164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00579" w14:textId="77777777" w:rsidR="00AE7624" w:rsidRDefault="00AE7624" w:rsidP="0063464B">
      <w:r>
        <w:separator/>
      </w:r>
    </w:p>
  </w:endnote>
  <w:endnote w:type="continuationSeparator" w:id="0">
    <w:p w14:paraId="68C5F9FA" w14:textId="77777777" w:rsidR="00AE7624" w:rsidRDefault="00AE7624" w:rsidP="0063464B">
      <w:r>
        <w:continuationSeparator/>
      </w:r>
    </w:p>
  </w:endnote>
  <w:endnote w:type="continuationNotice" w:id="1">
    <w:p w14:paraId="2975A057" w14:textId="77777777" w:rsidR="00AE7624" w:rsidRDefault="00AE76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B588A" w14:textId="77777777" w:rsidR="00AE7624" w:rsidRDefault="00AE7624" w:rsidP="0063464B">
      <w:r>
        <w:separator/>
      </w:r>
    </w:p>
  </w:footnote>
  <w:footnote w:type="continuationSeparator" w:id="0">
    <w:p w14:paraId="2FEE6A60" w14:textId="77777777" w:rsidR="00AE7624" w:rsidRDefault="00AE7624" w:rsidP="0063464B">
      <w:r>
        <w:continuationSeparator/>
      </w:r>
    </w:p>
  </w:footnote>
  <w:footnote w:type="continuationNotice" w:id="1">
    <w:p w14:paraId="3AFB0911" w14:textId="77777777" w:rsidR="00AE7624" w:rsidRDefault="00AE762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8961100">
    <w:abstractNumId w:val="1"/>
  </w:num>
  <w:num w:numId="2" w16cid:durableId="1932855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66BB2"/>
    <w:rsid w:val="00072DC7"/>
    <w:rsid w:val="00072E3C"/>
    <w:rsid w:val="00082E88"/>
    <w:rsid w:val="00091517"/>
    <w:rsid w:val="00092369"/>
    <w:rsid w:val="00094BDC"/>
    <w:rsid w:val="0009587E"/>
    <w:rsid w:val="000A0257"/>
    <w:rsid w:val="000A2CB8"/>
    <w:rsid w:val="000A4AE8"/>
    <w:rsid w:val="000A5C39"/>
    <w:rsid w:val="000A6051"/>
    <w:rsid w:val="000A6CD0"/>
    <w:rsid w:val="000A6DB7"/>
    <w:rsid w:val="000A73A9"/>
    <w:rsid w:val="000B5008"/>
    <w:rsid w:val="000B5B22"/>
    <w:rsid w:val="000C151A"/>
    <w:rsid w:val="000C252B"/>
    <w:rsid w:val="000C2773"/>
    <w:rsid w:val="000C5F0A"/>
    <w:rsid w:val="000C6D3A"/>
    <w:rsid w:val="000D247E"/>
    <w:rsid w:val="000E2CBD"/>
    <w:rsid w:val="000E5796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1B2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B0F5D"/>
    <w:rsid w:val="001B3164"/>
    <w:rsid w:val="001B326D"/>
    <w:rsid w:val="001B413D"/>
    <w:rsid w:val="001B4DF0"/>
    <w:rsid w:val="001C0745"/>
    <w:rsid w:val="001C37C1"/>
    <w:rsid w:val="001C5536"/>
    <w:rsid w:val="001C7AD8"/>
    <w:rsid w:val="001D1D3C"/>
    <w:rsid w:val="001D2D39"/>
    <w:rsid w:val="001D31A2"/>
    <w:rsid w:val="001D4A1A"/>
    <w:rsid w:val="001D4AD8"/>
    <w:rsid w:val="001D59F4"/>
    <w:rsid w:val="001D699C"/>
    <w:rsid w:val="001E013B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23F8"/>
    <w:rsid w:val="00225270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944"/>
    <w:rsid w:val="002644B0"/>
    <w:rsid w:val="00264C38"/>
    <w:rsid w:val="00265D9A"/>
    <w:rsid w:val="002664C0"/>
    <w:rsid w:val="0027425A"/>
    <w:rsid w:val="00274EA0"/>
    <w:rsid w:val="0028497A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948"/>
    <w:rsid w:val="002C4DB8"/>
    <w:rsid w:val="002C708D"/>
    <w:rsid w:val="002D0BDE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451"/>
    <w:rsid w:val="002F3F00"/>
    <w:rsid w:val="002F673C"/>
    <w:rsid w:val="00301490"/>
    <w:rsid w:val="00305515"/>
    <w:rsid w:val="003076FC"/>
    <w:rsid w:val="00311F79"/>
    <w:rsid w:val="003126D9"/>
    <w:rsid w:val="00314CF5"/>
    <w:rsid w:val="00314DE0"/>
    <w:rsid w:val="00316180"/>
    <w:rsid w:val="003161A3"/>
    <w:rsid w:val="00322EEA"/>
    <w:rsid w:val="00323521"/>
    <w:rsid w:val="00323882"/>
    <w:rsid w:val="00323B64"/>
    <w:rsid w:val="003242F6"/>
    <w:rsid w:val="00324D48"/>
    <w:rsid w:val="003320AE"/>
    <w:rsid w:val="00332983"/>
    <w:rsid w:val="00334266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4D0D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405BDD"/>
    <w:rsid w:val="00407040"/>
    <w:rsid w:val="00407244"/>
    <w:rsid w:val="00410A49"/>
    <w:rsid w:val="004145E6"/>
    <w:rsid w:val="004174C3"/>
    <w:rsid w:val="004177EF"/>
    <w:rsid w:val="00417A8B"/>
    <w:rsid w:val="00423BD3"/>
    <w:rsid w:val="00430F0C"/>
    <w:rsid w:val="0043600D"/>
    <w:rsid w:val="00437807"/>
    <w:rsid w:val="00437FB5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5716B"/>
    <w:rsid w:val="004610DD"/>
    <w:rsid w:val="00461158"/>
    <w:rsid w:val="00462BA3"/>
    <w:rsid w:val="004635B1"/>
    <w:rsid w:val="00465DB0"/>
    <w:rsid w:val="004737ED"/>
    <w:rsid w:val="0047382B"/>
    <w:rsid w:val="004746A5"/>
    <w:rsid w:val="004757F0"/>
    <w:rsid w:val="004804D2"/>
    <w:rsid w:val="00481D59"/>
    <w:rsid w:val="00484A47"/>
    <w:rsid w:val="004854C3"/>
    <w:rsid w:val="00490B4D"/>
    <w:rsid w:val="00493ADE"/>
    <w:rsid w:val="00497F24"/>
    <w:rsid w:val="004A0CB3"/>
    <w:rsid w:val="004A201B"/>
    <w:rsid w:val="004A3B7D"/>
    <w:rsid w:val="004A42EE"/>
    <w:rsid w:val="004A4E15"/>
    <w:rsid w:val="004B0655"/>
    <w:rsid w:val="004B675A"/>
    <w:rsid w:val="004D211C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815"/>
    <w:rsid w:val="00514F23"/>
    <w:rsid w:val="005238D3"/>
    <w:rsid w:val="005256F5"/>
    <w:rsid w:val="005267DD"/>
    <w:rsid w:val="00527203"/>
    <w:rsid w:val="005301CE"/>
    <w:rsid w:val="005311DC"/>
    <w:rsid w:val="0053124C"/>
    <w:rsid w:val="00533CC3"/>
    <w:rsid w:val="00535403"/>
    <w:rsid w:val="0054587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1035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70E4"/>
    <w:rsid w:val="0060071C"/>
    <w:rsid w:val="006013E7"/>
    <w:rsid w:val="006016CF"/>
    <w:rsid w:val="006029B2"/>
    <w:rsid w:val="00602C84"/>
    <w:rsid w:val="006052F0"/>
    <w:rsid w:val="00606D3B"/>
    <w:rsid w:val="0060737E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509"/>
    <w:rsid w:val="00662971"/>
    <w:rsid w:val="00663434"/>
    <w:rsid w:val="00667054"/>
    <w:rsid w:val="00670BED"/>
    <w:rsid w:val="00671F7E"/>
    <w:rsid w:val="00674192"/>
    <w:rsid w:val="006742A5"/>
    <w:rsid w:val="00684228"/>
    <w:rsid w:val="00696249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2E1F"/>
    <w:rsid w:val="006C470E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07A33"/>
    <w:rsid w:val="00710BF9"/>
    <w:rsid w:val="00711F80"/>
    <w:rsid w:val="00713929"/>
    <w:rsid w:val="00716154"/>
    <w:rsid w:val="007174AE"/>
    <w:rsid w:val="007230B0"/>
    <w:rsid w:val="00723806"/>
    <w:rsid w:val="0072546A"/>
    <w:rsid w:val="00726092"/>
    <w:rsid w:val="007309A4"/>
    <w:rsid w:val="00731327"/>
    <w:rsid w:val="007321CE"/>
    <w:rsid w:val="00734A54"/>
    <w:rsid w:val="007357CE"/>
    <w:rsid w:val="00736DDF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2089"/>
    <w:rsid w:val="007A46F8"/>
    <w:rsid w:val="007A5132"/>
    <w:rsid w:val="007B62AB"/>
    <w:rsid w:val="007B698F"/>
    <w:rsid w:val="007B7783"/>
    <w:rsid w:val="007C076A"/>
    <w:rsid w:val="007C09F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363E"/>
    <w:rsid w:val="00816199"/>
    <w:rsid w:val="0081659E"/>
    <w:rsid w:val="00820E9B"/>
    <w:rsid w:val="00826F73"/>
    <w:rsid w:val="008322EC"/>
    <w:rsid w:val="00833A06"/>
    <w:rsid w:val="00836B88"/>
    <w:rsid w:val="00837020"/>
    <w:rsid w:val="00842677"/>
    <w:rsid w:val="008461F3"/>
    <w:rsid w:val="0084695B"/>
    <w:rsid w:val="0084739D"/>
    <w:rsid w:val="008506DF"/>
    <w:rsid w:val="00853597"/>
    <w:rsid w:val="008558D0"/>
    <w:rsid w:val="00857A87"/>
    <w:rsid w:val="00860E9C"/>
    <w:rsid w:val="008631B9"/>
    <w:rsid w:val="00870596"/>
    <w:rsid w:val="00871286"/>
    <w:rsid w:val="00871501"/>
    <w:rsid w:val="0087224E"/>
    <w:rsid w:val="00872983"/>
    <w:rsid w:val="008756AA"/>
    <w:rsid w:val="00876329"/>
    <w:rsid w:val="00883003"/>
    <w:rsid w:val="00883307"/>
    <w:rsid w:val="00886CB5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3FCA"/>
    <w:rsid w:val="008E5623"/>
    <w:rsid w:val="008E64BD"/>
    <w:rsid w:val="008F1F4A"/>
    <w:rsid w:val="00902688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87E8A"/>
    <w:rsid w:val="00990811"/>
    <w:rsid w:val="009A7468"/>
    <w:rsid w:val="009B16AA"/>
    <w:rsid w:val="009B28A7"/>
    <w:rsid w:val="009B6F84"/>
    <w:rsid w:val="009C4704"/>
    <w:rsid w:val="009C4E80"/>
    <w:rsid w:val="009D684D"/>
    <w:rsid w:val="009E5386"/>
    <w:rsid w:val="009F3A5C"/>
    <w:rsid w:val="009F439D"/>
    <w:rsid w:val="009F524A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1BBE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33DB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6AC"/>
    <w:rsid w:val="00A96E0F"/>
    <w:rsid w:val="00A97CCF"/>
    <w:rsid w:val="00AA37BA"/>
    <w:rsid w:val="00AA51EB"/>
    <w:rsid w:val="00AB16B0"/>
    <w:rsid w:val="00AB6D47"/>
    <w:rsid w:val="00AB7B3A"/>
    <w:rsid w:val="00AC3AB1"/>
    <w:rsid w:val="00AD203C"/>
    <w:rsid w:val="00AD2B29"/>
    <w:rsid w:val="00AD3C32"/>
    <w:rsid w:val="00AE3B6E"/>
    <w:rsid w:val="00AE56B2"/>
    <w:rsid w:val="00AE5E81"/>
    <w:rsid w:val="00AE7624"/>
    <w:rsid w:val="00AF0CF7"/>
    <w:rsid w:val="00AF62CB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3BA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64AB"/>
    <w:rsid w:val="00C0555A"/>
    <w:rsid w:val="00C074AA"/>
    <w:rsid w:val="00C12EAC"/>
    <w:rsid w:val="00C17F7C"/>
    <w:rsid w:val="00C2116F"/>
    <w:rsid w:val="00C23867"/>
    <w:rsid w:val="00C26D21"/>
    <w:rsid w:val="00C3381E"/>
    <w:rsid w:val="00C33C1E"/>
    <w:rsid w:val="00C34589"/>
    <w:rsid w:val="00C359BF"/>
    <w:rsid w:val="00C46879"/>
    <w:rsid w:val="00C50EFD"/>
    <w:rsid w:val="00C54908"/>
    <w:rsid w:val="00C54AE8"/>
    <w:rsid w:val="00C54EE9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448"/>
    <w:rsid w:val="00D84C28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E6C7C"/>
    <w:rsid w:val="00DF0E3B"/>
    <w:rsid w:val="00DF1A12"/>
    <w:rsid w:val="00DF1F40"/>
    <w:rsid w:val="00DF6B63"/>
    <w:rsid w:val="00E00DB8"/>
    <w:rsid w:val="00E014BF"/>
    <w:rsid w:val="00E024E5"/>
    <w:rsid w:val="00E107F4"/>
    <w:rsid w:val="00E1452B"/>
    <w:rsid w:val="00E1656D"/>
    <w:rsid w:val="00E165A8"/>
    <w:rsid w:val="00E178B8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160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876B5"/>
    <w:rsid w:val="00E90774"/>
    <w:rsid w:val="00E90A77"/>
    <w:rsid w:val="00E9460C"/>
    <w:rsid w:val="00EA2E4A"/>
    <w:rsid w:val="00EA30C4"/>
    <w:rsid w:val="00EA30ED"/>
    <w:rsid w:val="00EA7F36"/>
    <w:rsid w:val="00EB0DBB"/>
    <w:rsid w:val="00EB34E5"/>
    <w:rsid w:val="00EB3790"/>
    <w:rsid w:val="00EB5CD4"/>
    <w:rsid w:val="00EC00F6"/>
    <w:rsid w:val="00EC0249"/>
    <w:rsid w:val="00EC0743"/>
    <w:rsid w:val="00EC2B13"/>
    <w:rsid w:val="00EC3FE2"/>
    <w:rsid w:val="00EC4912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2F8D"/>
    <w:rsid w:val="00F5375D"/>
    <w:rsid w:val="00F53CBC"/>
    <w:rsid w:val="00F54324"/>
    <w:rsid w:val="00F57166"/>
    <w:rsid w:val="00F576BD"/>
    <w:rsid w:val="00F57F7F"/>
    <w:rsid w:val="00F62ECA"/>
    <w:rsid w:val="00F6396E"/>
    <w:rsid w:val="00F76CD6"/>
    <w:rsid w:val="00F812AA"/>
    <w:rsid w:val="00F87F38"/>
    <w:rsid w:val="00F90233"/>
    <w:rsid w:val="00F9083B"/>
    <w:rsid w:val="00F91587"/>
    <w:rsid w:val="00F917F0"/>
    <w:rsid w:val="00F93F8B"/>
    <w:rsid w:val="00F94BE2"/>
    <w:rsid w:val="00F95C64"/>
    <w:rsid w:val="00FA1039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578C"/>
    <w:rsid w:val="00FE636D"/>
    <w:rsid w:val="00FE7D5C"/>
    <w:rsid w:val="00FF0DD7"/>
    <w:rsid w:val="00FF730E"/>
    <w:rsid w:val="1C2C226A"/>
    <w:rsid w:val="3F7EE294"/>
    <w:rsid w:val="7B63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microsoft.com/office/2007/relationships/diagramDrawing" Target="diagrams/drawing1.xm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svg"/><Relationship Id="rId50" Type="http://schemas.openxmlformats.org/officeDocument/2006/relationships/diagramData" Target="diagrams/data2.xml"/><Relationship Id="rId55" Type="http://schemas.openxmlformats.org/officeDocument/2006/relationships/image" Target="media/image33.png"/><Relationship Id="rId63" Type="http://schemas.openxmlformats.org/officeDocument/2006/relationships/image" Target="media/image36.svg"/><Relationship Id="rId68" Type="http://schemas.microsoft.com/office/2007/relationships/diagramDrawing" Target="diagrams/drawing3.xml"/><Relationship Id="rId7" Type="http://schemas.openxmlformats.org/officeDocument/2006/relationships/settings" Target="settings.xml"/><Relationship Id="rId71" Type="http://schemas.openxmlformats.org/officeDocument/2006/relationships/image" Target="media/image46.png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9" Type="http://schemas.openxmlformats.org/officeDocument/2006/relationships/image" Target="media/image12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svg"/><Relationship Id="rId40" Type="http://schemas.openxmlformats.org/officeDocument/2006/relationships/image" Target="media/image23.png"/><Relationship Id="rId45" Type="http://schemas.openxmlformats.org/officeDocument/2006/relationships/image" Target="media/image28.svg"/><Relationship Id="rId53" Type="http://schemas.openxmlformats.org/officeDocument/2006/relationships/diagramColors" Target="diagrams/colors2.xml"/><Relationship Id="rId66" Type="http://schemas.openxmlformats.org/officeDocument/2006/relationships/diagramQuickStyle" Target="diagrams/quickStyle3.xml"/><Relationship Id="rId5" Type="http://schemas.openxmlformats.org/officeDocument/2006/relationships/numbering" Target="numbering.xml"/><Relationship Id="rId19" Type="http://schemas.openxmlformats.org/officeDocument/2006/relationships/diagramQuickStyle" Target="diagrams/quickStyle1.xml"/><Relationship Id="rId14" Type="http://schemas.openxmlformats.org/officeDocument/2006/relationships/hyperlink" Target="https://hainaut.formation-logistique.be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svg"/><Relationship Id="rId43" Type="http://schemas.openxmlformats.org/officeDocument/2006/relationships/image" Target="media/image26.svg"/><Relationship Id="rId48" Type="http://schemas.openxmlformats.org/officeDocument/2006/relationships/image" Target="media/image31.png"/><Relationship Id="rId56" Type="http://schemas.openxmlformats.org/officeDocument/2006/relationships/image" Target="media/image34.svg"/><Relationship Id="rId64" Type="http://schemas.openxmlformats.org/officeDocument/2006/relationships/diagramData" Target="diagrams/data3.xml"/><Relationship Id="rId69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diagramLayout" Target="diagrams/layout2.xm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diagramData" Target="diagrams/data1.xml"/><Relationship Id="rId33" Type="http://schemas.openxmlformats.org/officeDocument/2006/relationships/image" Target="media/image16.sv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67" Type="http://schemas.openxmlformats.org/officeDocument/2006/relationships/diagramColors" Target="diagrams/colors3.xml"/><Relationship Id="rId20" Type="http://schemas.openxmlformats.org/officeDocument/2006/relationships/diagramColors" Target="diagrams/colors1.xml"/><Relationship Id="rId41" Type="http://schemas.openxmlformats.org/officeDocument/2006/relationships/image" Target="media/image24.png"/><Relationship Id="rId54" Type="http://schemas.microsoft.com/office/2007/relationships/diagramDrawing" Target="diagrams/drawing2.xml"/><Relationship Id="rId62" Type="http://schemas.openxmlformats.org/officeDocument/2006/relationships/image" Target="media/image39.png"/><Relationship Id="rId70" Type="http://schemas.openxmlformats.org/officeDocument/2006/relationships/image" Target="media/image45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7.svg"/><Relationship Id="rId28" Type="http://schemas.openxmlformats.org/officeDocument/2006/relationships/image" Target="media/image11.svg"/><Relationship Id="rId36" Type="http://schemas.openxmlformats.org/officeDocument/2006/relationships/image" Target="media/image19.png"/><Relationship Id="rId49" Type="http://schemas.openxmlformats.org/officeDocument/2006/relationships/image" Target="media/image32.svg"/><Relationship Id="rId57" Type="http://schemas.openxmlformats.org/officeDocument/2006/relationships/image" Target="media/image35.png"/><Relationship Id="rId10" Type="http://schemas.openxmlformats.org/officeDocument/2006/relationships/endnotes" Target="endnotes.xml"/><Relationship Id="rId31" Type="http://schemas.openxmlformats.org/officeDocument/2006/relationships/image" Target="media/image14.svg"/><Relationship Id="rId44" Type="http://schemas.openxmlformats.org/officeDocument/2006/relationships/image" Target="media/image27.png"/><Relationship Id="rId52" Type="http://schemas.openxmlformats.org/officeDocument/2006/relationships/diagramQuickStyle" Target="diagrams/quickStyle2.xml"/><Relationship Id="rId65" Type="http://schemas.openxmlformats.org/officeDocument/2006/relationships/diagramLayout" Target="diagrams/layout3.xm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Layout" Target="diagrams/layout1.xml"/><Relationship Id="rId39" Type="http://schemas.openxmlformats.org/officeDocument/2006/relationships/image" Target="media/image22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8.svg"/><Relationship Id="rId1" Type="http://schemas.openxmlformats.org/officeDocument/2006/relationships/image" Target="../media/image37.png"/><Relationship Id="rId6" Type="http://schemas.openxmlformats.org/officeDocument/2006/relationships/image" Target="../media/image43.svg"/><Relationship Id="rId5" Type="http://schemas.openxmlformats.org/officeDocument/2006/relationships/image" Target="../media/image42.png"/><Relationship Id="rId4" Type="http://schemas.openxmlformats.org/officeDocument/2006/relationships/image" Target="../media/image41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8.svg"/><Relationship Id="rId1" Type="http://schemas.openxmlformats.org/officeDocument/2006/relationships/image" Target="../media/image37.png"/><Relationship Id="rId6" Type="http://schemas.openxmlformats.org/officeDocument/2006/relationships/image" Target="../media/image43.svg"/><Relationship Id="rId5" Type="http://schemas.openxmlformats.org/officeDocument/2006/relationships/image" Target="../media/image42.png"/><Relationship Id="rId4" Type="http://schemas.openxmlformats.org/officeDocument/2006/relationships/image" Target="../media/image41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40857F0-BB7E-4318-B94E-8A732DA0D720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171319F6-21F8-4AFF-B62F-524CDB9E854C}" type="parTrans" cxnId="{6D82B3C8-66CF-4D53-A52A-C57A216C7090}">
      <dgm:prSet/>
      <dgm:spPr/>
    </dgm:pt>
    <dgm:pt modelId="{A155C7CA-292F-4062-9416-52946F3FA8F1}" type="sibTrans" cxnId="{6D82B3C8-66CF-4D53-A52A-C57A216C7090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639261FD-DE99-415C-A8F0-648C8ECB96DF}" type="pres">
      <dgm:prSet presAssocID="{171319F6-21F8-4AFF-B62F-524CDB9E854C}" presName="Name13" presStyleLbl="parChTrans1D2" presStyleIdx="1" presStyleCnt="2"/>
      <dgm:spPr/>
    </dgm:pt>
    <dgm:pt modelId="{6B982F12-EA3E-4366-B002-483D1A43FA6C}" type="pres">
      <dgm:prSet presAssocID="{D40857F0-BB7E-4318-B94E-8A732DA0D720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8AA6F728-BD5D-4026-8587-3C2F54BEC77E}" type="presOf" srcId="{D40857F0-BB7E-4318-B94E-8A732DA0D720}" destId="{6B982F12-EA3E-4366-B002-483D1A43FA6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6D82B3C8-66CF-4D53-A52A-C57A216C7090}" srcId="{E1E31A27-682F-4524-8836-4107CDEC5323}" destId="{D40857F0-BB7E-4318-B94E-8A732DA0D720}" srcOrd="1" destOrd="0" parTransId="{171319F6-21F8-4AFF-B62F-524CDB9E854C}" sibTransId="{A155C7CA-292F-4062-9416-52946F3FA8F1}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7E982FD9-B2C9-4FF7-988F-9C2A9523415F}" type="presOf" srcId="{171319F6-21F8-4AFF-B62F-524CDB9E854C}" destId="{639261FD-DE99-415C-A8F0-648C8ECB96DF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A286EE00-6155-4D50-AE61-179A2E2C5947}" type="presParOf" srcId="{D9F353A7-6BA6-4618-9297-C380F5C53C3D}" destId="{639261FD-DE99-415C-A8F0-648C8ECB96DF}" srcOrd="2" destOrd="0" presId="urn:microsoft.com/office/officeart/2005/8/layout/hierarchy3"/>
    <dgm:cxn modelId="{35E588B9-7381-4D16-A8A8-62B98744A258}" type="presParOf" srcId="{D9F353A7-6BA6-4618-9297-C380F5C53C3D}" destId="{6B982F12-EA3E-4366-B002-483D1A43FA6C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7645" custLinFactNeighborY="3625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7308" custLinFactNeighborY="3706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9727" custLinFactNeighborY="-19191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71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1.218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+15%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639261FD-DE99-415C-A8F0-648C8ECB96DF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982F12-EA3E-4366-B002-483D1A43FA6C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504995" y="1857874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504995" y="1350916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04995" y="737560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04995" y="230603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36827" y="-23928"/>
          <a:ext cx="2136335" cy="213633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0864" y="569813"/>
          <a:ext cx="1488891" cy="100096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0864" y="569813"/>
        <a:ext cx="1488891" cy="1000966"/>
      </dsp:txXfrm>
    </dsp:sp>
    <dsp:sp modelId="{9DB9491D-3429-40BF-B18E-7F139FD9FB5F}">
      <dsp:nvSpPr>
        <dsp:cNvPr id="0" name=""/>
        <dsp:cNvSpPr/>
      </dsp:nvSpPr>
      <dsp:spPr>
        <a:xfrm>
          <a:off x="3307469" y="-2187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51114" y="-32939"/>
          <a:ext cx="2103418" cy="5603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sp:txBody>
      <dsp:txXfrm>
        <a:off x="3851114" y="-32939"/>
        <a:ext cx="2103418" cy="560361"/>
      </dsp:txXfrm>
    </dsp:sp>
    <dsp:sp modelId="{9689A072-9A1C-4FDC-9C32-6738045E4EC3}">
      <dsp:nvSpPr>
        <dsp:cNvPr id="0" name=""/>
        <dsp:cNvSpPr/>
      </dsp:nvSpPr>
      <dsp:spPr>
        <a:xfrm>
          <a:off x="2963239" y="48508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524682" y="497161"/>
          <a:ext cx="1404849" cy="5148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sp:txBody>
      <dsp:txXfrm>
        <a:off x="3524682" y="497161"/>
        <a:ext cx="1404849" cy="514817"/>
      </dsp:txXfrm>
    </dsp:sp>
    <dsp:sp modelId="{9D7DC2C2-2B38-4D21-813F-FF7476FB333E}">
      <dsp:nvSpPr>
        <dsp:cNvPr id="0" name=""/>
        <dsp:cNvSpPr/>
      </dsp:nvSpPr>
      <dsp:spPr>
        <a:xfrm>
          <a:off x="2963239" y="1098440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566915" y="917585"/>
          <a:ext cx="1118183" cy="690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sp:txBody>
      <dsp:txXfrm>
        <a:off x="3566915" y="917585"/>
        <a:ext cx="1118183" cy="690498"/>
      </dsp:txXfrm>
    </dsp:sp>
    <dsp:sp modelId="{F5EBB740-D712-452D-8D1C-87246816E77B}">
      <dsp:nvSpPr>
        <dsp:cNvPr id="0" name=""/>
        <dsp:cNvSpPr/>
      </dsp:nvSpPr>
      <dsp:spPr>
        <a:xfrm>
          <a:off x="3307469" y="1605397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879524" y="1579926"/>
          <a:ext cx="863242" cy="5558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sp:txBody>
      <dsp:txXfrm>
        <a:off x="3879524" y="1579926"/>
        <a:ext cx="863242" cy="5558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+15%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1.218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819FFF-6B29-4A3B-9EF8-A9CE641E6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9D8691-81EA-494F-99CD-D3BBB3F5523C}">
  <ds:schemaRefs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elements/1.1/"/>
    <ds:schemaRef ds:uri="85d816c3-b208-464c-adcf-149322fbddc7"/>
    <ds:schemaRef ds:uri="da4e8d3a-7aee-40f8-832d-12ff0ba9c922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0</TotalTime>
  <Pages>2</Pages>
  <Words>23</Words>
  <Characters>208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27</cp:revision>
  <cp:lastPrinted>2021-12-24T10:51:00Z</cp:lastPrinted>
  <dcterms:created xsi:type="dcterms:W3CDTF">2023-11-06T13:45:00Z</dcterms:created>
  <dcterms:modified xsi:type="dcterms:W3CDTF">2023-11-23T11:01:00Z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