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45218614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3BCD8C1" wp14:editId="4DC42BE6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EF97E" id="Forme libre 25" o:spid="_x0000_s1026" style="position:absolute;margin-left:1099.5pt;margin-top:-31.8pt;width:123.25pt;height:75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3239989F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BA374B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2B914B36" w14:textId="3239989F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BA374B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75E02" id="Groupe 50" o:spid="_x0000_s1026" style="position:absolute;margin-left:12pt;margin-top:-29.3pt;width:118.95pt;height:756pt;z-index:25161011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51995" id="Rectangle 5" o:spid="_x0000_s1026" style="position:absolute;margin-left:175.2pt;margin-top:-20.3pt;width:78.5pt;height:94.4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2C6F" id="Forme libre 33" o:spid="_x0000_s1026" style="position:absolute;margin-left:-32pt;margin-top:-21pt;width:147.55pt;height:75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0FC94" id="Groupe 49" o:spid="_x0000_s1026" style="position:absolute;margin-left:1059.05pt;margin-top:-14.25pt;width:107.8pt;height:756pt;z-index:25160806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0FA06137" w:rsidR="00902688" w:rsidRDefault="00342EA8" w:rsidP="00F576BD">
      <w:pPr>
        <w:rPr>
          <w:noProof/>
          <w:lang w:bidi="fr-FR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62379F69" wp14:editId="7BC99A5B">
            <wp:simplePos x="0" y="0"/>
            <wp:positionH relativeFrom="column">
              <wp:posOffset>3950970</wp:posOffset>
            </wp:positionH>
            <wp:positionV relativeFrom="paragraph">
              <wp:posOffset>719731</wp:posOffset>
            </wp:positionV>
            <wp:extent cx="717514" cy="720000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4B2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5C753A8E" wp14:editId="089CC7A1">
                <wp:simplePos x="0" y="0"/>
                <wp:positionH relativeFrom="leftMargin">
                  <wp:posOffset>1320019</wp:posOffset>
                </wp:positionH>
                <wp:positionV relativeFrom="paragraph">
                  <wp:posOffset>6624589</wp:posOffset>
                </wp:positionV>
                <wp:extent cx="2471297" cy="833120"/>
                <wp:effectExtent l="0" t="317" r="5397" b="539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1297" cy="83312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02311" w14:textId="38F668F1" w:rsidR="00D5063C" w:rsidRPr="00D5063C" w:rsidRDefault="00E72454" w:rsidP="00D5063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Ambulancier</w:t>
                            </w:r>
                            <w:r w:rsidR="003554B2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/Ambulancière</w:t>
                            </w:r>
                            <w:r w:rsidR="002E4D29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-Secouriste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3.95pt;margin-top:521.6pt;width:194.6pt;height:65.6pt;rotation:-90;z-index:251279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" fillcolor="#63a7da" stroked="f" strokeweight="1pt">
                <v:textbox>
                  <w:txbxContent>
                    <w:p w14:paraId="73E02311" w14:textId="38F668F1" w:rsidR="00D5063C" w:rsidRPr="00D5063C" w:rsidRDefault="00E72454" w:rsidP="00D5063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Ambulancier</w:t>
                      </w:r>
                      <w:r w:rsidR="003554B2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/Ambulancière</w:t>
                      </w:r>
                      <w:r w:rsidR="002E4D29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-Secouriste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54B2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38B36D2C" wp14:editId="2319B4BA">
                <wp:simplePos x="0" y="0"/>
                <wp:positionH relativeFrom="margin">
                  <wp:posOffset>1729409</wp:posOffset>
                </wp:positionH>
                <wp:positionV relativeFrom="paragraph">
                  <wp:posOffset>676910</wp:posOffset>
                </wp:positionV>
                <wp:extent cx="11767875" cy="12573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8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5B24FEF9" w:rsidR="00A72224" w:rsidRPr="002A7ED8" w:rsidRDefault="000E3F09" w:rsidP="00C70B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Santé</w:t>
                            </w:r>
                          </w:p>
                          <w:p w14:paraId="60932D94" w14:textId="4198FBEF" w:rsidR="002E58D7" w:rsidRDefault="00C70BA2" w:rsidP="00C70BA2">
                            <w:pPr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 </w:t>
                            </w:r>
                            <w:r w:rsidR="00207A1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J1305 – </w:t>
                            </w:r>
                            <w:r w:rsidR="003554B2" w:rsidRPr="003554B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Ambulancier / Ambulancière-Secouriste</w:t>
                            </w:r>
                          </w:p>
                          <w:p w14:paraId="40E1C7BD" w14:textId="520D625F" w:rsidR="009F7238" w:rsidRDefault="003554B2" w:rsidP="002E207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="002E2078"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Le métier est repris dans la liste des métiers/fonctions critiques ou en pénurie 2023, en Wallonie</w:t>
                            </w:r>
                            <w:r w:rsidR="002E2078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078" w:rsidRPr="006D7C63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en tant que</w:t>
                            </w:r>
                            <w:r w:rsidR="002E2078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 fonction critique</w:t>
                            </w:r>
                          </w:p>
                          <w:p w14:paraId="2FF5795D" w14:textId="773DAAD7" w:rsidR="009F7238" w:rsidRDefault="009F7238" w:rsidP="00C70BA2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C70BA2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C70BA2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C70BA2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136.15pt;margin-top:53.3pt;width:926.6pt;height:99pt;z-index:2512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" filled="f" stroked="f" strokeweight=".5pt">
                <v:textbox>
                  <w:txbxContent>
                    <w:p w14:paraId="1F4D89CD" w14:textId="5B24FEF9" w:rsidR="00A72224" w:rsidRPr="002A7ED8" w:rsidRDefault="000E3F09" w:rsidP="00C70B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Santé</w:t>
                      </w:r>
                    </w:p>
                    <w:p w14:paraId="60932D94" w14:textId="4198FBEF" w:rsidR="002E58D7" w:rsidRDefault="00C70BA2" w:rsidP="00C70BA2">
                      <w:pPr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 </w:t>
                      </w:r>
                      <w:r w:rsidR="00207A1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J1305 – </w:t>
                      </w:r>
                      <w:r w:rsidR="003554B2" w:rsidRPr="003554B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Ambulancier / Ambulancière-Secouriste</w:t>
                      </w:r>
                    </w:p>
                    <w:p w14:paraId="40E1C7BD" w14:textId="520D625F" w:rsidR="009F7238" w:rsidRDefault="003554B2" w:rsidP="002E207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="002E2078"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Le métier est repris dans la liste des métiers/fonctions critiques ou en pénurie 2023, en Wallonie</w:t>
                      </w:r>
                      <w:r w:rsidR="002E2078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</w:t>
                      </w:r>
                      <w:r w:rsidR="002E2078" w:rsidRPr="006D7C63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en tant que</w:t>
                      </w:r>
                      <w:r w:rsidR="002E2078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 fonction critique</w:t>
                      </w:r>
                    </w:p>
                    <w:p w14:paraId="2FF5795D" w14:textId="773DAAD7" w:rsidR="009F7238" w:rsidRDefault="009F7238" w:rsidP="00C70BA2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C70BA2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C70BA2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C70BA2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97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FC78CEA" wp14:editId="0E4A03C0">
                <wp:simplePos x="0" y="0"/>
                <wp:positionH relativeFrom="column">
                  <wp:posOffset>1275715</wp:posOffset>
                </wp:positionH>
                <wp:positionV relativeFrom="paragraph">
                  <wp:posOffset>3295650</wp:posOffset>
                </wp:positionV>
                <wp:extent cx="5911215" cy="224980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22498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DD1A85" w14:textId="4F453AA0" w:rsidR="00EA2CA6" w:rsidRPr="00C3297A" w:rsidRDefault="00775EFB" w:rsidP="00775E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C3297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Le métier fait partie de la liste des fonctions critiques, non en pénurie, 2023. </w:t>
                            </w:r>
                          </w:p>
                          <w:p w14:paraId="2DE6EA76" w14:textId="77777777" w:rsidR="00C3297A" w:rsidRPr="00C3297A" w:rsidRDefault="00C3297A" w:rsidP="00775E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</w:p>
                          <w:p w14:paraId="1BAA7919" w14:textId="2DD02FAF" w:rsidR="005E1F73" w:rsidRPr="00C3297A" w:rsidRDefault="00EA2CA6" w:rsidP="00775E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C3297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75EFB" w:rsidRPr="00C3297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Il n’y a pas de formation pour adultes proposée sur le Bassin Hainaut-Centre, alors qu’elle existe en promotion sociale et à l’IFAPME sur d’autres Bassins : Ambulancier de transport</w:t>
                            </w:r>
                            <w:r w:rsidR="00C3297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5EFB" w:rsidRPr="00C3297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non urgent de patients et Ambulancier en transport médico-sanitaire.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78CEA" id="Rectangle 7" o:spid="_x0000_s1027" style="position:absolute;margin-left:100.45pt;margin-top:259.5pt;width:465.45pt;height:17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" filled="f" stroked="f" strokeweight="1pt">
                <v:textbox>
                  <w:txbxContent>
                    <w:p w14:paraId="65DD1A85" w14:textId="4F453AA0" w:rsidR="00EA2CA6" w:rsidRPr="00C3297A" w:rsidRDefault="00775EFB" w:rsidP="00775EF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C3297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Le métier fait partie de la liste des fonctions critiques, non en pénurie, 2023. </w:t>
                      </w:r>
                    </w:p>
                    <w:p w14:paraId="2DE6EA76" w14:textId="77777777" w:rsidR="00C3297A" w:rsidRPr="00C3297A" w:rsidRDefault="00C3297A" w:rsidP="00775EF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</w:p>
                    <w:p w14:paraId="1BAA7919" w14:textId="2DD02FAF" w:rsidR="005E1F73" w:rsidRPr="00C3297A" w:rsidRDefault="00EA2CA6" w:rsidP="00775EFB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C3297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="00775EFB" w:rsidRPr="00C3297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Il n’y a pas de formation pour adultes proposée sur le Bassin Hainaut-Centre, alors qu’elle existe en promotion sociale et à l’IFAPME sur d’autres Bassins : Ambulancier de transport</w:t>
                      </w:r>
                      <w:r w:rsidR="00C3297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 </w:t>
                      </w:r>
                      <w:r w:rsidR="00775EFB" w:rsidRPr="00C3297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non urgent de patients et Ambulancier en transport médico-sanitaire.</w:t>
                      </w:r>
                    </w:p>
                  </w:txbxContent>
                </v:textbox>
              </v:rect>
            </w:pict>
          </mc:Fallback>
        </mc:AlternateContent>
      </w:r>
      <w:r w:rsidR="00C3297A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2ED41D1" wp14:editId="4900C8C5">
                <wp:simplePos x="0" y="0"/>
                <wp:positionH relativeFrom="column">
                  <wp:posOffset>9398000</wp:posOffset>
                </wp:positionH>
                <wp:positionV relativeFrom="paragraph">
                  <wp:posOffset>4418965</wp:posOffset>
                </wp:positionV>
                <wp:extent cx="3927805" cy="1286408"/>
                <wp:effectExtent l="0" t="0" r="15875" b="28575"/>
                <wp:wrapNone/>
                <wp:docPr id="40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805" cy="1286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2ACD5" w14:textId="77777777" w:rsidR="00C3297A" w:rsidRDefault="00C3297A" w:rsidP="00C3297A">
                            <w:pPr>
                              <w:spacing w:after="160" w:line="256" w:lineRule="auto"/>
                              <w:jc w:val="center"/>
                              <w:textAlignment w:val="baseline"/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D41D1" id="Rectangle 17" o:spid="_x0000_s1028" style="position:absolute;margin-left:740pt;margin-top:347.95pt;width:309.3pt;height:101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" filled="f" strokecolor="red" strokeweight="1pt">
                <v:textbox>
                  <w:txbxContent>
                    <w:p w14:paraId="78D2ACD5" w14:textId="77777777" w:rsidR="00C3297A" w:rsidRDefault="00C3297A" w:rsidP="00C3297A">
                      <w:pPr>
                        <w:spacing w:after="160" w:line="256" w:lineRule="auto"/>
                        <w:jc w:val="center"/>
                        <w:textAlignment w:val="baseline"/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C3297A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2D85B449" wp14:editId="4063FF52">
                <wp:simplePos x="0" y="0"/>
                <wp:positionH relativeFrom="page">
                  <wp:posOffset>10109200</wp:posOffset>
                </wp:positionH>
                <wp:positionV relativeFrom="paragraph">
                  <wp:posOffset>7461885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1" type="#_x0000_t202" style="position:absolute;margin-left:796pt;margin-top:587.55pt;width:311.5pt;height:29.2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Ox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1F73"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615BCBE5" wp14:editId="1AD9D0FC">
                <wp:simplePos x="0" y="0"/>
                <wp:positionH relativeFrom="page">
                  <wp:posOffset>3181690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714C3563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1" type="#_x0000_t202" style="position:absolute;margin-left:250.55pt;margin-top:656.5pt;width:325pt;height:87pt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0WGwIAADQ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714C3563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2045289A" wp14:editId="313304DA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F93DE" w14:textId="2978DA52" w:rsidR="00C46649" w:rsidRPr="00DD2D2C" w:rsidRDefault="00C46649" w:rsidP="00C4664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</w:t>
                            </w:r>
                            <w:proofErr w:type="spellStart"/>
                            <w:r w:rsidR="00BC0EE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préceonise</w:t>
                            </w:r>
                            <w:proofErr w:type="spellEnd"/>
                            <w:r w:rsidR="00BC0EE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le</w:t>
                            </w:r>
                            <w:r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</w:t>
                            </w:r>
                            <w:r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offre</w:t>
                            </w:r>
                            <w:r w:rsidR="00D412B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de formation</w:t>
                            </w:r>
                            <w:r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pour le métier </w:t>
                            </w:r>
                          </w:p>
                          <w:p w14:paraId="621463FE" w14:textId="67D4A2BF" w:rsidR="00A72224" w:rsidRPr="0003598A" w:rsidRDefault="00A72224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2" type="#_x0000_t202" style="position:absolute;margin-left:176.45pt;margin-top:212pt;width:387.15pt;height:81.95pt;z-index:25123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p7GwIAADQEAAAOAAAAZHJzL2Uyb0RvYy54bWysU02P2yAQvVfqf0DcG9upk3St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" filled="f" stroked="f" strokeweight=".5pt">
                <v:textbox>
                  <w:txbxContent>
                    <w:p w14:paraId="3B1F93DE" w14:textId="2978DA52" w:rsidR="00C46649" w:rsidRPr="00DD2D2C" w:rsidRDefault="00C46649" w:rsidP="00C4664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</w:t>
                      </w:r>
                      <w:proofErr w:type="spellStart"/>
                      <w:r w:rsidR="00BC0EE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préceonise</w:t>
                      </w:r>
                      <w:proofErr w:type="spellEnd"/>
                      <w:r w:rsidR="00BC0EE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le</w:t>
                      </w:r>
                      <w:r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</w:t>
                      </w:r>
                      <w:r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offre</w:t>
                      </w:r>
                      <w:r w:rsidR="00D412B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de formation</w:t>
                      </w:r>
                      <w:r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="0054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pour le métier </w:t>
                      </w:r>
                    </w:p>
                    <w:p w14:paraId="621463FE" w14:textId="67D4A2BF" w:rsidR="00A72224" w:rsidRPr="0003598A" w:rsidRDefault="00A72224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2B60416C" wp14:editId="0D4DE69B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D4273" id="Connecteur droit 15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77E9E380" wp14:editId="00947FC2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54322" id="Rectangle 150" o:spid="_x0000_s1026" style="position:absolute;margin-left:642.5pt;margin-top:224.45pt;width:477.9pt;height:360.5pt;z-index: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293696" behindDoc="0" locked="0" layoutInCell="1" allowOverlap="1" wp14:anchorId="71AA49BE" wp14:editId="5BF5F8D6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3" style="position:absolute;margin-left:261.65pt;margin-top:453.55pt;width:43.95pt;height:34pt;z-index:251293696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">
                <v:oval id="Ellipse 140" o:spid="_x0000_s103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5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0A455BD4" wp14:editId="6A49A6D5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9.8pt;margin-top:434.95pt;width:42.85pt;height:50.6pt;flip:x;z-index:25130803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Uw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7x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0F8AEA63" wp14:editId="6DFF9F90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89C4D12">
                                  <wp:extent cx="3263265" cy="2105246"/>
                                  <wp:effectExtent l="57150" t="0" r="51435" b="0"/>
                                  <wp:docPr id="133" name="Diagramme 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v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p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IpaVS9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89C4D12">
                            <wp:extent cx="3263265" cy="2105246"/>
                            <wp:effectExtent l="57150" t="0" r="51435" b="0"/>
                            <wp:docPr id="133" name="Diagramme 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2EF0B012" wp14:editId="02994D7A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C5A61" id="Connecteur droit 10" o:spid="_x0000_s1026" style="position:absolute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322368" behindDoc="0" locked="0" layoutInCell="1" allowOverlap="1" wp14:anchorId="1932ED54" wp14:editId="4E3E060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32236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CYXzc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015156C8" wp14:editId="3C7A2A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4" name="Graphique 13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4" name="Graphique 13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250688" behindDoc="0" locked="0" layoutInCell="1" allowOverlap="1" wp14:anchorId="03F92E38" wp14:editId="351692F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25068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2A4402D7" wp14:editId="3E11CFEC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470B2FA0" wp14:editId="4C626CAC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371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anchorId="45917FCE" wp14:editId="76EFD7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38585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6395DC2B" wp14:editId="6A29563A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20694" id="Connecteur droit 5207" o:spid="_x0000_s1026" style="position:absolute;flip:y;z-index:2513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27C921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4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D729C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951057" w14:paraId="3DB5A94E" w14:textId="77777777" w:rsidTr="00951057">
        <w:tc>
          <w:tcPr>
            <w:tcW w:w="4335" w:type="dxa"/>
            <w:tcBorders>
              <w:top w:val="nil"/>
              <w:left w:val="nil"/>
              <w:bottom w:val="single" w:sz="4" w:space="0" w:color="DD026F"/>
              <w:right w:val="nil"/>
            </w:tcBorders>
            <w:vAlign w:val="center"/>
            <w:hideMark/>
          </w:tcPr>
          <w:p w14:paraId="059CDD7E" w14:textId="377D5F50" w:rsidR="00951057" w:rsidRDefault="00951057" w:rsidP="00951057">
            <w:pPr>
              <w:spacing w:line="256" w:lineRule="auto"/>
              <w:jc w:val="right"/>
              <w:rPr>
                <w:b/>
                <w:color w:val="63A7DA"/>
                <w:kern w:val="0"/>
                <w:szCs w:val="24"/>
              </w:rPr>
            </w:pPr>
            <w:r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4FD5E14E" wp14:editId="5B313CE9">
                  <wp:extent cx="391795" cy="391795"/>
                  <wp:effectExtent l="0" t="0" r="8255" b="0"/>
                  <wp:docPr id="122" name="Graphique 5239" descr="Utilisateu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9" name="Graphique 5239" descr="Utilisateur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1F91">
              <w:rPr>
                <w:b/>
                <w:color w:val="63A7DA"/>
                <w:kern w:val="0"/>
                <w:szCs w:val="24"/>
              </w:rPr>
              <w:t>33</w:t>
            </w:r>
            <w:r>
              <w:rPr>
                <w:b/>
                <w:color w:val="63A7DA"/>
                <w:kern w:val="0"/>
                <w:szCs w:val="24"/>
              </w:rPr>
              <w:t xml:space="preserve"> DEI</w:t>
            </w:r>
            <w:r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6DE9CEF6" w14:textId="670C5AAE" w:rsidR="00951057" w:rsidRDefault="00951057" w:rsidP="00951057">
            <w:pPr>
              <w:spacing w:line="256" w:lineRule="auto"/>
              <w:jc w:val="right"/>
              <w:rPr>
                <w:color w:val="63A7DA"/>
                <w:kern w:val="0"/>
                <w:szCs w:val="24"/>
              </w:rPr>
            </w:pPr>
            <w:r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>
              <w:rPr>
                <w:color w:val="63A7DA"/>
                <w:kern w:val="0"/>
                <w:szCs w:val="24"/>
              </w:rPr>
              <w:t>positionnés</w:t>
            </w:r>
            <w:proofErr w:type="gramEnd"/>
            <w:r>
              <w:rPr>
                <w:color w:val="63A7DA"/>
                <w:kern w:val="0"/>
                <w:szCs w:val="24"/>
              </w:rPr>
              <w:t xml:space="preserve"> sur le métier d’</w:t>
            </w:r>
            <w:proofErr w:type="spellStart"/>
            <w:r w:rsidR="00D10B31">
              <w:rPr>
                <w:color w:val="63A7DA"/>
                <w:kern w:val="0"/>
                <w:szCs w:val="24"/>
              </w:rPr>
              <w:t>amulancier</w:t>
            </w:r>
            <w:proofErr w:type="spellEnd"/>
            <w:r w:rsidR="00D10B31">
              <w:rPr>
                <w:color w:val="63A7DA"/>
                <w:kern w:val="0"/>
                <w:szCs w:val="24"/>
              </w:rPr>
              <w:t>-secouriste</w:t>
            </w:r>
          </w:p>
        </w:tc>
      </w:tr>
      <w:tr w:rsidR="00951057" w14:paraId="710FB59A" w14:textId="77777777" w:rsidTr="00951057">
        <w:tc>
          <w:tcPr>
            <w:tcW w:w="4335" w:type="dxa"/>
            <w:tcBorders>
              <w:top w:val="single" w:sz="4" w:space="0" w:color="DD026F"/>
              <w:left w:val="nil"/>
              <w:bottom w:val="single" w:sz="4" w:space="0" w:color="DD026F"/>
              <w:right w:val="nil"/>
            </w:tcBorders>
            <w:vAlign w:val="center"/>
            <w:hideMark/>
          </w:tcPr>
          <w:p w14:paraId="7D2CEB93" w14:textId="77777777" w:rsidR="00951057" w:rsidRDefault="00951057" w:rsidP="00951057">
            <w:pPr>
              <w:spacing w:line="256" w:lineRule="auto"/>
              <w:jc w:val="right"/>
              <w:rPr>
                <w:b/>
                <w:color w:val="63A7DA"/>
                <w:kern w:val="0"/>
                <w:szCs w:val="24"/>
              </w:rPr>
            </w:pPr>
            <w:r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AFA8CBE" wp14:editId="48F5FD2F">
                  <wp:extent cx="304800" cy="304800"/>
                  <wp:effectExtent l="0" t="0" r="0" b="0"/>
                  <wp:docPr id="44" name="Graphique 5240" descr="Sex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" name="Graphique 5240" descr="Sex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63A7DA"/>
                <w:kern w:val="0"/>
                <w:szCs w:val="24"/>
              </w:rPr>
              <w:t xml:space="preserve">8 DEI sur 10 </w:t>
            </w:r>
          </w:p>
          <w:p w14:paraId="3F56693A" w14:textId="72AA9545" w:rsidR="00951057" w:rsidRDefault="00951057" w:rsidP="00951057">
            <w:pPr>
              <w:spacing w:after="160" w:line="256" w:lineRule="auto"/>
              <w:jc w:val="right"/>
              <w:rPr>
                <w:b/>
                <w:color w:val="63A7DA"/>
                <w:kern w:val="0"/>
                <w:szCs w:val="24"/>
              </w:rPr>
            </w:pPr>
            <w:r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>
              <w:rPr>
                <w:color w:val="63A7DA"/>
                <w:kern w:val="0"/>
                <w:szCs w:val="24"/>
              </w:rPr>
              <w:t>sont</w:t>
            </w:r>
            <w:proofErr w:type="gramEnd"/>
            <w:r>
              <w:rPr>
                <w:color w:val="63A7DA"/>
                <w:kern w:val="0"/>
                <w:szCs w:val="24"/>
              </w:rPr>
              <w:t xml:space="preserve"> des </w:t>
            </w:r>
            <w:r w:rsidR="00DA1F91">
              <w:rPr>
                <w:color w:val="63A7DA"/>
                <w:kern w:val="0"/>
                <w:szCs w:val="24"/>
              </w:rPr>
              <w:t>hommes</w:t>
            </w:r>
          </w:p>
        </w:tc>
      </w:tr>
    </w:tbl>
    <w:p w14:paraId="7A5E464D" w14:textId="52863EE3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9" r:lo="rId40" r:qs="rId41" r:cs="rId4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8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9" r:lo="rId40" r:qs="rId41" r:cs="rId4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59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jkZg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">
                <v:group id="Groupe 179" o:spid="_x0000_s106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4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R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s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M+zRyOQQAAIIOAAAOAAAA&#10;AAAAAAAAAAAAAC4CAABkcnMvZTJvRG9jLnhtbFBLAQItABQABgAIAAAAIQBW2onG4wAAAAwBAAAP&#10;AAAAAAAAAAAAAAAAAJMGAABkcnMvZG93bnJldi54bWxQSwUGAAAAAAQABADzAAAAowcAAAAA&#10;">
                <v:group id="Groupe 87" o:spid="_x0000_s106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69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MUi3cU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0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Fcv510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60440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58C1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DE4F6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1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AxVhWF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2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6A52FD29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3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Aecpcr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6A52FD29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24C2E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11DC1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AFE16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0CC9D7E" w:rsidR="003F1FDB" w:rsidRPr="00D02F28" w:rsidRDefault="00AC3C3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06D24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03A5F78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F24AC0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52D7B8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5B1A82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50A46074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62121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F24AC0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4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4G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GVBR7HSsLWF8og8WOgl4gxf1Vjsmjn/wixqAltHnftnXKQCvAxOFiUV2J9/2w/5OCqMUtKixgrq&#10;fuyZFZSobxqHOB1mWRBldLLxZISOvY1sbyN63ywBGRjiizI8miHfq7MpLTRv+BwW4VYMMc3x7oL6&#10;s7n0vfLxOXGxWMQklKFhfq03hgfowHgYxWv3xqw5zcvjpJ/grEaWvxtbnxtOaljsPcg6zvTK6ol/&#10;lHBUxem5hTdy68es609h/g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fsUeB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0CC9D7E" w:rsidR="003F1FDB" w:rsidRPr="00D02F28" w:rsidRDefault="00AC3C3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06D24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03A5F78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F24AC0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52D7B8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5B1A82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50A46074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62121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F24AC0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013A7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58A82D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AD6B7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5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B5LdstqgMAANsKAAAOAAAAAAAAAAAAAAAAAC4CAABkcnMvZTJvRG9jLnhtbFBL&#10;AQItABQABgAIAAAAIQBMq7Cz4gAAAAwBAAAPAAAAAAAAAAAAAAAAAAQGAABkcnMvZG93bnJldi54&#10;bWxQSwUGAAAAAAQABADzAAAAEwcAAAAA&#10;">
                <v:rect id="Rectangle 193" o:spid="_x0000_s1076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77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78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yeROE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66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79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5pOGgIAADM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Lsjmk4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6A575FFB">
                <wp:simplePos x="0" y="0"/>
                <wp:positionH relativeFrom="column">
                  <wp:posOffset>8222343</wp:posOffset>
                </wp:positionH>
                <wp:positionV relativeFrom="paragraph">
                  <wp:posOffset>11793</wp:posOffset>
                </wp:positionV>
                <wp:extent cx="3186820" cy="1782413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820" cy="1782413"/>
                          <a:chOff x="208284" y="199195"/>
                          <a:chExt cx="3187653" cy="178333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1CA409B8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</w:t>
                              </w:r>
                              <w:r w:rsidR="005B0FE6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</w:t>
                              </w: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.</w:t>
                              </w:r>
                              <w:r w:rsidR="005B0FE6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055</w:t>
                              </w: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424C51ED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</w:t>
                              </w:r>
                              <w:r w:rsidR="005B0FE6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500277" y="199195"/>
                            <a:ext cx="895660" cy="1783337"/>
                            <a:chOff x="447048" y="154190"/>
                            <a:chExt cx="803932" cy="1461023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0" style="position:absolute;margin-left:647.45pt;margin-top:.95pt;width:250.95pt;height:140.35pt;z-index:251709440;mso-width-relative:margin;mso-height-relative:margin" coordorigin="2082,1991" coordsize="31876,1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">
                <v:shape id="Zone de texte 225" o:spid="_x0000_s1081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1CA409B8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</w:t>
                        </w:r>
                        <w:r w:rsidR="005B0FE6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</w:t>
                        </w: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.</w:t>
                        </w:r>
                        <w:r w:rsidR="005B0FE6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055</w:t>
                        </w: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424C51ED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</w:t>
                        </w:r>
                        <w:r w:rsidR="005B0FE6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2" style="position:absolute;left:25002;top:1991;width:8957;height:17834" coordorigin="4470,1541" coordsize="8039,1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3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4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5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6281BD60" w:rsidR="003C16BD" w:rsidRPr="003C16BD" w:rsidRDefault="003C16BD" w:rsidP="003C16BD">
      <w:pPr>
        <w:rPr>
          <w:lang w:bidi="fr-FR"/>
        </w:rPr>
      </w:pPr>
    </w:p>
    <w:p w14:paraId="4E22C543" w14:textId="7B1F6163" w:rsidR="003C16BD" w:rsidRPr="003C16BD" w:rsidRDefault="00874091" w:rsidP="003C16BD">
      <w:pPr>
        <w:rPr>
          <w:lang w:bidi="fr-FR"/>
        </w:rPr>
      </w:pPr>
      <w:r w:rsidRPr="0016082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C718C68" wp14:editId="3AE3B834">
                <wp:simplePos x="0" y="0"/>
                <wp:positionH relativeFrom="column">
                  <wp:posOffset>2186940</wp:posOffset>
                </wp:positionH>
                <wp:positionV relativeFrom="paragraph">
                  <wp:posOffset>3697605</wp:posOffset>
                </wp:positionV>
                <wp:extent cx="707390" cy="329565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AD65A" w14:textId="3F28AB78" w:rsidR="00160826" w:rsidRPr="00F13403" w:rsidRDefault="006C34DC" w:rsidP="0016082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43</w:t>
                            </w:r>
                            <w:r w:rsidR="00F20CFF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0826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8C68" id="Zone de texte 157" o:spid="_x0000_s1086" type="#_x0000_t202" style="position:absolute;margin-left:172.2pt;margin-top:291.15pt;width:55.7pt;height:25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Qx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" filled="f" stroked="f" strokeweight=".5pt">
                <v:textbox>
                  <w:txbxContent>
                    <w:p w14:paraId="3B2AD65A" w14:textId="3F28AB78" w:rsidR="00160826" w:rsidRPr="00F13403" w:rsidRDefault="006C34DC" w:rsidP="00160826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43</w:t>
                      </w:r>
                      <w:r w:rsidR="00F20CFF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160826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Pr="0016082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0F659604" wp14:editId="13986221">
                <wp:simplePos x="0" y="0"/>
                <wp:positionH relativeFrom="column">
                  <wp:posOffset>1833880</wp:posOffset>
                </wp:positionH>
                <wp:positionV relativeFrom="paragraph">
                  <wp:posOffset>3985895</wp:posOffset>
                </wp:positionV>
                <wp:extent cx="1151890" cy="978535"/>
                <wp:effectExtent l="0" t="0" r="0" b="0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978535"/>
                          <a:chOff x="-29135" y="0"/>
                          <a:chExt cx="1058545" cy="1069033"/>
                        </a:xfrm>
                      </wpg:grpSpPr>
                      <pic:pic xmlns:pic="http://schemas.openxmlformats.org/drawingml/2006/picture">
                        <pic:nvPicPr>
                          <pic:cNvPr id="154" name="Graphique 154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550611" cy="55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Zone de texte 155"/>
                        <wps:cNvSpPr txBox="1"/>
                        <wps:spPr>
                          <a:xfrm>
                            <a:off x="-29135" y="639774"/>
                            <a:ext cx="1058545" cy="429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DA18FC" w14:textId="77777777" w:rsidR="00160826" w:rsidRPr="00F573F1" w:rsidRDefault="00160826" w:rsidP="00160826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5"/>
                                  <w:szCs w:val="14"/>
                                  <w:lang w:val="fr-BE"/>
                                </w:rPr>
                              </w:pPr>
                              <w:r w:rsidRPr="00F573F1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5"/>
                                  <w:szCs w:val="14"/>
                                  <w:lang w:val="fr-BE"/>
                                </w:rPr>
                                <w:t>Adm. Publique, sécurité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59604" id="Groupe 153" o:spid="_x0000_s1087" style="position:absolute;margin-left:144.4pt;margin-top:313.85pt;width:90.7pt;height:77.05pt;z-index:252177408;mso-width-relative:margin;mso-height-relative:margin" coordorigin="-291" coordsize="10585,106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54" o:spid="_x0000_s1088" type="#_x0000_t75" style="position:absolute;left:2476;width:5506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">
                  <v:imagedata r:id="rId73" o:title=""/>
                </v:shape>
                <v:shape id="Zone de texte 155" o:spid="_x0000_s1089" type="#_x0000_t202" style="position:absolute;left:-291;top:6397;width:10585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<v:textbox>
                    <w:txbxContent>
                      <w:p w14:paraId="5ADA18FC" w14:textId="77777777" w:rsidR="00160826" w:rsidRPr="00F573F1" w:rsidRDefault="00160826" w:rsidP="00160826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5"/>
                            <w:szCs w:val="14"/>
                            <w:lang w:val="fr-BE"/>
                          </w:rPr>
                        </w:pPr>
                        <w:r w:rsidRPr="00F573F1">
                          <w:rPr>
                            <w:rFonts w:ascii="HELVETICA NEUE CONDENSED" w:hAnsi="HELVETICA NEUE CONDENSED"/>
                            <w:color w:val="5B9BD5" w:themeColor="accent5"/>
                            <w:sz w:val="15"/>
                            <w:szCs w:val="14"/>
                            <w:lang w:val="fr-BE"/>
                          </w:rPr>
                          <w:t>Adm. Publique, sécurité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2284422" wp14:editId="7A3C81DE">
                <wp:simplePos x="0" y="0"/>
                <wp:positionH relativeFrom="column">
                  <wp:posOffset>697230</wp:posOffset>
                </wp:positionH>
                <wp:positionV relativeFrom="paragraph">
                  <wp:posOffset>4820285</wp:posOffset>
                </wp:positionV>
                <wp:extent cx="914400" cy="91440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D5084" w14:textId="77777777" w:rsidR="00874091" w:rsidRPr="00415818" w:rsidRDefault="00874091" w:rsidP="00874091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25B4D0AD" w14:textId="77777777" w:rsidR="00874091" w:rsidRPr="00874091" w:rsidRDefault="00874091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84422" id="Zone de texte 42" o:spid="_x0000_s1090" type="#_x0000_t202" style="position:absolute;margin-left:54.9pt;margin-top:379.55pt;width:1in;height:1in;z-index:252193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" filled="f" stroked="f" strokeweight=".5pt">
                <v:textbox>
                  <w:txbxContent>
                    <w:p w14:paraId="5EED5084" w14:textId="77777777" w:rsidR="00874091" w:rsidRPr="00415818" w:rsidRDefault="00874091" w:rsidP="00874091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25B4D0AD" w14:textId="77777777" w:rsidR="00874091" w:rsidRPr="00874091" w:rsidRDefault="00874091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B3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42477734">
                <wp:simplePos x="0" y="0"/>
                <wp:positionH relativeFrom="column">
                  <wp:posOffset>7658100</wp:posOffset>
                </wp:positionH>
                <wp:positionV relativeFrom="paragraph">
                  <wp:posOffset>857885</wp:posOffset>
                </wp:positionV>
                <wp:extent cx="3869690" cy="749300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70540" w14:textId="604893F2" w:rsidR="00D10B31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7F025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D10B3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 : </w:t>
                            </w:r>
                          </w:p>
                          <w:p w14:paraId="5B609FBA" w14:textId="5CD3A942" w:rsidR="00D10B31" w:rsidRPr="002D374E" w:rsidRDefault="00D10B3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1" type="#_x0000_t202" style="position:absolute;margin-left:603pt;margin-top:67.55pt;width:304.7pt;height:5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" filled="f" stroked="f" strokeweight=".5pt">
                <v:textbox>
                  <w:txbxContent>
                    <w:p w14:paraId="08E70540" w14:textId="604893F2" w:rsidR="00D10B31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7F025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D10B31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 : </w:t>
                      </w:r>
                    </w:p>
                    <w:p w14:paraId="5B609FBA" w14:textId="5CD3A942" w:rsidR="00D10B31" w:rsidRPr="002D374E" w:rsidRDefault="00D10B31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932846" w:rsidRPr="009328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1793D470" wp14:editId="32F99709">
                <wp:simplePos x="0" y="0"/>
                <wp:positionH relativeFrom="column">
                  <wp:posOffset>4740910</wp:posOffset>
                </wp:positionH>
                <wp:positionV relativeFrom="paragraph">
                  <wp:posOffset>4100830</wp:posOffset>
                </wp:positionV>
                <wp:extent cx="977900" cy="974090"/>
                <wp:effectExtent l="0" t="0" r="0" b="0"/>
                <wp:wrapNone/>
                <wp:docPr id="1120" name="Groupe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974090"/>
                          <a:chOff x="-78566" y="-236592"/>
                          <a:chExt cx="857885" cy="1177836"/>
                        </a:xfrm>
                      </wpg:grpSpPr>
                      <pic:pic xmlns:pic="http://schemas.openxmlformats.org/drawingml/2006/picture">
                        <pic:nvPicPr>
                          <pic:cNvPr id="1121" name="Graphique 1121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32" y="-236592"/>
                            <a:ext cx="547363" cy="63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Zone de texte 1122"/>
                        <wps:cNvSpPr txBox="1"/>
                        <wps:spPr>
                          <a:xfrm>
                            <a:off x="-78566" y="403678"/>
                            <a:ext cx="857885" cy="537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84B0DF" w14:textId="2BB3459A" w:rsidR="00932846" w:rsidRPr="00035A57" w:rsidRDefault="006C34DC" w:rsidP="00932846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</w:pPr>
                              <w:r w:rsidRPr="00035A57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 xml:space="preserve">Transport et </w:t>
                              </w:r>
                              <w:proofErr w:type="spellStart"/>
                              <w:r w:rsidRPr="00035A57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>logistique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3D470" id="Groupe 1120" o:spid="_x0000_s1092" style="position:absolute;margin-left:373.3pt;margin-top:322.9pt;width:77pt;height:76.7pt;z-index:252191744;mso-width-relative:margin;mso-height-relative:margin" coordorigin="-785,-2365" coordsize="8578,117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">
                <v:shape id="Graphique 1121" o:spid="_x0000_s1093" type="#_x0000_t75" style="position:absolute;left:611;top:-2365;width:5473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">
                  <v:imagedata r:id="rId76" o:title=""/>
                </v:shape>
                <v:shape id="Zone de texte 1122" o:spid="_x0000_s1094" type="#_x0000_t202" style="position:absolute;left:-785;top:4036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" filled="f" stroked="f" strokeweight=".5pt">
                  <v:textbox>
                    <w:txbxContent>
                      <w:p w14:paraId="7C84B0DF" w14:textId="2BB3459A" w:rsidR="00932846" w:rsidRPr="00035A57" w:rsidRDefault="006C34DC" w:rsidP="00932846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</w:pPr>
                        <w:r w:rsidRPr="00035A57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 xml:space="preserve">Transport et </w:t>
                        </w:r>
                        <w:proofErr w:type="spellStart"/>
                        <w:r w:rsidRPr="00035A57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>logistique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932846" w:rsidRPr="00932846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8A6D2D8" wp14:editId="7741C63C">
                <wp:simplePos x="0" y="0"/>
                <wp:positionH relativeFrom="column">
                  <wp:posOffset>4975130</wp:posOffset>
                </wp:positionH>
                <wp:positionV relativeFrom="paragraph">
                  <wp:posOffset>3684905</wp:posOffset>
                </wp:positionV>
                <wp:extent cx="707390" cy="32956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26735" w14:textId="794B0009" w:rsidR="00932846" w:rsidRPr="00F13403" w:rsidRDefault="006C34DC" w:rsidP="0093284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22</w:t>
                            </w:r>
                            <w:r w:rsidR="00932846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32846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6D2D8" id="Zone de texte 41" o:spid="_x0000_s1095" type="#_x0000_t202" style="position:absolute;margin-left:391.75pt;margin-top:290.15pt;width:55.7pt;height:25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kr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" filled="f" stroked="f" strokeweight=".5pt">
                <v:textbox>
                  <w:txbxContent>
                    <w:p w14:paraId="09826735" w14:textId="794B0009" w:rsidR="00932846" w:rsidRPr="00F13403" w:rsidRDefault="006C34DC" w:rsidP="00932846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22</w:t>
                      </w:r>
                      <w:r w:rsidR="00932846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32846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277C73" w:rsidRPr="00064ED3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1C55994" wp14:editId="56928B3A">
                <wp:simplePos x="0" y="0"/>
                <wp:positionH relativeFrom="column">
                  <wp:posOffset>3421380</wp:posOffset>
                </wp:positionH>
                <wp:positionV relativeFrom="paragraph">
                  <wp:posOffset>4079875</wp:posOffset>
                </wp:positionV>
                <wp:extent cx="803910" cy="831850"/>
                <wp:effectExtent l="0" t="0" r="0" b="6350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31850"/>
                          <a:chOff x="-155610" y="-188601"/>
                          <a:chExt cx="621582" cy="812528"/>
                        </a:xfrm>
                      </wpg:grpSpPr>
                      <pic:pic xmlns:pic="http://schemas.openxmlformats.org/drawingml/2006/picture">
                        <pic:nvPicPr>
                          <pic:cNvPr id="108" name="Graphique 108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6096" y="-188601"/>
                            <a:ext cx="491903" cy="491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Zone de texte 109"/>
                        <wps:cNvSpPr txBox="1"/>
                        <wps:spPr>
                          <a:xfrm>
                            <a:off x="-155610" y="303302"/>
                            <a:ext cx="621582" cy="32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B304FF" w14:textId="15FF795B" w:rsidR="00423A15" w:rsidRPr="00423A15" w:rsidRDefault="00423A15" w:rsidP="00423A15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</w:pPr>
                              <w:r w:rsidRPr="00423A15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>S</w:t>
                              </w:r>
                              <w:r w:rsidR="007C2733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 xml:space="preserve">anté </w:t>
                              </w:r>
                              <w:proofErr w:type="spellStart"/>
                              <w:r w:rsidR="007C2733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>humaine</w:t>
                              </w:r>
                              <w:proofErr w:type="spellEnd"/>
                              <w:r w:rsidR="007C2733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4"/>
                                  <w:szCs w:val="14"/>
                                  <w:lang w:val="nl-NL"/>
                                </w:rPr>
                                <w:t xml:space="preserve"> et action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55994" id="Groupe 95" o:spid="_x0000_s1096" style="position:absolute;margin-left:269.4pt;margin-top:321.25pt;width:63.3pt;height:65.5pt;z-index:252056576;mso-width-relative:margin;mso-height-relative:margin" coordorigin="-1556,-1886" coordsize="6215,81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">
                <v:shape id="Graphique 108" o:spid="_x0000_s1097" type="#_x0000_t75" style="position:absolute;left:-1160;top:-1886;width:4918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">
                  <v:imagedata r:id="rId79" o:title=""/>
                </v:shape>
                <v:shape id="Zone de texte 109" o:spid="_x0000_s1098" type="#_x0000_t202" style="position:absolute;left:-1556;top:3033;width:621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02B304FF" w14:textId="15FF795B" w:rsidR="00423A15" w:rsidRPr="00423A15" w:rsidRDefault="00423A15" w:rsidP="00423A15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</w:pPr>
                        <w:r w:rsidRPr="00423A15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>S</w:t>
                        </w:r>
                        <w:r w:rsidR="007C2733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 xml:space="preserve">anté </w:t>
                        </w:r>
                        <w:proofErr w:type="spellStart"/>
                        <w:r w:rsidR="007C2733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>humaine</w:t>
                        </w:r>
                        <w:proofErr w:type="spellEnd"/>
                        <w:r w:rsidR="007C2733">
                          <w:rPr>
                            <w:rFonts w:ascii="HELVETICA NEUE CONDENSED" w:hAnsi="HELVETICA NEUE CONDENSED"/>
                            <w:color w:val="5B9BD5" w:themeColor="accent5"/>
                            <w:sz w:val="14"/>
                            <w:szCs w:val="14"/>
                            <w:lang w:val="nl-NL"/>
                          </w:rPr>
                          <w:t xml:space="preserve"> et action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7C73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2AA0C35" wp14:editId="7DE80EAB">
                <wp:simplePos x="0" y="0"/>
                <wp:positionH relativeFrom="column">
                  <wp:posOffset>3517265</wp:posOffset>
                </wp:positionH>
                <wp:positionV relativeFrom="paragraph">
                  <wp:posOffset>3719195</wp:posOffset>
                </wp:positionV>
                <wp:extent cx="707390" cy="32956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02370" w14:textId="250A3FEE" w:rsidR="00035A57" w:rsidRPr="00F13403" w:rsidRDefault="006C34DC" w:rsidP="00035A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27</w:t>
                            </w:r>
                            <w:r w:rsidR="00035A57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5A5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0C35" id="Zone de texte 67" o:spid="_x0000_s1099" type="#_x0000_t202" style="position:absolute;margin-left:276.95pt;margin-top:292.85pt;width:55.7pt;height:25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u5Gg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" filled="f" stroked="f" strokeweight=".5pt">
                <v:textbox>
                  <w:txbxContent>
                    <w:p w14:paraId="4DD02370" w14:textId="250A3FEE" w:rsidR="00035A57" w:rsidRPr="00F13403" w:rsidRDefault="006C34DC" w:rsidP="00035A5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27</w:t>
                      </w:r>
                      <w:r w:rsidR="00035A57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035A5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160826" w:rsidRPr="0016082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A40AD73" wp14:editId="0C409528">
                <wp:simplePos x="0" y="0"/>
                <wp:positionH relativeFrom="column">
                  <wp:posOffset>2566670</wp:posOffset>
                </wp:positionH>
                <wp:positionV relativeFrom="paragraph">
                  <wp:posOffset>2923540</wp:posOffset>
                </wp:positionV>
                <wp:extent cx="707390" cy="32956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7CF29" w14:textId="77777777" w:rsidR="00160826" w:rsidRPr="00F13403" w:rsidRDefault="00160826" w:rsidP="0016082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14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0AD73" id="Zone de texte 156" o:spid="_x0000_s1100" type="#_x0000_t202" style="position:absolute;margin-left:202.1pt;margin-top:230.2pt;width:55.7pt;height:25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" filled="f" stroked="f" strokeweight=".5pt">
                <v:textbox>
                  <w:txbxContent>
                    <w:p w14:paraId="42F7CF29" w14:textId="77777777" w:rsidR="00160826" w:rsidRPr="00F13403" w:rsidRDefault="00160826" w:rsidP="00160826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14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045030D3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1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CvcKLY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2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4249E4B">
                                  <wp:extent cx="3405351" cy="2490470"/>
                                  <wp:effectExtent l="0" t="0" r="2413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0" r:lo="rId81" r:qs="rId82" r:cs="rId8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3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CP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9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4249E4B">
                            <wp:extent cx="3405351" cy="2490470"/>
                            <wp:effectExtent l="0" t="0" r="2413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81" r:qs="rId82" r:cs="rId8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35F47" w14:textId="77777777" w:rsidR="00871E03" w:rsidRDefault="00871E03" w:rsidP="0063464B">
      <w:r>
        <w:separator/>
      </w:r>
    </w:p>
  </w:endnote>
  <w:endnote w:type="continuationSeparator" w:id="0">
    <w:p w14:paraId="365EAB8D" w14:textId="77777777" w:rsidR="00871E03" w:rsidRDefault="00871E03" w:rsidP="0063464B">
      <w:r>
        <w:continuationSeparator/>
      </w:r>
    </w:p>
  </w:endnote>
  <w:endnote w:type="continuationNotice" w:id="1">
    <w:p w14:paraId="2AF7AC97" w14:textId="77777777" w:rsidR="00871E03" w:rsidRDefault="00871E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770D4" w14:textId="77777777" w:rsidR="00871E03" w:rsidRDefault="00871E03" w:rsidP="0063464B">
      <w:r>
        <w:separator/>
      </w:r>
    </w:p>
  </w:footnote>
  <w:footnote w:type="continuationSeparator" w:id="0">
    <w:p w14:paraId="141C9ACE" w14:textId="77777777" w:rsidR="00871E03" w:rsidRDefault="00871E03" w:rsidP="0063464B">
      <w:r>
        <w:continuationSeparator/>
      </w:r>
    </w:p>
  </w:footnote>
  <w:footnote w:type="continuationNotice" w:id="1">
    <w:p w14:paraId="3E514339" w14:textId="77777777" w:rsidR="00871E03" w:rsidRDefault="00871E0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66BA0"/>
    <w:multiLevelType w:val="hybridMultilevel"/>
    <w:tmpl w:val="A88481DA"/>
    <w:lvl w:ilvl="0" w:tplc="9DFE9E26">
      <w:start w:val="8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557148">
    <w:abstractNumId w:val="4"/>
  </w:num>
  <w:num w:numId="2" w16cid:durableId="1741096864">
    <w:abstractNumId w:val="3"/>
  </w:num>
  <w:num w:numId="3" w16cid:durableId="1377392890">
    <w:abstractNumId w:val="5"/>
  </w:num>
  <w:num w:numId="4" w16cid:durableId="1375153427">
    <w:abstractNumId w:val="1"/>
  </w:num>
  <w:num w:numId="5" w16cid:durableId="1913158563">
    <w:abstractNumId w:val="0"/>
  </w:num>
  <w:num w:numId="6" w16cid:durableId="1328053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0FF9"/>
    <w:rsid w:val="00002943"/>
    <w:rsid w:val="00012244"/>
    <w:rsid w:val="000153E8"/>
    <w:rsid w:val="000167B3"/>
    <w:rsid w:val="00021F54"/>
    <w:rsid w:val="000247A1"/>
    <w:rsid w:val="00026609"/>
    <w:rsid w:val="000304DA"/>
    <w:rsid w:val="00032CFB"/>
    <w:rsid w:val="000330EE"/>
    <w:rsid w:val="00033ECD"/>
    <w:rsid w:val="00034E04"/>
    <w:rsid w:val="0003598A"/>
    <w:rsid w:val="00035A57"/>
    <w:rsid w:val="00036493"/>
    <w:rsid w:val="00036F43"/>
    <w:rsid w:val="00037DD5"/>
    <w:rsid w:val="00044C2E"/>
    <w:rsid w:val="00047A65"/>
    <w:rsid w:val="00050168"/>
    <w:rsid w:val="00052218"/>
    <w:rsid w:val="00057346"/>
    <w:rsid w:val="00062015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4B5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D5CEA"/>
    <w:rsid w:val="000E2CBD"/>
    <w:rsid w:val="000E3F09"/>
    <w:rsid w:val="000E5796"/>
    <w:rsid w:val="000F02D4"/>
    <w:rsid w:val="000F1ABD"/>
    <w:rsid w:val="000F362B"/>
    <w:rsid w:val="000F588A"/>
    <w:rsid w:val="000F6D2E"/>
    <w:rsid w:val="000F7019"/>
    <w:rsid w:val="000F7762"/>
    <w:rsid w:val="00102671"/>
    <w:rsid w:val="0010286F"/>
    <w:rsid w:val="001036F6"/>
    <w:rsid w:val="00105C4C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1C9F"/>
    <w:rsid w:val="001537B1"/>
    <w:rsid w:val="00154BC8"/>
    <w:rsid w:val="001554D7"/>
    <w:rsid w:val="00160826"/>
    <w:rsid w:val="00160AAA"/>
    <w:rsid w:val="00161428"/>
    <w:rsid w:val="00165B27"/>
    <w:rsid w:val="00171086"/>
    <w:rsid w:val="0017238A"/>
    <w:rsid w:val="0017241E"/>
    <w:rsid w:val="00174FEC"/>
    <w:rsid w:val="00177086"/>
    <w:rsid w:val="001831FD"/>
    <w:rsid w:val="00183A90"/>
    <w:rsid w:val="00183C48"/>
    <w:rsid w:val="00184D13"/>
    <w:rsid w:val="00192B91"/>
    <w:rsid w:val="0019347B"/>
    <w:rsid w:val="00193EAD"/>
    <w:rsid w:val="00194B1B"/>
    <w:rsid w:val="00194D82"/>
    <w:rsid w:val="00195ED9"/>
    <w:rsid w:val="00196301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7A12"/>
    <w:rsid w:val="002126EB"/>
    <w:rsid w:val="002145EC"/>
    <w:rsid w:val="00215A88"/>
    <w:rsid w:val="00216BBF"/>
    <w:rsid w:val="002203E2"/>
    <w:rsid w:val="002214D7"/>
    <w:rsid w:val="002279D5"/>
    <w:rsid w:val="0023490E"/>
    <w:rsid w:val="00235A20"/>
    <w:rsid w:val="00235ECC"/>
    <w:rsid w:val="00241356"/>
    <w:rsid w:val="0024196E"/>
    <w:rsid w:val="002420E3"/>
    <w:rsid w:val="0024339E"/>
    <w:rsid w:val="00245755"/>
    <w:rsid w:val="00246181"/>
    <w:rsid w:val="002461C7"/>
    <w:rsid w:val="0024786E"/>
    <w:rsid w:val="002529A7"/>
    <w:rsid w:val="002576B5"/>
    <w:rsid w:val="00260123"/>
    <w:rsid w:val="002627A7"/>
    <w:rsid w:val="00262B5B"/>
    <w:rsid w:val="002644B0"/>
    <w:rsid w:val="00265D9A"/>
    <w:rsid w:val="002664C0"/>
    <w:rsid w:val="0027425A"/>
    <w:rsid w:val="00274EA0"/>
    <w:rsid w:val="002762FF"/>
    <w:rsid w:val="00277C73"/>
    <w:rsid w:val="002850F3"/>
    <w:rsid w:val="0029247F"/>
    <w:rsid w:val="002A22B3"/>
    <w:rsid w:val="002A2ADB"/>
    <w:rsid w:val="002A4637"/>
    <w:rsid w:val="002A4E6F"/>
    <w:rsid w:val="002A7ED8"/>
    <w:rsid w:val="002B0831"/>
    <w:rsid w:val="002B151B"/>
    <w:rsid w:val="002B2738"/>
    <w:rsid w:val="002B3109"/>
    <w:rsid w:val="002B4694"/>
    <w:rsid w:val="002B46F0"/>
    <w:rsid w:val="002B54E5"/>
    <w:rsid w:val="002B7E43"/>
    <w:rsid w:val="002C4DB8"/>
    <w:rsid w:val="002C54DD"/>
    <w:rsid w:val="002D374E"/>
    <w:rsid w:val="002D537D"/>
    <w:rsid w:val="002D56CE"/>
    <w:rsid w:val="002D5ED1"/>
    <w:rsid w:val="002D6E60"/>
    <w:rsid w:val="002D76FC"/>
    <w:rsid w:val="002E058A"/>
    <w:rsid w:val="002E138A"/>
    <w:rsid w:val="002E2078"/>
    <w:rsid w:val="002E22C5"/>
    <w:rsid w:val="002E385B"/>
    <w:rsid w:val="002E45B6"/>
    <w:rsid w:val="002E4D29"/>
    <w:rsid w:val="002E58D7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42EA8"/>
    <w:rsid w:val="00350C48"/>
    <w:rsid w:val="00352BD4"/>
    <w:rsid w:val="003554B2"/>
    <w:rsid w:val="003578BD"/>
    <w:rsid w:val="003636D5"/>
    <w:rsid w:val="00365F54"/>
    <w:rsid w:val="003679A8"/>
    <w:rsid w:val="00370731"/>
    <w:rsid w:val="00371C97"/>
    <w:rsid w:val="003724F6"/>
    <w:rsid w:val="0037639E"/>
    <w:rsid w:val="00377D51"/>
    <w:rsid w:val="003808CC"/>
    <w:rsid w:val="003810E7"/>
    <w:rsid w:val="00382FE6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2252"/>
    <w:rsid w:val="003B5305"/>
    <w:rsid w:val="003B7DE5"/>
    <w:rsid w:val="003C16BD"/>
    <w:rsid w:val="003C428F"/>
    <w:rsid w:val="003C461E"/>
    <w:rsid w:val="003D127C"/>
    <w:rsid w:val="003D348A"/>
    <w:rsid w:val="003D5152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3F4862"/>
    <w:rsid w:val="004009BB"/>
    <w:rsid w:val="00405BDD"/>
    <w:rsid w:val="00407040"/>
    <w:rsid w:val="00407244"/>
    <w:rsid w:val="00410A49"/>
    <w:rsid w:val="00413853"/>
    <w:rsid w:val="004148EF"/>
    <w:rsid w:val="004174C3"/>
    <w:rsid w:val="004177EF"/>
    <w:rsid w:val="00417A8B"/>
    <w:rsid w:val="00423A15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778B8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4EAC"/>
    <w:rsid w:val="004D5151"/>
    <w:rsid w:val="004E11B5"/>
    <w:rsid w:val="004E3E99"/>
    <w:rsid w:val="004E533E"/>
    <w:rsid w:val="004F1447"/>
    <w:rsid w:val="004F152F"/>
    <w:rsid w:val="004F1675"/>
    <w:rsid w:val="004F3B6B"/>
    <w:rsid w:val="004F403E"/>
    <w:rsid w:val="004F5065"/>
    <w:rsid w:val="004F5248"/>
    <w:rsid w:val="004F614D"/>
    <w:rsid w:val="004F62FF"/>
    <w:rsid w:val="00501F48"/>
    <w:rsid w:val="0050223A"/>
    <w:rsid w:val="0050547D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47A0"/>
    <w:rsid w:val="00535403"/>
    <w:rsid w:val="0053548C"/>
    <w:rsid w:val="00540271"/>
    <w:rsid w:val="00540C4C"/>
    <w:rsid w:val="00545B10"/>
    <w:rsid w:val="00547826"/>
    <w:rsid w:val="00550A66"/>
    <w:rsid w:val="005510F3"/>
    <w:rsid w:val="00551607"/>
    <w:rsid w:val="005520C8"/>
    <w:rsid w:val="005546BC"/>
    <w:rsid w:val="00556BFC"/>
    <w:rsid w:val="0056169D"/>
    <w:rsid w:val="00566D1C"/>
    <w:rsid w:val="00571496"/>
    <w:rsid w:val="0057185C"/>
    <w:rsid w:val="00573B22"/>
    <w:rsid w:val="00574E67"/>
    <w:rsid w:val="005800B3"/>
    <w:rsid w:val="00584A1C"/>
    <w:rsid w:val="00584D8F"/>
    <w:rsid w:val="00590B70"/>
    <w:rsid w:val="005915B5"/>
    <w:rsid w:val="005923AD"/>
    <w:rsid w:val="005935CE"/>
    <w:rsid w:val="005A048A"/>
    <w:rsid w:val="005A318D"/>
    <w:rsid w:val="005A339A"/>
    <w:rsid w:val="005A777D"/>
    <w:rsid w:val="005B0FE6"/>
    <w:rsid w:val="005B1A82"/>
    <w:rsid w:val="005B393F"/>
    <w:rsid w:val="005B57C1"/>
    <w:rsid w:val="005B621E"/>
    <w:rsid w:val="005C0710"/>
    <w:rsid w:val="005C0B05"/>
    <w:rsid w:val="005C62FB"/>
    <w:rsid w:val="005C6EC4"/>
    <w:rsid w:val="005C75A4"/>
    <w:rsid w:val="005D0598"/>
    <w:rsid w:val="005D0D96"/>
    <w:rsid w:val="005D15F3"/>
    <w:rsid w:val="005D20D2"/>
    <w:rsid w:val="005D274D"/>
    <w:rsid w:val="005D3128"/>
    <w:rsid w:val="005D5A26"/>
    <w:rsid w:val="005D70F6"/>
    <w:rsid w:val="005D76C0"/>
    <w:rsid w:val="005D77B4"/>
    <w:rsid w:val="005E0917"/>
    <w:rsid w:val="005E1969"/>
    <w:rsid w:val="005E1F73"/>
    <w:rsid w:val="005E2F3B"/>
    <w:rsid w:val="005E6CF7"/>
    <w:rsid w:val="005E7396"/>
    <w:rsid w:val="005F050F"/>
    <w:rsid w:val="005F51AD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816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1C51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A5F1C"/>
    <w:rsid w:val="006B3262"/>
    <w:rsid w:val="006B3678"/>
    <w:rsid w:val="006B5C36"/>
    <w:rsid w:val="006B7134"/>
    <w:rsid w:val="006C16A7"/>
    <w:rsid w:val="006C34DC"/>
    <w:rsid w:val="006C5166"/>
    <w:rsid w:val="006C5A55"/>
    <w:rsid w:val="006C5F1B"/>
    <w:rsid w:val="006C7DC8"/>
    <w:rsid w:val="006D6F61"/>
    <w:rsid w:val="006D7AC6"/>
    <w:rsid w:val="006E06AC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379E"/>
    <w:rsid w:val="0071601F"/>
    <w:rsid w:val="007174AE"/>
    <w:rsid w:val="007219F1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75EFB"/>
    <w:rsid w:val="0078452E"/>
    <w:rsid w:val="00785D05"/>
    <w:rsid w:val="00785EFB"/>
    <w:rsid w:val="00787CC6"/>
    <w:rsid w:val="00792F8E"/>
    <w:rsid w:val="00792FB7"/>
    <w:rsid w:val="00793343"/>
    <w:rsid w:val="00795F0B"/>
    <w:rsid w:val="007965C8"/>
    <w:rsid w:val="00797607"/>
    <w:rsid w:val="00797B93"/>
    <w:rsid w:val="007A21A0"/>
    <w:rsid w:val="007A46F8"/>
    <w:rsid w:val="007A47F1"/>
    <w:rsid w:val="007A5132"/>
    <w:rsid w:val="007B41CC"/>
    <w:rsid w:val="007B62AB"/>
    <w:rsid w:val="007B698F"/>
    <w:rsid w:val="007C076A"/>
    <w:rsid w:val="007C2733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025A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1E03"/>
    <w:rsid w:val="0087224E"/>
    <w:rsid w:val="008724CB"/>
    <w:rsid w:val="00872983"/>
    <w:rsid w:val="00874091"/>
    <w:rsid w:val="008756AA"/>
    <w:rsid w:val="00876329"/>
    <w:rsid w:val="00883003"/>
    <w:rsid w:val="008838EE"/>
    <w:rsid w:val="00884117"/>
    <w:rsid w:val="008876F7"/>
    <w:rsid w:val="00887B70"/>
    <w:rsid w:val="008936DE"/>
    <w:rsid w:val="0089522C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0AFD"/>
    <w:rsid w:val="008D2FE4"/>
    <w:rsid w:val="008E0096"/>
    <w:rsid w:val="008E5623"/>
    <w:rsid w:val="008E64BD"/>
    <w:rsid w:val="008F1F4A"/>
    <w:rsid w:val="008F25B7"/>
    <w:rsid w:val="008F724F"/>
    <w:rsid w:val="00902688"/>
    <w:rsid w:val="00902B53"/>
    <w:rsid w:val="00903273"/>
    <w:rsid w:val="00904EDB"/>
    <w:rsid w:val="00904F19"/>
    <w:rsid w:val="009064A6"/>
    <w:rsid w:val="00906763"/>
    <w:rsid w:val="00907A44"/>
    <w:rsid w:val="00911E3F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2846"/>
    <w:rsid w:val="009361F8"/>
    <w:rsid w:val="00940BA8"/>
    <w:rsid w:val="00941DB7"/>
    <w:rsid w:val="00943CC3"/>
    <w:rsid w:val="009449FD"/>
    <w:rsid w:val="009465D9"/>
    <w:rsid w:val="009473C1"/>
    <w:rsid w:val="00947C07"/>
    <w:rsid w:val="00950502"/>
    <w:rsid w:val="00951057"/>
    <w:rsid w:val="009510E0"/>
    <w:rsid w:val="00951E86"/>
    <w:rsid w:val="00952FC1"/>
    <w:rsid w:val="009562EC"/>
    <w:rsid w:val="0096393D"/>
    <w:rsid w:val="00963C7F"/>
    <w:rsid w:val="009650E3"/>
    <w:rsid w:val="0097017C"/>
    <w:rsid w:val="009714BA"/>
    <w:rsid w:val="009733C6"/>
    <w:rsid w:val="00973BC2"/>
    <w:rsid w:val="009769D5"/>
    <w:rsid w:val="009805E9"/>
    <w:rsid w:val="00980A4D"/>
    <w:rsid w:val="00983AC1"/>
    <w:rsid w:val="00990811"/>
    <w:rsid w:val="0099133A"/>
    <w:rsid w:val="0099231B"/>
    <w:rsid w:val="00993187"/>
    <w:rsid w:val="0099456F"/>
    <w:rsid w:val="009A7468"/>
    <w:rsid w:val="009B16AA"/>
    <w:rsid w:val="009B28A7"/>
    <w:rsid w:val="009B36D1"/>
    <w:rsid w:val="009B6F84"/>
    <w:rsid w:val="009B7EE2"/>
    <w:rsid w:val="009C4704"/>
    <w:rsid w:val="009C4E80"/>
    <w:rsid w:val="009C75F3"/>
    <w:rsid w:val="009C7A45"/>
    <w:rsid w:val="009D680C"/>
    <w:rsid w:val="009D684D"/>
    <w:rsid w:val="009E519E"/>
    <w:rsid w:val="009E5386"/>
    <w:rsid w:val="009E6138"/>
    <w:rsid w:val="009E66C5"/>
    <w:rsid w:val="009E7DAC"/>
    <w:rsid w:val="009F19A3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5D71"/>
    <w:rsid w:val="00A15F71"/>
    <w:rsid w:val="00A161F0"/>
    <w:rsid w:val="00A16CC8"/>
    <w:rsid w:val="00A17589"/>
    <w:rsid w:val="00A25BA2"/>
    <w:rsid w:val="00A260A2"/>
    <w:rsid w:val="00A26810"/>
    <w:rsid w:val="00A27609"/>
    <w:rsid w:val="00A32133"/>
    <w:rsid w:val="00A322AA"/>
    <w:rsid w:val="00A32E71"/>
    <w:rsid w:val="00A34734"/>
    <w:rsid w:val="00A347B7"/>
    <w:rsid w:val="00A37F69"/>
    <w:rsid w:val="00A412A6"/>
    <w:rsid w:val="00A41966"/>
    <w:rsid w:val="00A42981"/>
    <w:rsid w:val="00A42A52"/>
    <w:rsid w:val="00A43511"/>
    <w:rsid w:val="00A43594"/>
    <w:rsid w:val="00A46559"/>
    <w:rsid w:val="00A50EA7"/>
    <w:rsid w:val="00A56F8F"/>
    <w:rsid w:val="00A60835"/>
    <w:rsid w:val="00A6092E"/>
    <w:rsid w:val="00A60986"/>
    <w:rsid w:val="00A6148C"/>
    <w:rsid w:val="00A62EF6"/>
    <w:rsid w:val="00A63A0C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D203C"/>
    <w:rsid w:val="00AD2B29"/>
    <w:rsid w:val="00AD3C32"/>
    <w:rsid w:val="00AD4395"/>
    <w:rsid w:val="00AD4A9B"/>
    <w:rsid w:val="00AD60E1"/>
    <w:rsid w:val="00AE0598"/>
    <w:rsid w:val="00AE56B2"/>
    <w:rsid w:val="00AE5E81"/>
    <w:rsid w:val="00AF07EE"/>
    <w:rsid w:val="00AF62CB"/>
    <w:rsid w:val="00B01B28"/>
    <w:rsid w:val="00B02445"/>
    <w:rsid w:val="00B024DE"/>
    <w:rsid w:val="00B0259C"/>
    <w:rsid w:val="00B03DB6"/>
    <w:rsid w:val="00B04489"/>
    <w:rsid w:val="00B06520"/>
    <w:rsid w:val="00B06D6B"/>
    <w:rsid w:val="00B119F5"/>
    <w:rsid w:val="00B12E7A"/>
    <w:rsid w:val="00B16C0D"/>
    <w:rsid w:val="00B20156"/>
    <w:rsid w:val="00B2027D"/>
    <w:rsid w:val="00B2036E"/>
    <w:rsid w:val="00B24D07"/>
    <w:rsid w:val="00B30861"/>
    <w:rsid w:val="00B33A88"/>
    <w:rsid w:val="00B33AEE"/>
    <w:rsid w:val="00B36B29"/>
    <w:rsid w:val="00B36C89"/>
    <w:rsid w:val="00B3761E"/>
    <w:rsid w:val="00B41645"/>
    <w:rsid w:val="00B4177E"/>
    <w:rsid w:val="00B43415"/>
    <w:rsid w:val="00B44F85"/>
    <w:rsid w:val="00B452A4"/>
    <w:rsid w:val="00B5005C"/>
    <w:rsid w:val="00B522F0"/>
    <w:rsid w:val="00B5426F"/>
    <w:rsid w:val="00B56BE4"/>
    <w:rsid w:val="00B57A9C"/>
    <w:rsid w:val="00B62942"/>
    <w:rsid w:val="00B668B5"/>
    <w:rsid w:val="00B6723D"/>
    <w:rsid w:val="00B72513"/>
    <w:rsid w:val="00B82D24"/>
    <w:rsid w:val="00B836AA"/>
    <w:rsid w:val="00B8385C"/>
    <w:rsid w:val="00B857CF"/>
    <w:rsid w:val="00B872B9"/>
    <w:rsid w:val="00B914E3"/>
    <w:rsid w:val="00B944B3"/>
    <w:rsid w:val="00B977A2"/>
    <w:rsid w:val="00BA2EF7"/>
    <w:rsid w:val="00BA374B"/>
    <w:rsid w:val="00BA75E9"/>
    <w:rsid w:val="00BB0156"/>
    <w:rsid w:val="00BB1E06"/>
    <w:rsid w:val="00BB2E59"/>
    <w:rsid w:val="00BB5F68"/>
    <w:rsid w:val="00BC044C"/>
    <w:rsid w:val="00BC0EE7"/>
    <w:rsid w:val="00BC0FB4"/>
    <w:rsid w:val="00BC3D21"/>
    <w:rsid w:val="00BC4174"/>
    <w:rsid w:val="00BC41C3"/>
    <w:rsid w:val="00BC59A4"/>
    <w:rsid w:val="00BC5A60"/>
    <w:rsid w:val="00BC6FC8"/>
    <w:rsid w:val="00BD0022"/>
    <w:rsid w:val="00BD1751"/>
    <w:rsid w:val="00BD17DA"/>
    <w:rsid w:val="00BD2393"/>
    <w:rsid w:val="00BD4C47"/>
    <w:rsid w:val="00BD4CDD"/>
    <w:rsid w:val="00BD6D14"/>
    <w:rsid w:val="00BE3105"/>
    <w:rsid w:val="00BF1FFD"/>
    <w:rsid w:val="00C03B4D"/>
    <w:rsid w:val="00C0555A"/>
    <w:rsid w:val="00C0639C"/>
    <w:rsid w:val="00C06D24"/>
    <w:rsid w:val="00C1169A"/>
    <w:rsid w:val="00C12EAC"/>
    <w:rsid w:val="00C16BDE"/>
    <w:rsid w:val="00C17F7C"/>
    <w:rsid w:val="00C2116F"/>
    <w:rsid w:val="00C23867"/>
    <w:rsid w:val="00C26A48"/>
    <w:rsid w:val="00C26D21"/>
    <w:rsid w:val="00C3297A"/>
    <w:rsid w:val="00C33C1E"/>
    <w:rsid w:val="00C36D99"/>
    <w:rsid w:val="00C37C47"/>
    <w:rsid w:val="00C401E6"/>
    <w:rsid w:val="00C46649"/>
    <w:rsid w:val="00C46879"/>
    <w:rsid w:val="00C50EFD"/>
    <w:rsid w:val="00C517D8"/>
    <w:rsid w:val="00C54908"/>
    <w:rsid w:val="00C54AE8"/>
    <w:rsid w:val="00C57310"/>
    <w:rsid w:val="00C60CCA"/>
    <w:rsid w:val="00C615A7"/>
    <w:rsid w:val="00C62C18"/>
    <w:rsid w:val="00C64C93"/>
    <w:rsid w:val="00C657C8"/>
    <w:rsid w:val="00C70BA2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C6F0D"/>
    <w:rsid w:val="00CC7F5D"/>
    <w:rsid w:val="00CD4A74"/>
    <w:rsid w:val="00CD67E5"/>
    <w:rsid w:val="00CD6C5B"/>
    <w:rsid w:val="00CD6F55"/>
    <w:rsid w:val="00CE05AF"/>
    <w:rsid w:val="00CE0652"/>
    <w:rsid w:val="00CE1245"/>
    <w:rsid w:val="00CE4909"/>
    <w:rsid w:val="00CF2585"/>
    <w:rsid w:val="00CF28D5"/>
    <w:rsid w:val="00CF2C99"/>
    <w:rsid w:val="00CF37D4"/>
    <w:rsid w:val="00CF46D0"/>
    <w:rsid w:val="00D000D6"/>
    <w:rsid w:val="00D01370"/>
    <w:rsid w:val="00D02F28"/>
    <w:rsid w:val="00D033BE"/>
    <w:rsid w:val="00D03694"/>
    <w:rsid w:val="00D06803"/>
    <w:rsid w:val="00D103D7"/>
    <w:rsid w:val="00D10B31"/>
    <w:rsid w:val="00D11375"/>
    <w:rsid w:val="00D13974"/>
    <w:rsid w:val="00D1579B"/>
    <w:rsid w:val="00D16D02"/>
    <w:rsid w:val="00D17B10"/>
    <w:rsid w:val="00D203A5"/>
    <w:rsid w:val="00D23857"/>
    <w:rsid w:val="00D23D5E"/>
    <w:rsid w:val="00D252CE"/>
    <w:rsid w:val="00D26541"/>
    <w:rsid w:val="00D32938"/>
    <w:rsid w:val="00D33011"/>
    <w:rsid w:val="00D34992"/>
    <w:rsid w:val="00D412B5"/>
    <w:rsid w:val="00D42837"/>
    <w:rsid w:val="00D5063C"/>
    <w:rsid w:val="00D549AB"/>
    <w:rsid w:val="00D5542A"/>
    <w:rsid w:val="00D568DE"/>
    <w:rsid w:val="00D56D2F"/>
    <w:rsid w:val="00D57B3A"/>
    <w:rsid w:val="00D62448"/>
    <w:rsid w:val="00D6301E"/>
    <w:rsid w:val="00D71E9F"/>
    <w:rsid w:val="00D80D05"/>
    <w:rsid w:val="00D81040"/>
    <w:rsid w:val="00D81713"/>
    <w:rsid w:val="00D81B39"/>
    <w:rsid w:val="00D83F24"/>
    <w:rsid w:val="00D85403"/>
    <w:rsid w:val="00D9011C"/>
    <w:rsid w:val="00D90418"/>
    <w:rsid w:val="00D96724"/>
    <w:rsid w:val="00D97E90"/>
    <w:rsid w:val="00DA1676"/>
    <w:rsid w:val="00DA1F91"/>
    <w:rsid w:val="00DA2104"/>
    <w:rsid w:val="00DA2706"/>
    <w:rsid w:val="00DA5C39"/>
    <w:rsid w:val="00DB1FF7"/>
    <w:rsid w:val="00DB44E9"/>
    <w:rsid w:val="00DB4E1C"/>
    <w:rsid w:val="00DB6720"/>
    <w:rsid w:val="00DB7FCC"/>
    <w:rsid w:val="00DC3F3D"/>
    <w:rsid w:val="00DC6791"/>
    <w:rsid w:val="00DC6F62"/>
    <w:rsid w:val="00DC7B73"/>
    <w:rsid w:val="00DD0718"/>
    <w:rsid w:val="00DD1F05"/>
    <w:rsid w:val="00DD36C9"/>
    <w:rsid w:val="00DD475D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4FCD"/>
    <w:rsid w:val="00E65643"/>
    <w:rsid w:val="00E65B12"/>
    <w:rsid w:val="00E65CBA"/>
    <w:rsid w:val="00E720BE"/>
    <w:rsid w:val="00E72454"/>
    <w:rsid w:val="00E735A8"/>
    <w:rsid w:val="00E74680"/>
    <w:rsid w:val="00E76B80"/>
    <w:rsid w:val="00E77468"/>
    <w:rsid w:val="00E774D8"/>
    <w:rsid w:val="00E83209"/>
    <w:rsid w:val="00E83FF6"/>
    <w:rsid w:val="00E8470E"/>
    <w:rsid w:val="00E85F80"/>
    <w:rsid w:val="00E8742B"/>
    <w:rsid w:val="00E90774"/>
    <w:rsid w:val="00E90A77"/>
    <w:rsid w:val="00E9460C"/>
    <w:rsid w:val="00EA2CA6"/>
    <w:rsid w:val="00EA2E4A"/>
    <w:rsid w:val="00EA30ED"/>
    <w:rsid w:val="00EA7F36"/>
    <w:rsid w:val="00EB0B87"/>
    <w:rsid w:val="00EB2B64"/>
    <w:rsid w:val="00EB3376"/>
    <w:rsid w:val="00EB34E5"/>
    <w:rsid w:val="00EB3790"/>
    <w:rsid w:val="00EB5CD4"/>
    <w:rsid w:val="00EB6767"/>
    <w:rsid w:val="00EB690A"/>
    <w:rsid w:val="00EC00F6"/>
    <w:rsid w:val="00EC0249"/>
    <w:rsid w:val="00EC2B13"/>
    <w:rsid w:val="00EC3FE2"/>
    <w:rsid w:val="00EC4912"/>
    <w:rsid w:val="00EC560C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4112"/>
    <w:rsid w:val="00F15461"/>
    <w:rsid w:val="00F156E5"/>
    <w:rsid w:val="00F162A4"/>
    <w:rsid w:val="00F17BCA"/>
    <w:rsid w:val="00F20CFF"/>
    <w:rsid w:val="00F22B1E"/>
    <w:rsid w:val="00F24403"/>
    <w:rsid w:val="00F24AC0"/>
    <w:rsid w:val="00F264C4"/>
    <w:rsid w:val="00F26AA0"/>
    <w:rsid w:val="00F311F5"/>
    <w:rsid w:val="00F328B5"/>
    <w:rsid w:val="00F371DE"/>
    <w:rsid w:val="00F377E1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3F1"/>
    <w:rsid w:val="00F576BD"/>
    <w:rsid w:val="00F57F7F"/>
    <w:rsid w:val="00F62ECA"/>
    <w:rsid w:val="00F6396E"/>
    <w:rsid w:val="00F72BE0"/>
    <w:rsid w:val="00F76CD6"/>
    <w:rsid w:val="00F771CA"/>
    <w:rsid w:val="00F812AA"/>
    <w:rsid w:val="00F82D69"/>
    <w:rsid w:val="00F8396D"/>
    <w:rsid w:val="00F87F38"/>
    <w:rsid w:val="00F90233"/>
    <w:rsid w:val="00F9083B"/>
    <w:rsid w:val="00F91587"/>
    <w:rsid w:val="00F917F0"/>
    <w:rsid w:val="00F93F8B"/>
    <w:rsid w:val="00F94BE2"/>
    <w:rsid w:val="00F962EA"/>
    <w:rsid w:val="00FA216A"/>
    <w:rsid w:val="00FA753D"/>
    <w:rsid w:val="00FB0950"/>
    <w:rsid w:val="00FB139B"/>
    <w:rsid w:val="00FB1848"/>
    <w:rsid w:val="00FB1F1B"/>
    <w:rsid w:val="00FB3149"/>
    <w:rsid w:val="00FB4C2B"/>
    <w:rsid w:val="00FB52B8"/>
    <w:rsid w:val="00FB610E"/>
    <w:rsid w:val="00FC06D3"/>
    <w:rsid w:val="00FC1E13"/>
    <w:rsid w:val="00FD0A94"/>
    <w:rsid w:val="00FD0A9D"/>
    <w:rsid w:val="00FD4A5E"/>
    <w:rsid w:val="00FE29BE"/>
    <w:rsid w:val="00FE2D17"/>
    <w:rsid w:val="00FE344D"/>
    <w:rsid w:val="00FE4C4C"/>
    <w:rsid w:val="00FE636D"/>
    <w:rsid w:val="00FE7D5C"/>
    <w:rsid w:val="00FF0D1B"/>
    <w:rsid w:val="00FF0DD7"/>
    <w:rsid w:val="00FF6C7C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4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diagramColors" Target="diagrams/colors1.xml"/><Relationship Id="rId42" Type="http://schemas.openxmlformats.org/officeDocument/2006/relationships/diagramColors" Target="diagrams/colors2.xml"/><Relationship Id="rId47" Type="http://schemas.openxmlformats.org/officeDocument/2006/relationships/image" Target="media/image22.svg"/><Relationship Id="rId63" Type="http://schemas.openxmlformats.org/officeDocument/2006/relationships/image" Target="media/image30.svg"/><Relationship Id="rId68" Type="http://schemas.openxmlformats.org/officeDocument/2006/relationships/image" Target="media/image35.svg"/><Relationship Id="rId84" Type="http://schemas.microsoft.com/office/2007/relationships/diagramDrawing" Target="diagrams/drawing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30.png"/><Relationship Id="rId37" Type="http://schemas.openxmlformats.org/officeDocument/2006/relationships/image" Target="media/image17.png"/><Relationship Id="rId53" Type="http://schemas.openxmlformats.org/officeDocument/2006/relationships/image" Target="media/image24.svg"/><Relationship Id="rId58" Type="http://schemas.openxmlformats.org/officeDocument/2006/relationships/image" Target="media/image250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5" Type="http://schemas.openxmlformats.org/officeDocument/2006/relationships/numbering" Target="numbering.xml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2.sv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microsoft.com/office/2007/relationships/diagramDrawing" Target="diagrams/drawing2.xml"/><Relationship Id="rId48" Type="http://schemas.openxmlformats.org/officeDocument/2006/relationships/image" Target="media/image190.png"/><Relationship Id="rId56" Type="http://schemas.openxmlformats.org/officeDocument/2006/relationships/image" Target="media/image25.png"/><Relationship Id="rId64" Type="http://schemas.openxmlformats.org/officeDocument/2006/relationships/image" Target="media/image31.png"/><Relationship Id="rId69" Type="http://schemas.openxmlformats.org/officeDocument/2006/relationships/image" Target="media/image340.png"/><Relationship Id="rId77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media/image220.svg"/><Relationship Id="rId72" Type="http://schemas.openxmlformats.org/officeDocument/2006/relationships/image" Target="media/image37.svg"/><Relationship Id="rId80" Type="http://schemas.openxmlformats.org/officeDocument/2006/relationships/diagramData" Target="diagrams/data3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40.svg"/><Relationship Id="rId38" Type="http://schemas.openxmlformats.org/officeDocument/2006/relationships/image" Target="media/image18.svg"/><Relationship Id="rId46" Type="http://schemas.openxmlformats.org/officeDocument/2006/relationships/image" Target="media/image21.png"/><Relationship Id="rId59" Type="http://schemas.openxmlformats.org/officeDocument/2006/relationships/image" Target="media/image260.svg"/><Relationship Id="rId67" Type="http://schemas.openxmlformats.org/officeDocument/2006/relationships/image" Target="media/image34.png"/><Relationship Id="rId20" Type="http://schemas.openxmlformats.org/officeDocument/2006/relationships/diagramQuickStyle" Target="diagrams/quickStyle1.xml"/><Relationship Id="rId41" Type="http://schemas.openxmlformats.org/officeDocument/2006/relationships/diagramQuickStyle" Target="diagrams/quickStyle2.xml"/><Relationship Id="rId54" Type="http://schemas.openxmlformats.org/officeDocument/2006/relationships/image" Target="media/image230.png"/><Relationship Id="rId62" Type="http://schemas.openxmlformats.org/officeDocument/2006/relationships/image" Target="media/image29.png"/><Relationship Id="rId70" Type="http://schemas.openxmlformats.org/officeDocument/2006/relationships/image" Target="media/image350.svg"/><Relationship Id="rId75" Type="http://schemas.openxmlformats.org/officeDocument/2006/relationships/image" Target="media/image40.svg"/><Relationship Id="rId83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8.png"/><Relationship Id="rId28" Type="http://schemas.openxmlformats.org/officeDocument/2006/relationships/image" Target="media/image110.png"/><Relationship Id="rId36" Type="http://schemas.openxmlformats.org/officeDocument/2006/relationships/image" Target="media/image16.svg"/><Relationship Id="rId49" Type="http://schemas.openxmlformats.org/officeDocument/2006/relationships/image" Target="media/image200.svg"/><Relationship Id="rId57" Type="http://schemas.openxmlformats.org/officeDocument/2006/relationships/image" Target="media/image26.svg"/><Relationship Id="rId10" Type="http://schemas.openxmlformats.org/officeDocument/2006/relationships/endnotes" Target="endnotes.xml"/><Relationship Id="rId31" Type="http://schemas.openxmlformats.org/officeDocument/2006/relationships/image" Target="media/image14.sv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32.svg"/><Relationship Id="rId73" Type="http://schemas.openxmlformats.org/officeDocument/2006/relationships/image" Target="media/image38.png"/><Relationship Id="rId78" Type="http://schemas.openxmlformats.org/officeDocument/2006/relationships/image" Target="media/image43.svg"/><Relationship Id="rId81" Type="http://schemas.openxmlformats.org/officeDocument/2006/relationships/diagramLayout" Target="diagrams/layout3.xm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diagramData" Target="diagrams/data2.xml"/><Relationship Id="rId34" Type="http://schemas.openxmlformats.org/officeDocument/2006/relationships/hyperlink" Target="https://www.fermedelsamme.be/filieres?lang=fr" TargetMode="External"/><Relationship Id="rId50" Type="http://schemas.openxmlformats.org/officeDocument/2006/relationships/image" Target="media/image210.png"/><Relationship Id="rId55" Type="http://schemas.openxmlformats.org/officeDocument/2006/relationships/image" Target="media/image240.svg"/><Relationship Id="rId76" Type="http://schemas.openxmlformats.org/officeDocument/2006/relationships/image" Target="media/image41.png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2" Type="http://schemas.openxmlformats.org/officeDocument/2006/relationships/customXml" Target="../customXml/item2.xml"/><Relationship Id="rId29" Type="http://schemas.openxmlformats.org/officeDocument/2006/relationships/image" Target="media/image120.svg"/><Relationship Id="rId24" Type="http://schemas.openxmlformats.org/officeDocument/2006/relationships/image" Target="media/image9.svg"/><Relationship Id="rId40" Type="http://schemas.openxmlformats.org/officeDocument/2006/relationships/diagramLayout" Target="diagrams/layout2.xml"/><Relationship Id="rId45" Type="http://schemas.openxmlformats.org/officeDocument/2006/relationships/image" Target="media/image20.svg"/><Relationship Id="rId66" Type="http://schemas.openxmlformats.org/officeDocument/2006/relationships/image" Target="media/image33.png"/><Relationship Id="rId61" Type="http://schemas.openxmlformats.org/officeDocument/2006/relationships/image" Target="media/image28.png"/><Relationship Id="rId82" Type="http://schemas.openxmlformats.org/officeDocument/2006/relationships/diagramQuickStyle" Target="diagrams/quickStyle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46.svg"/><Relationship Id="rId1" Type="http://schemas.openxmlformats.org/officeDocument/2006/relationships/image" Target="../media/image45.png"/><Relationship Id="rId6" Type="http://schemas.openxmlformats.org/officeDocument/2006/relationships/image" Target="../media/image50.svg"/><Relationship Id="rId5" Type="http://schemas.openxmlformats.org/officeDocument/2006/relationships/image" Target="../media/image49.png"/><Relationship Id="rId4" Type="http://schemas.openxmlformats.org/officeDocument/2006/relationships/image" Target="../media/image4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46.svg"/><Relationship Id="rId1" Type="http://schemas.openxmlformats.org/officeDocument/2006/relationships/image" Target="../media/image45.png"/><Relationship Id="rId6" Type="http://schemas.openxmlformats.org/officeDocument/2006/relationships/image" Target="../media/image50.svg"/><Relationship Id="rId5" Type="http://schemas.openxmlformats.org/officeDocument/2006/relationships/image" Target="../media/image49.png"/><Relationship Id="rId4" Type="http://schemas.openxmlformats.org/officeDocument/2006/relationships/image" Target="../media/image4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5D1D4C2A-F7A3-481D-A8D1-3942BF5B6ED3}">
      <dgm:prSet/>
      <dgm:spPr/>
      <dgm:t>
        <a:bodyPr/>
        <a:lstStyle/>
        <a:p>
          <a:r>
            <a:rPr lang="fr-BE"/>
            <a:t>Formation pour adultes </a:t>
          </a:r>
        </a:p>
        <a:p>
          <a:endParaRPr lang="fr-BE"/>
        </a:p>
      </dgm:t>
    </dgm:pt>
    <dgm:pt modelId="{6939820E-AB60-431D-B3CF-F78F7C973732}" type="parTrans" cxnId="{2DEB7004-8D4C-458A-A17D-268CB638FD1E}">
      <dgm:prSet/>
      <dgm:spPr/>
      <dgm:t>
        <a:bodyPr/>
        <a:lstStyle/>
        <a:p>
          <a:endParaRPr lang="fr-BE"/>
        </a:p>
      </dgm:t>
    </dgm:pt>
    <dgm:pt modelId="{810C5330-2053-4F30-A472-B7C703593173}" type="sibTrans" cxnId="{2DEB7004-8D4C-458A-A17D-268CB638FD1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3E0B422B-F4F9-4CAD-999E-469CBB38B425}" type="pres">
      <dgm:prSet presAssocID="{6939820E-AB60-431D-B3CF-F78F7C973732}" presName="Name13" presStyleLbl="parChTrans1D2" presStyleIdx="0" presStyleCnt="1"/>
      <dgm:spPr/>
    </dgm:pt>
    <dgm:pt modelId="{90F4940F-7912-4917-A5C7-0D417BCA719C}" type="pres">
      <dgm:prSet presAssocID="{5D1D4C2A-F7A3-481D-A8D1-3942BF5B6ED3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2DEB7004-8D4C-458A-A17D-268CB638FD1E}" srcId="{E1E31A27-682F-4524-8836-4107CDEC5323}" destId="{5D1D4C2A-F7A3-481D-A8D1-3942BF5B6ED3}" srcOrd="0" destOrd="0" parTransId="{6939820E-AB60-431D-B3CF-F78F7C973732}" sibTransId="{810C5330-2053-4F30-A472-B7C703593173}"/>
    <dgm:cxn modelId="{75751710-0937-4117-A31C-BF6171320047}" type="presOf" srcId="{6939820E-AB60-431D-B3CF-F78F7C973732}" destId="{3E0B422B-F4F9-4CAD-999E-469CBB38B425}" srcOrd="0" destOrd="0" presId="urn:microsoft.com/office/officeart/2005/8/layout/hierarchy3"/>
    <dgm:cxn modelId="{2FCCE518-C4DA-442D-B23B-2723DCE446CC}" type="presOf" srcId="{5D1D4C2A-F7A3-481D-A8D1-3942BF5B6ED3}" destId="{90F4940F-7912-4917-A5C7-0D417BCA719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EDD3FC10-FF28-4314-A994-9C1E062802E6}" type="presParOf" srcId="{D9F353A7-6BA6-4618-9297-C380F5C53C3D}" destId="{3E0B422B-F4F9-4CAD-999E-469CBB38B425}" srcOrd="0" destOrd="0" presId="urn:microsoft.com/office/officeart/2005/8/layout/hierarchy3"/>
    <dgm:cxn modelId="{EB207251-DDC5-4EE8-A2BE-1D349A99B89B}" type="presParOf" srcId="{D9F353A7-6BA6-4618-9297-C380F5C53C3D}" destId="{90F4940F-7912-4917-A5C7-0D417BCA719C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101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+6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37005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58239"/>
        <a:ext cx="1407517" cy="682524"/>
      </dsp:txXfrm>
    </dsp:sp>
    <dsp:sp modelId="{3E0B422B-F4F9-4CAD-999E-469CBB38B425}">
      <dsp:nvSpPr>
        <dsp:cNvPr id="0" name=""/>
        <dsp:cNvSpPr/>
      </dsp:nvSpPr>
      <dsp:spPr>
        <a:xfrm>
          <a:off x="145396" y="961998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4940F-7912-4917-A5C7-0D417BCA719C}">
      <dsp:nvSpPr>
        <dsp:cNvPr id="0" name=""/>
        <dsp:cNvSpPr/>
      </dsp:nvSpPr>
      <dsp:spPr>
        <a:xfrm>
          <a:off x="290395" y="1143247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 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300" kern="1200"/>
        </a:p>
      </dsp:txBody>
      <dsp:txXfrm>
        <a:off x="311629" y="1164481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37005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58239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101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92D17F29-9358-4CCD-A5AE-05D15ED9F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34</TotalTime>
  <Pages>2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30</cp:revision>
  <cp:lastPrinted>2021-12-24T10:51:00Z</cp:lastPrinted>
  <dcterms:created xsi:type="dcterms:W3CDTF">2023-10-27T09:45:00Z</dcterms:created>
  <dcterms:modified xsi:type="dcterms:W3CDTF">2023-11-28T14:47:00Z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