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7B16A70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52" behindDoc="0" locked="0" layoutInCell="1" allowOverlap="1" wp14:anchorId="5E1B55C5" wp14:editId="3F6360A2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43EB14B2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447DF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3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572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43EB14B2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447DFF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3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7251" behindDoc="0" locked="0" layoutInCell="1" allowOverlap="1" wp14:anchorId="7E904A01" wp14:editId="627F0509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1C612" id="Groupe 50" o:spid="_x0000_s1026" style="position:absolute;margin-left:12pt;margin-top:-29.3pt;width:118.95pt;height:756pt;z-index:251657251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53" behindDoc="0" locked="0" layoutInCell="1" allowOverlap="1" wp14:anchorId="01EEE829" wp14:editId="3DF11079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0529C" id="Rectangle 5" o:spid="_x0000_s1026" style="position:absolute;margin-left:175.2pt;margin-top:-20.3pt;width:78.5pt;height:94.45pt;z-index:251657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45" behindDoc="0" locked="0" layoutInCell="1" allowOverlap="1" wp14:anchorId="525C153A" wp14:editId="6411C281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9A036" id="Forme libre 33" o:spid="_x0000_s1026" style="position:absolute;margin-left:-32pt;margin-top:-21pt;width:147.55pt;height:756pt;z-index:251657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7250" behindDoc="0" locked="0" layoutInCell="1" allowOverlap="1" wp14:anchorId="7BE4522A" wp14:editId="185FB2D2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7E717C" id="Groupe 49" o:spid="_x0000_s1026" style="position:absolute;margin-left:1059.05pt;margin-top:-14.25pt;width:107.8pt;height:756pt;z-index:251657250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49" behindDoc="0" locked="0" layoutInCell="1" allowOverlap="1" wp14:anchorId="73BCD8C1" wp14:editId="2A5BE19B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7BE6B" id="Forme libre 25" o:spid="_x0000_s1026" style="position:absolute;margin-left:1064.75pt;margin-top:18pt;width:123.25pt;height:756pt;z-index:251657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25E24CF1" w:rsidR="00902688" w:rsidRDefault="00175EAC" w:rsidP="00F576BD">
      <w:pPr>
        <w:rPr>
          <w:noProof/>
          <w:lang w:bidi="fr-FR"/>
        </w:rPr>
      </w:pPr>
      <w:r>
        <w:rPr>
          <w:noProof/>
        </w:rPr>
        <w:drawing>
          <wp:anchor distT="0" distB="0" distL="114300" distR="114300" simplePos="0" relativeHeight="251657238" behindDoc="0" locked="0" layoutInCell="1" allowOverlap="1" wp14:anchorId="5EC03B03" wp14:editId="2592A78A">
            <wp:simplePos x="0" y="0"/>
            <wp:positionH relativeFrom="column">
              <wp:posOffset>1905000</wp:posOffset>
            </wp:positionH>
            <wp:positionV relativeFrom="paragraph">
              <wp:posOffset>913765</wp:posOffset>
            </wp:positionV>
            <wp:extent cx="761201" cy="781159"/>
            <wp:effectExtent l="0" t="0" r="0" b="0"/>
            <wp:wrapNone/>
            <wp:docPr id="1113" name="Graphiqu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Graphique 111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01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24F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6193" behindDoc="0" locked="0" layoutInCell="1" allowOverlap="1" wp14:anchorId="38B36D2C" wp14:editId="441BAC61">
                <wp:simplePos x="0" y="0"/>
                <wp:positionH relativeFrom="margin">
                  <wp:posOffset>2778981</wp:posOffset>
                </wp:positionH>
                <wp:positionV relativeFrom="paragraph">
                  <wp:posOffset>740520</wp:posOffset>
                </wp:positionV>
                <wp:extent cx="9883471" cy="1256030"/>
                <wp:effectExtent l="0" t="0" r="0" b="127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3471" cy="1256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3936" w14:textId="0E76ECA7" w:rsidR="00846231" w:rsidRDefault="00F07B0F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I</w:t>
                            </w:r>
                            <w:r w:rsidR="00846231" w:rsidRPr="00846231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 xml:space="preserve"> – 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nstallation et maintenance</w:t>
                            </w:r>
                          </w:p>
                          <w:p w14:paraId="12DE5CCD" w14:textId="77777777" w:rsidR="00175EAC" w:rsidRDefault="00FD7158" w:rsidP="00175EAC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I1</w:t>
                            </w:r>
                            <w:r w:rsidR="00FC03E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60</w:t>
                            </w:r>
                            <w:r w:rsidR="00BD4B1A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4</w:t>
                            </w:r>
                            <w:r w:rsidR="00A30A8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175EAC" w:rsidRPr="00175EAC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Mécanicien / Mécanicienne d'entretien pour les voitures particulières et véhicules de société légers</w:t>
                            </w:r>
                          </w:p>
                          <w:p w14:paraId="666B52B5" w14:textId="1BBF3EF1" w:rsidR="00B61D84" w:rsidRPr="00B61D84" w:rsidRDefault="006D7C63" w:rsidP="00175EAC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</w:pPr>
                            <w:r w:rsidRPr="006D7C63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>Le métier est repris dans la liste des métiers/fonctions critiques ou en pénurie 2023, en Wallonie en tant que métier en pénurie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7" type="#_x0000_t202" style="position:absolute;margin-left:218.8pt;margin-top:58.3pt;width:778.25pt;height:98.9pt;z-index:2516561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NyGgIAADQ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" filled="f" stroked="f" strokeweight=".5pt">
                <v:textbox>
                  <w:txbxContent>
                    <w:p w14:paraId="5A093936" w14:textId="0E76ECA7" w:rsidR="00846231" w:rsidRDefault="00F07B0F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I</w:t>
                      </w:r>
                      <w:r w:rsidR="00846231" w:rsidRPr="00846231"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 xml:space="preserve"> – 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nstallation et maintenance</w:t>
                      </w:r>
                    </w:p>
                    <w:p w14:paraId="12DE5CCD" w14:textId="77777777" w:rsidR="00175EAC" w:rsidRDefault="00FD7158" w:rsidP="00175EAC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I1</w:t>
                      </w:r>
                      <w:r w:rsidR="00FC03E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60</w:t>
                      </w:r>
                      <w:r w:rsidR="00BD4B1A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4</w:t>
                      </w:r>
                      <w:r w:rsidR="00A30A8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175EAC" w:rsidRPr="00175EAC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Mécanicien / Mécanicienne d'entretien pour les voitures particulières et véhicules de société légers</w:t>
                      </w:r>
                    </w:p>
                    <w:p w14:paraId="666B52B5" w14:textId="1BBF3EF1" w:rsidR="00B61D84" w:rsidRPr="00B61D84" w:rsidRDefault="006D7C63" w:rsidP="00175EAC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</w:pPr>
                      <w:r w:rsidRPr="006D7C63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>Le métier est repris dans la liste des métiers/fonctions critiques ou en pénurie 2023, en Wallonie en tant que métier en pénurie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074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78814" behindDoc="0" locked="0" layoutInCell="1" allowOverlap="1" wp14:anchorId="01C3CC31" wp14:editId="7AF09019">
                <wp:simplePos x="0" y="0"/>
                <wp:positionH relativeFrom="column">
                  <wp:posOffset>9241459</wp:posOffset>
                </wp:positionH>
                <wp:positionV relativeFrom="paragraph">
                  <wp:posOffset>8526145</wp:posOffset>
                </wp:positionV>
                <wp:extent cx="107950" cy="107950"/>
                <wp:effectExtent l="0" t="0" r="25400" b="25400"/>
                <wp:wrapNone/>
                <wp:docPr id="5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solidFill>
                            <a:srgbClr val="FD399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846270" w14:textId="77777777" w:rsidR="00DE074A" w:rsidRPr="00876313" w:rsidRDefault="00DE074A" w:rsidP="00DE074A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3CC31" id="Rectangle 9" o:spid="_x0000_s1028" style="position:absolute;margin-left:727.65pt;margin-top:671.35pt;width:8.5pt;height:8.5pt;z-index:2516788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" fillcolor="#fd399b" strokecolor="#fd399b" strokeweight=".5pt">
                <v:textbox>
                  <w:txbxContent>
                    <w:p w14:paraId="21846270" w14:textId="77777777" w:rsidR="00DE074A" w:rsidRPr="00876313" w:rsidRDefault="00DE074A" w:rsidP="00DE074A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074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52472E62" wp14:editId="6FE9595C">
                <wp:simplePos x="0" y="0"/>
                <wp:positionH relativeFrom="column">
                  <wp:posOffset>9243060</wp:posOffset>
                </wp:positionH>
                <wp:positionV relativeFrom="paragraph">
                  <wp:posOffset>8685779</wp:posOffset>
                </wp:positionV>
                <wp:extent cx="107950" cy="107950"/>
                <wp:effectExtent l="0" t="0" r="25400" b="25400"/>
                <wp:wrapNone/>
                <wp:docPr id="11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01F9A9" w14:textId="77777777" w:rsidR="00EE4855" w:rsidRPr="00876313" w:rsidRDefault="00EE4855" w:rsidP="00EE4855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72E62" id="_x0000_s1029" style="position:absolute;margin-left:727.8pt;margin-top:683.9pt;width:8.5pt;height:8.5pt;z-index:251658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" fillcolor="white [3212]" strokecolor="black [3213]" strokeweight="1pt">
                <v:textbox>
                  <w:txbxContent>
                    <w:p w14:paraId="4801F9A9" w14:textId="77777777" w:rsidR="00EE4855" w:rsidRPr="00876313" w:rsidRDefault="00EE4855" w:rsidP="00EE4855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33DD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37C7C93C" wp14:editId="12652620">
                <wp:simplePos x="0" y="0"/>
                <wp:positionH relativeFrom="column">
                  <wp:posOffset>9232596</wp:posOffset>
                </wp:positionH>
                <wp:positionV relativeFrom="paragraph">
                  <wp:posOffset>7730490</wp:posOffset>
                </wp:positionV>
                <wp:extent cx="107950" cy="107950"/>
                <wp:effectExtent l="0" t="0" r="25400" b="25400"/>
                <wp:wrapNone/>
                <wp:docPr id="11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1DED7E" w14:textId="77777777" w:rsidR="00CF55C5" w:rsidRPr="00876313" w:rsidRDefault="00CF55C5" w:rsidP="00CF55C5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7C93C" id="_x0000_s1030" style="position:absolute;margin-left:727pt;margin-top:608.7pt;width:8.5pt;height:8.5pt;z-index:251658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" fillcolor="#fae3b4" strokecolor="#fae3b4" strokeweight=".5pt">
                <v:textbox>
                  <w:txbxContent>
                    <w:p w14:paraId="411DED7E" w14:textId="77777777" w:rsidR="00CF55C5" w:rsidRPr="00876313" w:rsidRDefault="00CF55C5" w:rsidP="00CF55C5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33DD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526" behindDoc="0" locked="0" layoutInCell="1" allowOverlap="1" wp14:anchorId="5E64AFE9" wp14:editId="1ECBD14D">
                <wp:simplePos x="0" y="0"/>
                <wp:positionH relativeFrom="margin">
                  <wp:posOffset>9497695</wp:posOffset>
                </wp:positionH>
                <wp:positionV relativeFrom="paragraph">
                  <wp:posOffset>7517323</wp:posOffset>
                </wp:positionV>
                <wp:extent cx="4436248" cy="1464310"/>
                <wp:effectExtent l="0" t="0" r="0" b="254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6248" cy="146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79144" w14:textId="44A28087" w:rsidR="00CF55C5" w:rsidRDefault="00CF55C5" w:rsidP="00F33DDA">
                            <w:pPr>
                              <w:tabs>
                                <w:tab w:val="left" w:pos="2020"/>
                              </w:tabs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B267DD1" w14:textId="292988E5" w:rsidR="00CF55C5" w:rsidRDefault="006D7468" w:rsidP="00F33DDA">
                            <w:pPr>
                              <w:tabs>
                                <w:tab w:val="left" w:pos="2020"/>
                              </w:tabs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2</w:t>
                            </w:r>
                            <w:r w:rsidR="009E5DDA" w:rsidRPr="009E5DDA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CD226D"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  <w:r w:rsidR="009E5DDA" w:rsidRPr="009E5DDA">
                              <w:rPr>
                                <w:rFonts w:asciiTheme="minorHAnsi" w:hAnsiTheme="minorHAnsi" w:cstheme="minorHAnsi"/>
                              </w:rPr>
                              <w:t>tablissements de l'enseignement secondaire de plein</w:t>
                            </w:r>
                            <w:r w:rsidR="009E5DDA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9E5DDA" w:rsidRPr="009E5DDA">
                              <w:rPr>
                                <w:rFonts w:asciiTheme="minorHAnsi" w:hAnsiTheme="minorHAnsi" w:cstheme="minorHAnsi"/>
                              </w:rPr>
                              <w:t>exercice</w:t>
                            </w:r>
                          </w:p>
                          <w:p w14:paraId="56F0593C" w14:textId="2BE25F53" w:rsidR="00CF55C5" w:rsidRDefault="00472EED" w:rsidP="00F33DDA">
                            <w:pPr>
                              <w:tabs>
                                <w:tab w:val="left" w:pos="2020"/>
                              </w:tabs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3</w:t>
                            </w:r>
                            <w:r w:rsidR="009E5DDA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CD226D"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  <w:r w:rsidR="009E5DDA">
                              <w:rPr>
                                <w:rFonts w:asciiTheme="minorHAnsi" w:hAnsiTheme="minorHAnsi" w:cstheme="minorHAnsi"/>
                              </w:rPr>
                              <w:t>tablisseme</w:t>
                            </w:r>
                            <w:r w:rsidR="00046D89">
                              <w:rPr>
                                <w:rFonts w:asciiTheme="minorHAnsi" w:hAnsiTheme="minorHAnsi" w:cstheme="minorHAnsi"/>
                              </w:rPr>
                              <w:t>nt</w:t>
                            </w:r>
                            <w:r w:rsidR="009E5DDA">
                              <w:rPr>
                                <w:rFonts w:asciiTheme="minorHAnsi" w:hAnsiTheme="minorHAnsi" w:cstheme="minorHAnsi"/>
                              </w:rPr>
                              <w:t xml:space="preserve">s de l’enseignement secondaire </w:t>
                            </w:r>
                            <w:r w:rsidR="009F4D55">
                              <w:rPr>
                                <w:rFonts w:asciiTheme="minorHAnsi" w:hAnsiTheme="minorHAnsi" w:cstheme="minorHAnsi"/>
                              </w:rPr>
                              <w:t xml:space="preserve">de plein exercice + </w:t>
                            </w:r>
                            <w:r w:rsidR="00046D89">
                              <w:rPr>
                                <w:rFonts w:asciiTheme="minorHAnsi" w:hAnsiTheme="minorHAnsi" w:cstheme="minorHAnsi"/>
                              </w:rPr>
                              <w:t>en alternanc</w:t>
                            </w:r>
                            <w:r w:rsidR="00AD2819"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</w:p>
                          <w:p w14:paraId="4666AACE" w14:textId="7F266EDD" w:rsidR="00AA0F74" w:rsidRDefault="00BD5DB6" w:rsidP="00F33DDA">
                            <w:pPr>
                              <w:tabs>
                                <w:tab w:val="left" w:pos="2020"/>
                              </w:tabs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3</w:t>
                            </w:r>
                            <w:r w:rsidR="00AA0F7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CD226D"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  <w:r w:rsidR="00AA0F74">
                              <w:rPr>
                                <w:rFonts w:asciiTheme="minorHAnsi" w:hAnsiTheme="minorHAnsi" w:cstheme="minorHAnsi"/>
                              </w:rPr>
                              <w:t>tablissements de l’enseignement de promotion sociale</w:t>
                            </w:r>
                          </w:p>
                          <w:p w14:paraId="2B8CD003" w14:textId="733D53D9" w:rsidR="00A02C9D" w:rsidRDefault="00CD226D" w:rsidP="00F33DDA">
                            <w:pPr>
                              <w:tabs>
                                <w:tab w:val="left" w:pos="2020"/>
                              </w:tabs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C</w:t>
                            </w:r>
                            <w:r w:rsidR="00C4618E" w:rsidRPr="00C4618E">
                              <w:rPr>
                                <w:rFonts w:asciiTheme="minorHAnsi" w:hAnsiTheme="minorHAnsi" w:cstheme="minorHAnsi"/>
                              </w:rPr>
                              <w:t>entre de compétenc</w:t>
                            </w:r>
                            <w:r w:rsidR="00AD2819"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</w:p>
                          <w:p w14:paraId="2AE8DAE8" w14:textId="604A4A1A" w:rsidR="00604F17" w:rsidRDefault="00475420" w:rsidP="00F33DDA">
                            <w:pPr>
                              <w:tabs>
                                <w:tab w:val="left" w:pos="2020"/>
                              </w:tabs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IFAPM</w:t>
                            </w:r>
                            <w:r w:rsidR="00AD2819"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</w:p>
                          <w:p w14:paraId="1D09A136" w14:textId="2232E58A" w:rsidR="00DE074A" w:rsidRDefault="00DE074A" w:rsidP="00F33DDA">
                            <w:pPr>
                              <w:tabs>
                                <w:tab w:val="left" w:pos="2020"/>
                              </w:tabs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1 CISP</w:t>
                            </w:r>
                          </w:p>
                          <w:p w14:paraId="18A2102A" w14:textId="6D011DD0" w:rsidR="007F77C0" w:rsidRPr="00C4618E" w:rsidRDefault="00BD5DB6" w:rsidP="00F33DDA">
                            <w:pPr>
                              <w:tabs>
                                <w:tab w:val="left" w:pos="2020"/>
                              </w:tabs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Validation des compétences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31" type="#_x0000_t202" style="position:absolute;margin-left:747.85pt;margin-top:591.9pt;width:349.3pt;height:115.3pt;z-index:2516665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lyHAIAADQEAAAOAAAAZHJzL2Uyb0RvYy54bWysU02P2yAQvVfqf0DcG9uJk26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" filled="f" stroked="f" strokeweight=".5pt">
                <v:textbox>
                  <w:txbxContent>
                    <w:p w14:paraId="5FD79144" w14:textId="44A28087" w:rsidR="00CF55C5" w:rsidRDefault="00CF55C5" w:rsidP="00F33DDA">
                      <w:pPr>
                        <w:tabs>
                          <w:tab w:val="left" w:pos="2020"/>
                        </w:tabs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</w:p>
                    <w:p w14:paraId="3B267DD1" w14:textId="292988E5" w:rsidR="00CF55C5" w:rsidRDefault="006D7468" w:rsidP="00F33DDA">
                      <w:pPr>
                        <w:tabs>
                          <w:tab w:val="left" w:pos="2020"/>
                        </w:tabs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2</w:t>
                      </w:r>
                      <w:r w:rsidR="009E5DDA" w:rsidRPr="009E5DDA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CD226D">
                        <w:rPr>
                          <w:rFonts w:asciiTheme="minorHAnsi" w:hAnsiTheme="minorHAnsi" w:cstheme="minorHAnsi"/>
                        </w:rPr>
                        <w:t>E</w:t>
                      </w:r>
                      <w:r w:rsidR="009E5DDA" w:rsidRPr="009E5DDA">
                        <w:rPr>
                          <w:rFonts w:asciiTheme="minorHAnsi" w:hAnsiTheme="minorHAnsi" w:cstheme="minorHAnsi"/>
                        </w:rPr>
                        <w:t>tablissements de l'enseignement secondaire de plein</w:t>
                      </w:r>
                      <w:r w:rsidR="009E5DDA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9E5DDA" w:rsidRPr="009E5DDA">
                        <w:rPr>
                          <w:rFonts w:asciiTheme="minorHAnsi" w:hAnsiTheme="minorHAnsi" w:cstheme="minorHAnsi"/>
                        </w:rPr>
                        <w:t>exercice</w:t>
                      </w:r>
                    </w:p>
                    <w:p w14:paraId="56F0593C" w14:textId="2BE25F53" w:rsidR="00CF55C5" w:rsidRDefault="00472EED" w:rsidP="00F33DDA">
                      <w:pPr>
                        <w:tabs>
                          <w:tab w:val="left" w:pos="2020"/>
                        </w:tabs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3</w:t>
                      </w:r>
                      <w:r w:rsidR="009E5DDA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CD226D">
                        <w:rPr>
                          <w:rFonts w:asciiTheme="minorHAnsi" w:hAnsiTheme="minorHAnsi" w:cstheme="minorHAnsi"/>
                        </w:rPr>
                        <w:t>E</w:t>
                      </w:r>
                      <w:r w:rsidR="009E5DDA">
                        <w:rPr>
                          <w:rFonts w:asciiTheme="minorHAnsi" w:hAnsiTheme="minorHAnsi" w:cstheme="minorHAnsi"/>
                        </w:rPr>
                        <w:t>tablisseme</w:t>
                      </w:r>
                      <w:r w:rsidR="00046D89">
                        <w:rPr>
                          <w:rFonts w:asciiTheme="minorHAnsi" w:hAnsiTheme="minorHAnsi" w:cstheme="minorHAnsi"/>
                        </w:rPr>
                        <w:t>nt</w:t>
                      </w:r>
                      <w:r w:rsidR="009E5DDA">
                        <w:rPr>
                          <w:rFonts w:asciiTheme="minorHAnsi" w:hAnsiTheme="minorHAnsi" w:cstheme="minorHAnsi"/>
                        </w:rPr>
                        <w:t xml:space="preserve">s de l’enseignement secondaire </w:t>
                      </w:r>
                      <w:r w:rsidR="009F4D55">
                        <w:rPr>
                          <w:rFonts w:asciiTheme="minorHAnsi" w:hAnsiTheme="minorHAnsi" w:cstheme="minorHAnsi"/>
                        </w:rPr>
                        <w:t xml:space="preserve">de plein exercice + </w:t>
                      </w:r>
                      <w:r w:rsidR="00046D89">
                        <w:rPr>
                          <w:rFonts w:asciiTheme="minorHAnsi" w:hAnsiTheme="minorHAnsi" w:cstheme="minorHAnsi"/>
                        </w:rPr>
                        <w:t>en alternanc</w:t>
                      </w:r>
                      <w:r w:rsidR="00AD2819">
                        <w:rPr>
                          <w:rFonts w:asciiTheme="minorHAnsi" w:hAnsiTheme="minorHAnsi" w:cstheme="minorHAnsi"/>
                        </w:rPr>
                        <w:t>e</w:t>
                      </w:r>
                    </w:p>
                    <w:p w14:paraId="4666AACE" w14:textId="7F266EDD" w:rsidR="00AA0F74" w:rsidRDefault="00BD5DB6" w:rsidP="00F33DDA">
                      <w:pPr>
                        <w:tabs>
                          <w:tab w:val="left" w:pos="2020"/>
                        </w:tabs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3</w:t>
                      </w:r>
                      <w:r w:rsidR="00AA0F7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CD226D">
                        <w:rPr>
                          <w:rFonts w:asciiTheme="minorHAnsi" w:hAnsiTheme="minorHAnsi" w:cstheme="minorHAnsi"/>
                        </w:rPr>
                        <w:t>E</w:t>
                      </w:r>
                      <w:r w:rsidR="00AA0F74">
                        <w:rPr>
                          <w:rFonts w:asciiTheme="minorHAnsi" w:hAnsiTheme="minorHAnsi" w:cstheme="minorHAnsi"/>
                        </w:rPr>
                        <w:t>tablissements de l’enseignement de promotion sociale</w:t>
                      </w:r>
                    </w:p>
                    <w:p w14:paraId="2B8CD003" w14:textId="733D53D9" w:rsidR="00A02C9D" w:rsidRDefault="00CD226D" w:rsidP="00F33DDA">
                      <w:pPr>
                        <w:tabs>
                          <w:tab w:val="left" w:pos="2020"/>
                        </w:tabs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C</w:t>
                      </w:r>
                      <w:r w:rsidR="00C4618E" w:rsidRPr="00C4618E">
                        <w:rPr>
                          <w:rFonts w:asciiTheme="minorHAnsi" w:hAnsiTheme="minorHAnsi" w:cstheme="minorHAnsi"/>
                        </w:rPr>
                        <w:t>entre de compétenc</w:t>
                      </w:r>
                      <w:r w:rsidR="00AD2819">
                        <w:rPr>
                          <w:rFonts w:asciiTheme="minorHAnsi" w:hAnsiTheme="minorHAnsi" w:cstheme="minorHAnsi"/>
                        </w:rPr>
                        <w:t>e</w:t>
                      </w:r>
                    </w:p>
                    <w:p w14:paraId="2AE8DAE8" w14:textId="604A4A1A" w:rsidR="00604F17" w:rsidRDefault="00475420" w:rsidP="00F33DDA">
                      <w:pPr>
                        <w:tabs>
                          <w:tab w:val="left" w:pos="2020"/>
                        </w:tabs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IFAPM</w:t>
                      </w:r>
                      <w:r w:rsidR="00AD2819">
                        <w:rPr>
                          <w:rFonts w:asciiTheme="minorHAnsi" w:hAnsiTheme="minorHAnsi" w:cstheme="minorHAnsi"/>
                        </w:rPr>
                        <w:t>E</w:t>
                      </w:r>
                    </w:p>
                    <w:p w14:paraId="1D09A136" w14:textId="2232E58A" w:rsidR="00DE074A" w:rsidRDefault="00DE074A" w:rsidP="00F33DDA">
                      <w:pPr>
                        <w:tabs>
                          <w:tab w:val="left" w:pos="2020"/>
                        </w:tabs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1 CISP</w:t>
                      </w:r>
                    </w:p>
                    <w:p w14:paraId="18A2102A" w14:textId="6D011DD0" w:rsidR="007F77C0" w:rsidRPr="00C4618E" w:rsidRDefault="00BD5DB6" w:rsidP="00F33DDA">
                      <w:pPr>
                        <w:tabs>
                          <w:tab w:val="left" w:pos="2020"/>
                        </w:tabs>
                        <w:contextualSpacing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Validation des compétences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3DD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63980230" wp14:editId="0C7376D5">
                <wp:simplePos x="0" y="0"/>
                <wp:positionH relativeFrom="column">
                  <wp:posOffset>9244661</wp:posOffset>
                </wp:positionH>
                <wp:positionV relativeFrom="paragraph">
                  <wp:posOffset>8378190</wp:posOffset>
                </wp:positionV>
                <wp:extent cx="107950" cy="107950"/>
                <wp:effectExtent l="0" t="0" r="25400" b="25400"/>
                <wp:wrapNone/>
                <wp:docPr id="11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A360C1" w14:textId="77777777" w:rsidR="00AA0F74" w:rsidRPr="00876313" w:rsidRDefault="00AA0F74" w:rsidP="00AA0F74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80230" id="_x0000_s1032" style="position:absolute;margin-left:727.95pt;margin-top:659.7pt;width:8.5pt;height:8.5pt;z-index:251658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" fillcolor="#63a7da" strokecolor="#63a7da" strokeweight=".5pt">
                <v:textbox>
                  <w:txbxContent>
                    <w:p w14:paraId="14A360C1" w14:textId="77777777" w:rsidR="00AA0F74" w:rsidRPr="00876313" w:rsidRDefault="00AA0F74" w:rsidP="00AA0F74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33DD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77D63E36" wp14:editId="576B1BA2">
                <wp:simplePos x="0" y="0"/>
                <wp:positionH relativeFrom="column">
                  <wp:posOffset>9243999</wp:posOffset>
                </wp:positionH>
                <wp:positionV relativeFrom="paragraph">
                  <wp:posOffset>8225155</wp:posOffset>
                </wp:positionV>
                <wp:extent cx="107950" cy="107950"/>
                <wp:effectExtent l="0" t="0" r="25400" b="25400"/>
                <wp:wrapNone/>
                <wp:docPr id="11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97D226" w14:textId="77777777" w:rsidR="00954BEC" w:rsidRPr="00876313" w:rsidRDefault="00954BEC" w:rsidP="00954BEC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63E36" id="_x0000_s1033" style="position:absolute;margin-left:727.85pt;margin-top:647.65pt;width:8.5pt;height:8.5pt;z-index:251658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" fillcolor="#c00000" strokecolor="#b4222f" strokeweight=".5pt">
                <v:textbox>
                  <w:txbxContent>
                    <w:p w14:paraId="3597D226" w14:textId="77777777" w:rsidR="00954BEC" w:rsidRPr="00876313" w:rsidRDefault="00954BEC" w:rsidP="00954BEC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33DD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74" behindDoc="0" locked="0" layoutInCell="1" allowOverlap="1" wp14:anchorId="1C711EA1" wp14:editId="501AB846">
                <wp:simplePos x="0" y="0"/>
                <wp:positionH relativeFrom="column">
                  <wp:posOffset>9242756</wp:posOffset>
                </wp:positionH>
                <wp:positionV relativeFrom="paragraph">
                  <wp:posOffset>8042910</wp:posOffset>
                </wp:positionV>
                <wp:extent cx="107950" cy="107950"/>
                <wp:effectExtent l="0" t="0" r="25400" b="25400"/>
                <wp:wrapNone/>
                <wp:docPr id="3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849B80" w14:textId="77777777" w:rsidR="00A111BA" w:rsidRPr="00876313" w:rsidRDefault="00A111BA" w:rsidP="00A111BA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11EA1" id="_x0000_s1034" style="position:absolute;margin-left:727.8pt;margin-top:633.3pt;width:8.5pt;height:8.5pt;z-index:251657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" fillcolor="#cdd84b" strokecolor="#cdd84b" strokeweight=".5pt">
                <v:textbox>
                  <w:txbxContent>
                    <w:p w14:paraId="50849B80" w14:textId="77777777" w:rsidR="00A111BA" w:rsidRPr="00876313" w:rsidRDefault="00A111BA" w:rsidP="00A111BA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33DD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6205" behindDoc="0" locked="0" layoutInCell="1" allowOverlap="1" wp14:anchorId="2786DDED" wp14:editId="0534497B">
                <wp:simplePos x="0" y="0"/>
                <wp:positionH relativeFrom="column">
                  <wp:posOffset>9231630</wp:posOffset>
                </wp:positionH>
                <wp:positionV relativeFrom="paragraph">
                  <wp:posOffset>7871460</wp:posOffset>
                </wp:positionV>
                <wp:extent cx="108000" cy="108000"/>
                <wp:effectExtent l="0" t="0" r="25400" b="25400"/>
                <wp:wrapNone/>
                <wp:docPr id="152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F282A7" w14:textId="77777777" w:rsidR="00F975B1" w:rsidRPr="00876313" w:rsidRDefault="00F975B1" w:rsidP="00F975B1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6DDED" id="_x0000_s1035" style="position:absolute;margin-left:726.9pt;margin-top:619.8pt;width:8.5pt;height:8.5pt;z-index:2516562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" fillcolor="#95793e" strokecolor="#fae3b4" strokeweight=".5pt">
                <v:fill color2="#ffd070" rotate="t" angle="45" colors="0 #95793e;.5 #d7af5d;1 #ffd070" focus="100%" type="gradient"/>
                <v:textbox>
                  <w:txbxContent>
                    <w:p w14:paraId="39F282A7" w14:textId="77777777" w:rsidR="00F975B1" w:rsidRPr="00876313" w:rsidRDefault="00F975B1" w:rsidP="00F975B1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D5DB6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6195" behindDoc="0" locked="0" layoutInCell="1" allowOverlap="1" wp14:anchorId="3F1E436D" wp14:editId="5E9629C8">
                <wp:simplePos x="0" y="0"/>
                <wp:positionH relativeFrom="page">
                  <wp:posOffset>11415423</wp:posOffset>
                </wp:positionH>
                <wp:positionV relativeFrom="paragraph">
                  <wp:posOffset>9079230</wp:posOffset>
                </wp:positionV>
                <wp:extent cx="2607398" cy="363503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98" cy="3635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B53AFF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B53AFF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4"/>
                                <w:szCs w:val="14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6" type="#_x0000_t202" style="position:absolute;margin-left:898.85pt;margin-top:714.9pt;width:205.3pt;height:28.6pt;z-index:2516561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" filled="f" stroked="f" strokeweight=".5pt">
                <v:textbox>
                  <w:txbxContent>
                    <w:p w14:paraId="38C8A31A" w14:textId="77777777" w:rsidR="00A72224" w:rsidRPr="00B53AFF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14"/>
                          <w:szCs w:val="14"/>
                        </w:rPr>
                      </w:pPr>
                      <w:r w:rsidRPr="00B53AFF">
                        <w:rPr>
                          <w:rFonts w:asciiTheme="minorHAnsi" w:hAnsiTheme="minorHAnsi" w:cstheme="minorHAnsi"/>
                          <w:i/>
                          <w:iCs/>
                          <w:sz w:val="14"/>
                          <w:szCs w:val="14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D5DB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6194" behindDoc="0" locked="0" layoutInCell="1" allowOverlap="1" wp14:anchorId="759E37EC" wp14:editId="59674587">
                <wp:simplePos x="0" y="0"/>
                <wp:positionH relativeFrom="page">
                  <wp:posOffset>10400306</wp:posOffset>
                </wp:positionH>
                <wp:positionV relativeFrom="paragraph">
                  <wp:posOffset>7276492</wp:posOffset>
                </wp:positionV>
                <wp:extent cx="3842385" cy="445273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2385" cy="445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7" type="#_x0000_t202" style="position:absolute;margin-left:818.9pt;margin-top:572.95pt;width:302.55pt;height:35.05pt;z-index:2516561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37C12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0CA43BBD" wp14:editId="54800F41">
                <wp:simplePos x="0" y="0"/>
                <wp:positionH relativeFrom="column">
                  <wp:posOffset>12124635</wp:posOffset>
                </wp:positionH>
                <wp:positionV relativeFrom="paragraph">
                  <wp:posOffset>5765883</wp:posOffset>
                </wp:positionV>
                <wp:extent cx="82550" cy="88900"/>
                <wp:effectExtent l="0" t="0" r="12700" b="25400"/>
                <wp:wrapNone/>
                <wp:docPr id="110" name="Ellipse 110">
                  <a:hlinkClick xmlns:a="http://schemas.openxmlformats.org/drawingml/2006/main" r:id="rId16" tooltip="IFAPME : Mécanicien d'entretien automobile + Mécanicien polyvalent automobile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B0985" id="Ellipse 110" o:spid="_x0000_s1026" href="https://www.ifapme.be/" title="IFAPME : Mécanicien d'entretien automobile + Mécanicien polyvalent automobile " style="position:absolute;margin-left:954.7pt;margin-top:454pt;width:6.5pt;height:7pt;z-index:251658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" o:button="t" fillcolor="#63a7da" strokecolor="#63a7da" strokeweight=".5pt">
                <v:fill o:detectmouseclick="t"/>
                <v:stroke joinstyle="miter"/>
              </v:oval>
            </w:pict>
          </mc:Fallback>
        </mc:AlternateContent>
      </w:r>
      <w:r w:rsidR="00037C12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6766" behindDoc="0" locked="0" layoutInCell="1" allowOverlap="1" wp14:anchorId="599CB65B" wp14:editId="309D1092">
                <wp:simplePos x="0" y="0"/>
                <wp:positionH relativeFrom="column">
                  <wp:posOffset>10205306</wp:posOffset>
                </wp:positionH>
                <wp:positionV relativeFrom="paragraph">
                  <wp:posOffset>5925986</wp:posOffset>
                </wp:positionV>
                <wp:extent cx="82550" cy="88900"/>
                <wp:effectExtent l="0" t="0" r="12700" b="25400"/>
                <wp:wrapNone/>
                <wp:docPr id="40" name="Ellipse 40">
                  <a:hlinkClick xmlns:a="http://schemas.openxmlformats.org/drawingml/2006/main" r:id="rId17" tooltip="CISP Borinage2000 : Mécanicien  automobile : essence et diese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solidFill>
                            <a:srgbClr val="FD399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130C99" id="Ellipse 40" o:spid="_x0000_s1026" href="https://borinage2000.odoo.com/" title="CISP Borinage2000 : Mécanicien  automobile : essence et diesel" style="position:absolute;margin-left:803.55pt;margin-top:466.6pt;width:6.5pt;height:7pt;z-index:2516767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" o:button="t" fillcolor="#fd399b" strokecolor="#fd399b" strokeweight=".5pt">
                <v:fill o:detectmouseclick="t"/>
                <v:stroke joinstyle="miter"/>
              </v:oval>
            </w:pict>
          </mc:Fallback>
        </mc:AlternateContent>
      </w:r>
      <w:r w:rsidR="00895A46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718" behindDoc="0" locked="0" layoutInCell="1" allowOverlap="1" wp14:anchorId="0EC8E2B9" wp14:editId="616D1509">
                <wp:simplePos x="0" y="0"/>
                <wp:positionH relativeFrom="column">
                  <wp:posOffset>9361915</wp:posOffset>
                </wp:positionH>
                <wp:positionV relativeFrom="paragraph">
                  <wp:posOffset>6123085</wp:posOffset>
                </wp:positionV>
                <wp:extent cx="82550" cy="88900"/>
                <wp:effectExtent l="0" t="0" r="0" b="6350"/>
                <wp:wrapNone/>
                <wp:docPr id="20" name="Ellipse 20">
                  <a:hlinkClick xmlns:a="http://schemas.openxmlformats.org/drawingml/2006/main" r:id="rId18" tooltip="Enseignement communal de promotion sociale : Mécanicien d’entretien automobile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75899" id="Ellipse 20" o:spid="_x0000_s1026" href="https://www.epsquaregnon.be/" title="Enseignement communal de promotion sociale : Mécanicien d’entretien automobile " style="position:absolute;margin-left:737.15pt;margin-top:482.15pt;width:6.5pt;height:7pt;z-index:2516747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374AA4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670" behindDoc="0" locked="0" layoutInCell="1" allowOverlap="1" wp14:anchorId="43C48DF3" wp14:editId="30CCE14C">
                <wp:simplePos x="0" y="0"/>
                <wp:positionH relativeFrom="column">
                  <wp:posOffset>8813827</wp:posOffset>
                </wp:positionH>
                <wp:positionV relativeFrom="paragraph">
                  <wp:posOffset>6274407</wp:posOffset>
                </wp:positionV>
                <wp:extent cx="82550" cy="88900"/>
                <wp:effectExtent l="0" t="0" r="12700" b="25400"/>
                <wp:wrapNone/>
                <wp:docPr id="10" name="Ellipse 10">
                  <a:hlinkClick xmlns:a="http://schemas.openxmlformats.org/drawingml/2006/main" r:id="rId19" tooltip="Institut Technique Et Commercial Des Aumôniers Du Travail : Aide-mécanicien garage (ALT) + Mécanicien d'entretien automobile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0FB6AA" id="Ellipse 10" o:spid="_x0000_s1026" href="https://www.itcb.be/" title="Institut Technique Et Commercial Des Aumôniers Du Travail : Aide-mécanicien garage (ALT) + Mécanicien d'entretien automobile (PE)" style="position:absolute;margin-left:694pt;margin-top:494.05pt;width:6.5pt;height:7pt;z-index:2516726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" o:button="t" fillcolor="#95793e" strokecolor="#f6cd79" strokeweight=".5pt">
                <v:fill color2="#ffd070" rotate="t" o:detectmouseclick="t" angle="45" colors="0 #95793e;.5 #d7af5d;1 #ffd070" focus="100%" type="gradient"/>
                <v:stroke joinstyle="miter"/>
              </v:oval>
            </w:pict>
          </mc:Fallback>
        </mc:AlternateContent>
      </w:r>
      <w:r w:rsidR="00732D15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0622" behindDoc="0" locked="0" layoutInCell="1" allowOverlap="1" wp14:anchorId="5FB4B549" wp14:editId="1F143A07">
                <wp:simplePos x="0" y="0"/>
                <wp:positionH relativeFrom="column">
                  <wp:posOffset>10451796</wp:posOffset>
                </wp:positionH>
                <wp:positionV relativeFrom="paragraph">
                  <wp:posOffset>5495179</wp:posOffset>
                </wp:positionV>
                <wp:extent cx="82550" cy="88900"/>
                <wp:effectExtent l="0" t="0" r="12700" b="25400"/>
                <wp:wrapNone/>
                <wp:docPr id="9" name="Ellipse 9">
                  <a:hlinkClick xmlns:a="http://schemas.openxmlformats.org/drawingml/2006/main" r:id="rId20" tooltip="Institut saint-Luc : Mécanicien d'entretien auto (ALT) + Mécanicien polyvalent automobile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1330D3" id="Ellipse 9" o:spid="_x0000_s1026" href="http://www.saint-luc-mons.be/stluc/" title="Institut saint-Luc : Mécanicien d'entretien auto (ALT) + Mécanicien polyvalent automobile (PE)" style="position:absolute;margin-left:823pt;margin-top:432.7pt;width:6.5pt;height:7pt;z-index:2516706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" o:button="t" fillcolor="#95793e" strokecolor="#f6cd79" strokeweight=".5pt">
                <v:fill color2="#ffd070" rotate="t" o:detectmouseclick="t" angle="45" colors="0 #95793e;.5 #d7af5d;1 #ffd070" focus="100%" type="gradient"/>
                <v:stroke joinstyle="miter"/>
              </v:oval>
            </w:pict>
          </mc:Fallback>
        </mc:AlternateContent>
      </w:r>
      <w:r w:rsidR="004260E1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198" behindDoc="0" locked="0" layoutInCell="1" allowOverlap="1" wp14:anchorId="0A455BD4" wp14:editId="7C8C8F9D">
                <wp:simplePos x="0" y="0"/>
                <wp:positionH relativeFrom="column">
                  <wp:posOffset>4815288</wp:posOffset>
                </wp:positionH>
                <wp:positionV relativeFrom="paragraph">
                  <wp:posOffset>5333006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8" style="position:absolute;margin-left:379.15pt;margin-top:419.9pt;width:42.85pt;height:50.6pt;flip:x;z-index:25165619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">
                <v:oval id="Ellipse 143" o:spid="_x0000_s1039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0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60E1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197" behindDoc="0" locked="0" layoutInCell="1" allowOverlap="1" wp14:anchorId="71AA49BE" wp14:editId="376E63D6">
                <wp:simplePos x="0" y="0"/>
                <wp:positionH relativeFrom="margin">
                  <wp:posOffset>3354899</wp:posOffset>
                </wp:positionH>
                <wp:positionV relativeFrom="paragraph">
                  <wp:posOffset>5565499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41" style="position:absolute;margin-left:264.15pt;margin-top:438.25pt;width:44.95pt;height:34pt;z-index:251656197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">
                <v:oval id="Ellipse 140" o:spid="_x0000_s1042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3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260E1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6202" behindDoc="0" locked="0" layoutInCell="1" allowOverlap="1" wp14:anchorId="5C753A8E" wp14:editId="20F8CE81">
                <wp:simplePos x="0" y="0"/>
                <wp:positionH relativeFrom="leftMargin">
                  <wp:posOffset>1280477</wp:posOffset>
                </wp:positionH>
                <wp:positionV relativeFrom="paragraph">
                  <wp:posOffset>6518897</wp:posOffset>
                </wp:positionV>
                <wp:extent cx="2323465" cy="962660"/>
                <wp:effectExtent l="0" t="5397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96266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6AAD8D6B" w:rsidR="00A72224" w:rsidRPr="004260E1" w:rsidRDefault="004260E1" w:rsidP="00F0763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4260E1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  <w:lang w:val="fr-BE"/>
                              </w:rPr>
                              <w:t>Mécanicien</w:t>
                            </w:r>
                            <w:r w:rsidR="00175EA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  <w:lang w:val="fr-BE"/>
                              </w:rPr>
                              <w:t>.ne</w:t>
                            </w:r>
                            <w:r w:rsidRPr="004260E1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  <w:lang w:val="fr-BE"/>
                              </w:rPr>
                              <w:t xml:space="preserve"> d'entretien pour les voitures particulières et véhicules de société légers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44" style="position:absolute;margin-left:100.8pt;margin-top:513.3pt;width:182.95pt;height:75.8pt;rotation:-90;z-index:25165620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" fillcolor="#63a7da" stroked="f" strokeweight="1pt">
                <v:textbox>
                  <w:txbxContent>
                    <w:p w14:paraId="06F157E7" w14:textId="6AAD8D6B" w:rsidR="00A72224" w:rsidRPr="004260E1" w:rsidRDefault="004260E1" w:rsidP="00F0763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  <w:lang w:val="fr-BE"/>
                        </w:rPr>
                      </w:pPr>
                      <w:r w:rsidRPr="004260E1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  <w:lang w:val="fr-BE"/>
                        </w:rPr>
                        <w:t>Mécanicien</w:t>
                      </w:r>
                      <w:r w:rsidR="00175EA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  <w:lang w:val="fr-BE"/>
                        </w:rPr>
                        <w:t>.ne</w:t>
                      </w:r>
                      <w:r w:rsidRPr="004260E1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  <w:lang w:val="fr-BE"/>
                        </w:rPr>
                        <w:t xml:space="preserve"> d'entretien pour les voitures particulières et véhicules de société légers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260E1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0F8AEA63" wp14:editId="0416E277">
                <wp:simplePos x="0" y="0"/>
                <wp:positionH relativeFrom="column">
                  <wp:posOffset>1252220</wp:posOffset>
                </wp:positionH>
                <wp:positionV relativeFrom="paragraph">
                  <wp:posOffset>3981781</wp:posOffset>
                </wp:positionV>
                <wp:extent cx="5932805" cy="4370981"/>
                <wp:effectExtent l="0" t="0" r="0" b="0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4370981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3C5B8A21">
                                  <wp:extent cx="3263265" cy="2071194"/>
                                  <wp:effectExtent l="0" t="38100" r="0" b="24765"/>
                                  <wp:docPr id="56" name="Diagramme 56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1" r:lo="rId22" r:qs="rId23" r:cs="rId2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5" type="#_x0000_t118" style="position:absolute;margin-left:98.6pt;margin-top:313.55pt;width:467.15pt;height:344.15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3C5B8A21">
                            <wp:extent cx="3263265" cy="2071194"/>
                            <wp:effectExtent l="0" t="38100" r="0" b="24765"/>
                            <wp:docPr id="56" name="Diagramme 56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1" r:lo="rId22" r:qs="rId23" r:cs="rId2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395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6199" behindDoc="0" locked="0" layoutInCell="1" allowOverlap="1" wp14:anchorId="6CB6C4B8" wp14:editId="6A4AADF1">
                <wp:simplePos x="0" y="0"/>
                <wp:positionH relativeFrom="column">
                  <wp:posOffset>1299845</wp:posOffset>
                </wp:positionH>
                <wp:positionV relativeFrom="paragraph">
                  <wp:posOffset>3172129</wp:posOffset>
                </wp:positionV>
                <wp:extent cx="5906770" cy="1932167"/>
                <wp:effectExtent l="0" t="0" r="0" b="0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6770" cy="1932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BE234A" w14:textId="77777777" w:rsidR="000F3950" w:rsidRDefault="00D6036D" w:rsidP="000F3950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r w:rsidRPr="000F3950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0F3950" w:rsidRPr="000F3950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Le métier fait partie de la liste des métiers en pénurie 2023 du FOREM. </w:t>
                            </w:r>
                          </w:p>
                          <w:p w14:paraId="6D60CE3C" w14:textId="77777777" w:rsidR="004260E1" w:rsidRDefault="000F3950" w:rsidP="000F3950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0F3950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L’offre de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F3950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formation et d’enseignement est bien présente sur le Bassin, la priorité de l’IBEFE va donc au soutien et au maintien de l’existant. </w:t>
                            </w:r>
                          </w:p>
                          <w:p w14:paraId="6203EB71" w14:textId="77777777" w:rsidR="004260E1" w:rsidRDefault="004260E1" w:rsidP="000F3950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0F3950" w:rsidRPr="000F3950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L’IBEFE souligne que le métier évolue et que les tâches du mécanicien ne se limitent plus à des opérations de maintenance. Ces évolutions requièrent notamment des compétences en électricité et en électronique qui doivent être mieux intégrées et approchées dans les contenus de formation. </w:t>
                            </w:r>
                          </w:p>
                          <w:p w14:paraId="03031E02" w14:textId="13791701" w:rsidR="004D161A" w:rsidRPr="000F3950" w:rsidRDefault="004260E1" w:rsidP="000F3950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0F3950" w:rsidRPr="000F3950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Les compétences liées aux nouvelles technologies de propulsion, via des modules de sensibilisation et/ou de certification, devraient être systématiquement intégrées dans les programmes de cours.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46" type="#_x0000_t202" style="position:absolute;margin-left:102.35pt;margin-top:249.75pt;width:465.1pt;height:152.15pt;z-index:251656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" fillcolor="white [3201]" stroked="f" strokeweight=".5pt">
                <v:textbox>
                  <w:txbxContent>
                    <w:p w14:paraId="5EBE234A" w14:textId="77777777" w:rsidR="000F3950" w:rsidRDefault="00D6036D" w:rsidP="000F3950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r w:rsidRPr="000F3950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- </w:t>
                      </w:r>
                      <w:r w:rsidR="000F3950" w:rsidRPr="000F3950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Le métier fait partie de la liste des métiers en pénurie 2023 du FOREM. </w:t>
                      </w:r>
                    </w:p>
                    <w:p w14:paraId="6D60CE3C" w14:textId="77777777" w:rsidR="004260E1" w:rsidRDefault="000F3950" w:rsidP="000F3950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- </w:t>
                      </w:r>
                      <w:r w:rsidRPr="000F3950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L’offre de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Pr="000F3950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formation et d’enseignement est bien présente sur le Bassin, la priorité de l’IBEFE va donc au soutien et au maintien de l’existant. </w:t>
                      </w:r>
                    </w:p>
                    <w:p w14:paraId="6203EB71" w14:textId="77777777" w:rsidR="004260E1" w:rsidRDefault="004260E1" w:rsidP="000F3950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- </w:t>
                      </w:r>
                      <w:r w:rsidR="000F3950" w:rsidRPr="000F3950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L’IBEFE souligne que le métier évolue et que les tâches du mécanicien ne se limitent plus à des opérations de maintenance. Ces évolutions requièrent notamment des compétences en électricité et en électronique qui doivent être mieux intégrées et approchées dans les contenus de formation. </w:t>
                      </w:r>
                    </w:p>
                    <w:p w14:paraId="03031E02" w14:textId="13791701" w:rsidR="004D161A" w:rsidRPr="000F3950" w:rsidRDefault="004260E1" w:rsidP="000F3950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- </w:t>
                      </w:r>
                      <w:r w:rsidR="000F3950" w:rsidRPr="000F3950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Les compétences liées aux nouvelles technologies de propulsion, via des modules de sensibilisation et/ou de certification, devraient être systématiquement intégrées dans les programmes de cours.</w:t>
                      </w:r>
                    </w:p>
                  </w:txbxContent>
                </v:textbox>
              </v:shape>
            </w:pict>
          </mc:Fallback>
        </mc:AlternateContent>
      </w:r>
      <w:r w:rsidR="00212EED" w:rsidRPr="00CF55C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2430" behindDoc="0" locked="0" layoutInCell="1" allowOverlap="1" wp14:anchorId="248749EC" wp14:editId="06D9FE3B">
                <wp:simplePos x="0" y="0"/>
                <wp:positionH relativeFrom="column">
                  <wp:posOffset>9927772</wp:posOffset>
                </wp:positionH>
                <wp:positionV relativeFrom="paragraph">
                  <wp:posOffset>5906679</wp:posOffset>
                </wp:positionV>
                <wp:extent cx="82550" cy="88900"/>
                <wp:effectExtent l="0" t="0" r="0" b="6350"/>
                <wp:wrapNone/>
                <wp:docPr id="52" name="Ellipse 52">
                  <a:hlinkClick xmlns:a="http://schemas.openxmlformats.org/drawingml/2006/main" r:id="rId26" tooltip="Promsoc Mons Borinage : Mécanicien d’entretien automobile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2B8EDC" id="Ellipse 52" o:spid="_x0000_s1026" href="https://www.etudierenhainaut.be/promsoc-mons-borinage-secondaire.html" title="Promsoc Mons Borinage : Mécanicien d’entretien automobile " style="position:absolute;margin-left:781.7pt;margin-top:465.1pt;width:6.5pt;height:7pt;z-index:2516624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CF55C5" w:rsidRPr="00CF55C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137C4C64" wp14:editId="2FA83AC3">
                <wp:simplePos x="0" y="0"/>
                <wp:positionH relativeFrom="column">
                  <wp:posOffset>12661775</wp:posOffset>
                </wp:positionH>
                <wp:positionV relativeFrom="paragraph">
                  <wp:posOffset>6058610</wp:posOffset>
                </wp:positionV>
                <wp:extent cx="82550" cy="88900"/>
                <wp:effectExtent l="0" t="0" r="12700" b="25400"/>
                <wp:wrapNone/>
                <wp:docPr id="114" name="Ellipse 114">
                  <a:hlinkClick xmlns:a="http://schemas.openxmlformats.org/drawingml/2006/main" r:id="rId27" tooltip="ITCF Morlanwelz : Mécanicien d’entretien automobile (ALT) + Mécanicien polyvalent automobile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499126" id="Ellipse 114" o:spid="_x0000_s1026" href="http://www.cefaweb.be/centres/morlanwelz" title="ITCF Morlanwelz : Mécanicien d’entretien automobile (ALT) + Mécanicien polyvalent automobile (PE)" style="position:absolute;margin-left:997pt;margin-top:477.05pt;width:6.5pt;height:7pt;z-index:251658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" o:button="t" fillcolor="#95793e" strokecolor="#f6cd79" strokeweight=".5pt">
                <v:fill color2="#ffd070" rotate="t" o:detectmouseclick="t" angle="45" colors="0 #95793e;.5 #d7af5d;1 #ffd070" focus="100%" type="gradient"/>
                <v:stroke joinstyle="miter"/>
              </v:oval>
            </w:pict>
          </mc:Fallback>
        </mc:AlternateContent>
      </w:r>
      <w:r w:rsidR="00954BEC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07E46195" wp14:editId="0027526F">
                <wp:simplePos x="0" y="0"/>
                <wp:positionH relativeFrom="column">
                  <wp:posOffset>11767952</wp:posOffset>
                </wp:positionH>
                <wp:positionV relativeFrom="paragraph">
                  <wp:posOffset>5835241</wp:posOffset>
                </wp:positionV>
                <wp:extent cx="82550" cy="88900"/>
                <wp:effectExtent l="0" t="0" r="12700" b="25400"/>
                <wp:wrapNone/>
                <wp:docPr id="21" name="Ellipse 21">
                  <a:hlinkClick xmlns:a="http://schemas.openxmlformats.org/drawingml/2006/main" r:id="rId28" tooltip="Athénée provincial : Mécanicien d’entretien automobile (PE) +Mécanicien polyvalent automobile (PE)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1BF213" id="Ellipse 21" o:spid="_x0000_s1026" href="https://www.etudierenhainaut.be/athenee-provincial-la-louviere.html" title="Athénée provincial : Mécanicien d’entretien automobile (PE) +Mécanicien polyvalent automobile (PE) " style="position:absolute;margin-left:926.6pt;margin-top:459.45pt;width:6.5pt;height:7pt;z-index:251658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954BEC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32A53540" wp14:editId="61020B63">
                <wp:simplePos x="0" y="0"/>
                <wp:positionH relativeFrom="column">
                  <wp:posOffset>11895361</wp:posOffset>
                </wp:positionH>
                <wp:positionV relativeFrom="paragraph">
                  <wp:posOffset>5334861</wp:posOffset>
                </wp:positionV>
                <wp:extent cx="82550" cy="88900"/>
                <wp:effectExtent l="0" t="0" r="12700" b="25400"/>
                <wp:wrapNone/>
                <wp:docPr id="12" name="Ellipse 12">
                  <a:hlinkClick xmlns:a="http://schemas.openxmlformats.org/drawingml/2006/main" r:id="rId29" tooltip="Validation de compétences : Mécanicien réparateur des voitures particulières et véhicules utilitaires légers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35BE59" id="Ellipse 12" o:spid="_x0000_s1026" href="https://www.validationdescompetences.be/" title="Validation de compétences : Mécanicien réparateur des voitures particulières et véhicules utilitaires légers " style="position:absolute;margin-left:936.65pt;margin-top:420.05pt;width:6.5pt;height:7pt;z-index:2516583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" o:button="t" fillcolor="white [3212]" strokecolor="black [3213]" strokeweight=".5pt">
                <v:fill o:detectmouseclick="t"/>
                <v:stroke joinstyle="miter"/>
              </v:oval>
            </w:pict>
          </mc:Fallback>
        </mc:AlternateContent>
      </w:r>
      <w:r w:rsidR="00895059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1EA62902" wp14:editId="7FBBBBFB">
                <wp:simplePos x="0" y="0"/>
                <wp:positionH relativeFrom="column">
                  <wp:posOffset>9577705</wp:posOffset>
                </wp:positionH>
                <wp:positionV relativeFrom="paragraph">
                  <wp:posOffset>5494020</wp:posOffset>
                </wp:positionV>
                <wp:extent cx="82550" cy="88900"/>
                <wp:effectExtent l="0" t="0" r="0" b="6350"/>
                <wp:wrapNone/>
                <wp:docPr id="109" name="Ellipse 109">
                  <a:hlinkClick xmlns:a="http://schemas.openxmlformats.org/drawingml/2006/main" r:id="rId30" tooltip="EAFC Jean Meunier : Mécanicien d’entretien automobile + Mécanicien polyvalent automobil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932DB4" id="Ellipse 109" o:spid="_x0000_s1026" href="https://eafcjeanmeunier.be/home/" title="EAFC Jean Meunier : Mécanicien d’entretien automobile + Mécanicien polyvalent automobile" style="position:absolute;margin-left:754.15pt;margin-top:432.6pt;width:6.5pt;height:7pt;z-index:251658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895059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56BDC104" wp14:editId="4A8A62FD">
                <wp:simplePos x="0" y="0"/>
                <wp:positionH relativeFrom="margin">
                  <wp:posOffset>11666855</wp:posOffset>
                </wp:positionH>
                <wp:positionV relativeFrom="paragraph">
                  <wp:posOffset>5652770</wp:posOffset>
                </wp:positionV>
                <wp:extent cx="60960" cy="77470"/>
                <wp:effectExtent l="0" t="0" r="15240" b="17780"/>
                <wp:wrapNone/>
                <wp:docPr id="15" name="Ellipse 15">
                  <a:hlinkClick xmlns:a="http://schemas.openxmlformats.org/drawingml/2006/main" r:id="rId31" tooltip="CDC Forem Logistique Hainaut : Mécanicien polyvalent automobile + Mécanicien d'entretien automobile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3C584D" id="Ellipse 15" o:spid="_x0000_s1026" href="https://hainaut.formation-logistique.be/" title="CDC Forem Logistique Hainaut : Mécanicien polyvalent automobile + Mécanicien d'entretien automobile " style="position:absolute;margin-left:918.65pt;margin-top:445.1pt;width:4.8pt;height:6.1pt;z-index:25165831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" o:button="t" fillcolor="#b4222f" strokecolor="#b4222f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895059" w:rsidRPr="008950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4903B3F8" wp14:editId="42CF29DB">
                <wp:simplePos x="0" y="0"/>
                <wp:positionH relativeFrom="column">
                  <wp:posOffset>9184143</wp:posOffset>
                </wp:positionH>
                <wp:positionV relativeFrom="paragraph">
                  <wp:posOffset>6296284</wp:posOffset>
                </wp:positionV>
                <wp:extent cx="82550" cy="88900"/>
                <wp:effectExtent l="0" t="0" r="12700" b="25400"/>
                <wp:wrapNone/>
                <wp:docPr id="8" name="Ellipse 8">
                  <a:hlinkClick xmlns:a="http://schemas.openxmlformats.org/drawingml/2006/main" r:id="rId32" tooltip="Lycée Provincial Hornu Colfontaine : Mécanicien d’entretien automobile (PE) + Mécanicien polyvalent automobile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A8D3D2" id="Ellipse 8" o:spid="_x0000_s1026" href="https://www.etudierenhainaut.be/lycee-provincial-hornu-colfontaine.html" title="Lycée Provincial Hornu Colfontaine : Mécanicien d’entretien automobile (PE) + Mécanicien polyvalent automobile (PE)" style="position:absolute;margin-left:723.15pt;margin-top:495.75pt;width:6.5pt;height:7pt;z-index:251658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F5162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C43247" wp14:editId="46AF831A">
                <wp:simplePos x="0" y="0"/>
                <wp:positionH relativeFrom="column">
                  <wp:posOffset>7702550</wp:posOffset>
                </wp:positionH>
                <wp:positionV relativeFrom="paragraph">
                  <wp:posOffset>3181350</wp:posOffset>
                </wp:positionV>
                <wp:extent cx="6048000" cy="4572000"/>
                <wp:effectExtent l="0" t="0" r="0" b="0"/>
                <wp:wrapNone/>
                <wp:docPr id="762" name="Rectangl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00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33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FA6D8" id="Rectangle 762" o:spid="_x0000_s1026" style="position:absolute;margin-left:606.5pt;margin-top:250.5pt;width:476.2pt;height:5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" stroked="f" strokeweight="1pt">
                <v:fill r:id="rId34" o:title="" recolor="t" rotate="t" type="frame"/>
              </v:rect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6212" behindDoc="0" locked="0" layoutInCell="1" allowOverlap="1" wp14:anchorId="27A47926" wp14:editId="0635F6A7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68855BEA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 w:rsidR="000F3950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maintien</w:t>
                            </w:r>
                            <w:r w:rsidR="006A78D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l'offre</w:t>
                            </w:r>
                            <w:r w:rsidR="00332D3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</w:t>
                            </w:r>
                            <w:r w:rsidR="000F3950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et de formation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pour le métier</w:t>
                            </w:r>
                            <w:r w:rsidR="00BF3E7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7" type="#_x0000_t202" style="position:absolute;margin-left:175.35pt;margin-top:212.45pt;width:404.45pt;height:57.6pt;z-index:2516562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" filled="f" stroked="f" strokeweight=".5pt">
                <v:textbox>
                  <w:txbxContent>
                    <w:p w14:paraId="43880AAE" w14:textId="68855BEA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 w:rsidR="000F3950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maintien</w:t>
                      </w:r>
                      <w:r w:rsidR="006A78D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l'offre</w:t>
                      </w:r>
                      <w:r w:rsidR="00332D3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</w:t>
                      </w:r>
                      <w:r w:rsidR="000F3950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et de formation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pour le métier</w:t>
                      </w:r>
                      <w:r w:rsidR="00BF3E7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203" behindDoc="0" locked="0" layoutInCell="1" allowOverlap="1" wp14:anchorId="1932ED54" wp14:editId="5F441D63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35">
                              <a:extLst>
                                <a:ext uri="{96DAC541-7B7A-43D3-8B79-37D633B846F1}">
                                  <asvg:svgBlip xmlns:asvg="http://schemas.microsoft.com/office/drawing/2016/SVG/main" r:embed="rId3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8" style="position:absolute;margin-left:611.2pt;margin-top:158.45pt;width:467.7pt;height:80.3pt;z-index:251656203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">
                <v:group id="Groupe 145" o:spid="_x0000_s1049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50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51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52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3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38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6211" behindDoc="0" locked="0" layoutInCell="1" allowOverlap="1" wp14:anchorId="015156C8" wp14:editId="53284C0F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41" name="Graphique 41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4" type="#_x0000_t202" style="position:absolute;margin-left:92.85pt;margin-top:163.7pt;width:103.8pt;height:50.25pt;z-index:2516562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Mdl6sA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41" name="Graphique 41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200" behindDoc="0" locked="0" layoutInCell="1" allowOverlap="1" wp14:anchorId="03F92E38" wp14:editId="4BFAC745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43142AE8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842CF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5" style="position:absolute;margin-left:96.25pt;margin-top:161.85pt;width:467.7pt;height:79.4pt;z-index:251656200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">
                <v:rect id="Rectangle 1535" o:spid="_x0000_s1056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43142AE8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842CF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7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6210" behindDoc="0" locked="0" layoutInCell="1" allowOverlap="1" wp14:anchorId="2A4402D7" wp14:editId="6EBB8A84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42" name="Graphique 42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8" type="#_x0000_t202" style="position:absolute;margin-left:128.95pt;margin-top:656.5pt;width:51pt;height:51pt;z-index:2516562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42" name="Graphique 42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208" behindDoc="0" locked="0" layoutInCell="1" allowOverlap="1" wp14:anchorId="470B2FA0" wp14:editId="2BBDCBBC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9" style="position:absolute;margin-left:186pt;margin-top:657.5pt;width:28.35pt;height:28.35pt;z-index:251656208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">
                <v:oval id="Ellipse 17" o:spid="_x0000_s1060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61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209" behindDoc="0" locked="0" layoutInCell="1" allowOverlap="1" wp14:anchorId="45917FCE" wp14:editId="2B3DC6C9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62" style="position:absolute;margin-left:185pt;margin-top:676.5pt;width:20.85pt;height:48.2pt;flip:x;z-index:251656209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">
                <v:oval id="Ellipse 29" o:spid="_x0000_s1063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4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56207" behindDoc="0" locked="0" layoutInCell="1" allowOverlap="1" wp14:anchorId="615BCBE5" wp14:editId="377D47BB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44BEA876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0F54C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4247F5C8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5" type="#_x0000_t202" style="position:absolute;margin-left:244pt;margin-top:656.5pt;width:325pt;height:87pt;z-index:251656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Cur6Z7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44BEA876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0F54C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4247F5C8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6206" behindDoc="0" locked="0" layoutInCell="1" allowOverlap="1" wp14:anchorId="6395DC2B" wp14:editId="58CD51D1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ACD9C" id="Connecteur droit 5207" o:spid="_x0000_s1026" style="position:absolute;flip:y;z-index:2516562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3615821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57C8B742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1B7E">
              <w:rPr>
                <w:b/>
                <w:color w:val="63A7DA"/>
                <w:kern w:val="0"/>
                <w:szCs w:val="24"/>
              </w:rPr>
              <w:t>282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5FE0701C" w:rsidR="004E11B5" w:rsidRPr="002D374E" w:rsidRDefault="0055774C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proofErr w:type="gramStart"/>
            <w:r>
              <w:rPr>
                <w:color w:val="63A7DA"/>
                <w:kern w:val="0"/>
                <w:szCs w:val="24"/>
              </w:rPr>
              <w:t>positionnés</w:t>
            </w:r>
            <w:proofErr w:type="gramEnd"/>
            <w:r w:rsidR="004E11B5" w:rsidRPr="002D374E">
              <w:rPr>
                <w:color w:val="63A7DA"/>
                <w:kern w:val="0"/>
                <w:szCs w:val="24"/>
              </w:rPr>
              <w:t xml:space="preserve"> sur le métier d</w:t>
            </w:r>
            <w:r w:rsidR="00E2483D">
              <w:rPr>
                <w:color w:val="63A7DA"/>
                <w:kern w:val="0"/>
                <w:szCs w:val="24"/>
              </w:rPr>
              <w:t>e</w:t>
            </w:r>
            <w:r w:rsidR="00D37EAC">
              <w:rPr>
                <w:color w:val="63A7DA"/>
                <w:kern w:val="0"/>
                <w:szCs w:val="24"/>
              </w:rPr>
              <w:t xml:space="preserve"> </w:t>
            </w:r>
            <w:r w:rsidR="007E6C2F" w:rsidRPr="007E6C2F">
              <w:rPr>
                <w:color w:val="63A7DA"/>
                <w:kern w:val="0"/>
                <w:szCs w:val="24"/>
              </w:rPr>
              <w:t>Mécanicien d'entretien de voitures particulières et véhicules utilitaires légers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2F56EF44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85D92EC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5A7E">
              <w:rPr>
                <w:b/>
                <w:color w:val="63A7DA"/>
                <w:kern w:val="0"/>
                <w:szCs w:val="24"/>
              </w:rPr>
              <w:t>1</w:t>
            </w:r>
            <w:r w:rsidRPr="002D374E">
              <w:rPr>
                <w:b/>
                <w:color w:val="63A7DA"/>
                <w:kern w:val="0"/>
                <w:szCs w:val="24"/>
              </w:rPr>
              <w:t>0</w:t>
            </w:r>
            <w:r w:rsidR="00EF5A7E">
              <w:rPr>
                <w:b/>
                <w:color w:val="63A7DA"/>
                <w:kern w:val="0"/>
                <w:szCs w:val="24"/>
              </w:rPr>
              <w:t xml:space="preserve"> </w:t>
            </w:r>
            <w:r w:rsidR="00477952">
              <w:rPr>
                <w:b/>
                <w:color w:val="63A7DA"/>
                <w:kern w:val="0"/>
                <w:szCs w:val="24"/>
              </w:rPr>
              <w:t xml:space="preserve">DEI sur 10 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</w:t>
            </w:r>
          </w:p>
          <w:p w14:paraId="31EA2AFC" w14:textId="46422625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</w:tbl>
    <w:p w14:paraId="7A5E464D" w14:textId="34D154CD" w:rsidR="003A2DA2" w:rsidRDefault="00D5542A" w:rsidP="00092369">
      <w:pPr>
        <w:ind w:left="720" w:hanging="720"/>
        <w:rPr>
          <w:lang w:bidi="fr-FR"/>
        </w:rPr>
      </w:pP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7254" behindDoc="0" locked="0" layoutInCell="1" allowOverlap="1" wp14:anchorId="741A3B35" wp14:editId="4D87669C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6" style="position:absolute;left:0;text-align:left;margin-left:606.95pt;margin-top:349.1pt;width:467.7pt;height:75.8pt;z-index:25165725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evZA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">
                <v:group id="Groupe 179" o:spid="_x0000_s1067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8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9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0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59" behindDoc="0" locked="0" layoutInCell="1" allowOverlap="1" wp14:anchorId="3C05BDC8" wp14:editId="74F1CEB2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1" style="position:absolute;left:0;text-align:left;margin-left:127.25pt;margin-top:345.75pt;width:464.1pt;height:81.35pt;z-index:251657259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YBjOg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">
                <v:group id="Groupe 87" o:spid="_x0000_s1072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3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4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5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71" behindDoc="0" locked="0" layoutInCell="1" allowOverlap="1" wp14:anchorId="1EF3F0B3" wp14:editId="7B9370E1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48" name="Graphique 14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49" name="Graphique 14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6" type="#_x0000_t202" style="position:absolute;left:0;text-align:left;margin-left:189.6pt;margin-top:347.35pt;width:68.05pt;height:62.35pt;z-index:251657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48" name="Graphique 14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49" name="Graphique 14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70" behindDoc="0" locked="0" layoutInCell="1" allowOverlap="1" wp14:anchorId="24534709" wp14:editId="625E6F6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0" name="Graphique 15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7" type="#_x0000_t202" style="position:absolute;left:0;text-align:left;margin-left:616.95pt;margin-top:338.2pt;width:79.35pt;height:59.5pt;z-index:251657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PYZ9do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0" name="Graphique 15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7244" behindDoc="0" locked="0" layoutInCell="1" allowOverlap="1" wp14:anchorId="70C2B691" wp14:editId="43BB1A83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7810D" id="Groupe 51" o:spid="_x0000_s1026" style="position:absolute;margin-left:13.55pt;margin-top:-23.7pt;width:118.95pt;height:756pt;z-index:25165724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42" behindDoc="0" locked="0" layoutInCell="1" allowOverlap="1" wp14:anchorId="2A383BE6" wp14:editId="789094B2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91B91" id="Forme libre 33" o:spid="_x0000_s1026" style="position:absolute;margin-left:-29.1pt;margin-top:19.8pt;width:147.55pt;height:756pt;z-index:251657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7246" behindDoc="0" locked="0" layoutInCell="1" allowOverlap="1" wp14:anchorId="0F85DA7E" wp14:editId="32F2497A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4603DF" id="Groupe 102" o:spid="_x0000_s1026" style="position:absolute;margin-left:1062.05pt;margin-top:-16pt;width:120.8pt;height:749.3pt;z-index:251657246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57241" behindDoc="0" locked="0" layoutInCell="1" allowOverlap="1" wp14:anchorId="08AD7774" wp14:editId="13F9928F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03F5A77B">
                                  <wp:extent cx="5972810" cy="2133600"/>
                                  <wp:effectExtent l="19050" t="38100" r="0" b="57150"/>
                                  <wp:docPr id="135" name="Diagramme 13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3" r:lo="rId64" r:qs="rId65" r:cs="rId6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78" type="#_x0000_t202" style="position:absolute;left:0;text-align:left;margin-left:581.5pt;margin-top:104.6pt;width:513.3pt;height:203.55pt;z-index:251657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AscJTc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03F5A77B">
                            <wp:extent cx="5972810" cy="2133600"/>
                            <wp:effectExtent l="19050" t="38100" r="0" b="57150"/>
                            <wp:docPr id="135" name="Diagramme 13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3" r:lo="rId64" r:qs="rId65" r:cs="rId6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7255" behindDoc="0" locked="0" layoutInCell="1" allowOverlap="1" wp14:anchorId="2A6E3250" wp14:editId="68782521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9" type="#_x0000_t118" style="position:absolute;left:0;text-align:left;margin-left:289.4pt;margin-top:23.15pt;width:820.5pt;height:1in;z-index:251657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58" behindDoc="0" locked="0" layoutInCell="1" allowOverlap="1" wp14:anchorId="4BDC7816" wp14:editId="64355122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20A72D4F" w:rsidR="00094BDC" w:rsidRPr="005546BC" w:rsidRDefault="00EA107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B</w:t>
                            </w:r>
                            <w:r w:rsidR="00EC793E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&amp;C – Industrie extractive et manufacturière</w:t>
                            </w:r>
                          </w:p>
                          <w:p w14:paraId="1AF7F388" w14:textId="77777777" w:rsidR="005077B9" w:rsidRDefault="005077B9" w:rsidP="00094BD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7078E1B" w14:textId="2C7706D5" w:rsidR="005077B9" w:rsidRDefault="009272B8" w:rsidP="00B046C1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FFFFF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A13520" wp14:editId="6A525FE2">
                                  <wp:extent cx="742950" cy="742950"/>
                                  <wp:effectExtent l="0" t="0" r="0" b="0"/>
                                  <wp:docPr id="136" name="Graphique 136" descr="Main de robot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Graphique 95" descr="Main de robot contour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84" cy="743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0" style="position:absolute;left:0;text-align:left;margin-left:257.8pt;margin-top:111.6pt;width:114.9pt;height:202.15pt;z-index:251657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" fillcolor="#63a7da" strokecolor="#63a7da" strokeweight=".5pt">
                <v:textbox>
                  <w:txbxContent>
                    <w:p w14:paraId="7C8B5F73" w14:textId="20A72D4F" w:rsidR="00094BDC" w:rsidRPr="005546BC" w:rsidRDefault="00EA107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B</w:t>
                      </w:r>
                      <w:r w:rsidR="00EC793E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&amp;C – Industrie extractive et manufacturière</w:t>
                      </w:r>
                    </w:p>
                    <w:p w14:paraId="1AF7F388" w14:textId="77777777" w:rsidR="005077B9" w:rsidRDefault="005077B9" w:rsidP="00094BD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7078E1B" w14:textId="2C7706D5" w:rsidR="005077B9" w:rsidRDefault="009272B8" w:rsidP="00B046C1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FFFFFF"/>
                          <w:sz w:val="28"/>
                          <w:szCs w:val="28"/>
                        </w:rPr>
                        <w:drawing>
                          <wp:inline distT="0" distB="0" distL="0" distR="0" wp14:anchorId="5DA13520" wp14:editId="6A525FE2">
                            <wp:extent cx="742950" cy="742950"/>
                            <wp:effectExtent l="0" t="0" r="0" b="0"/>
                            <wp:docPr id="136" name="Graphique 136" descr="Main de robot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Graphique 95" descr="Main de robot contour"/>
                                    <pic:cNvPicPr/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184" cy="743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7267" behindDoc="0" locked="0" layoutInCell="1" allowOverlap="1" wp14:anchorId="080656D6" wp14:editId="6C765FA3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AD117" id="Rectangle 5268" o:spid="_x0000_s1026" style="position:absolute;margin-left:-854.85pt;margin-top:188.55pt;width:198.4pt;height:47.5pt;rotation:90;z-index:251657267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4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7266" behindDoc="0" locked="0" layoutInCell="1" allowOverlap="1" wp14:anchorId="650D4DCF" wp14:editId="143FEBB3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26CD3" id="Rectangle 46" o:spid="_x0000_s1026" style="position:absolute;margin-left:-1017.75pt;margin-top:186.7pt;width:198.4pt;height:48.65pt;rotation:-90;z-index:25165726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4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57269" behindDoc="0" locked="0" layoutInCell="1" allowOverlap="1" wp14:anchorId="7C52EB52" wp14:editId="7341F2B0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1BDB89" id="Graphique 85" o:spid="_x0000_s1026" alt="Croissance commerciale" style="position:absolute;margin-left:647.7pt;margin-top:303.55pt;width:36.85pt;height:31.2pt;z-index:251657269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68" behindDoc="0" locked="0" layoutInCell="1" allowOverlap="1" wp14:anchorId="0EC1A0DA" wp14:editId="440840C6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3FBF71C8" w:rsidR="003F1FDB" w:rsidRPr="00D02F28" w:rsidRDefault="00EC062E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-0,9%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410B96AF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</w:t>
                                  </w:r>
                                  <w:r w:rsidR="00EC062E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30377AA6" w:rsidR="003F1FDB" w:rsidRPr="00D02F28" w:rsidRDefault="001E41A5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9,</w:t>
                                  </w:r>
                                  <w:r w:rsidR="008408AD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7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1" type="#_x0000_t202" style="position:absolute;left:0;text-align:left;margin-left:664.1pt;margin-top:291.7pt;width:340.15pt;height:55.85pt;z-index:251657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3FBF71C8" w:rsidR="003F1FDB" w:rsidRPr="00D02F28" w:rsidRDefault="00EC062E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-0,9%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410B96AF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</w:t>
                            </w:r>
                            <w:r w:rsidR="00EC062E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30377AA6" w:rsidR="003F1FDB" w:rsidRPr="00D02F28" w:rsidRDefault="001E41A5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9,</w:t>
                            </w:r>
                            <w:r w:rsidR="008408AD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7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60" behindDoc="0" locked="0" layoutInCell="1" allowOverlap="1" wp14:anchorId="427656C9" wp14:editId="0BA9C912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7B97419E">
                                  <wp:extent cx="3405351" cy="2490470"/>
                                  <wp:effectExtent l="0" t="0" r="0" b="5080"/>
                                  <wp:docPr id="138" name="Diagramme 13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5" r:lo="rId76" r:qs="rId77" r:cs="rId7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82" type="#_x0000_t202" style="position:absolute;left:0;text-align:left;margin-left:164.8pt;margin-top:402.65pt;width:289.25pt;height:212.3pt;z-index:251657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/v4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Jc50d95kC+URF7TQc+8MX9U4&#10;xJo5/8osko07oYD9Cx5SATaDk0VJBfbX3+5DPnKAUUpaFE9B3c89s4IS9V0jO7PhZBLUFp3J9G6E&#10;jr2NbG8jet88AupziE/F8GiGfK/OprTQvKPOl6Erhpjm2Lug/mw++l7S+E64WC5jEurLML/WG8ND&#10;6QBrgPite2fWnHjwSOEznGXG8g909Lk9Icu9B1lHrgLQPaon/FGbke3TOwriv/Vj1vW1L34D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Cb7/v4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7B97419E">
                            <wp:extent cx="3405351" cy="2490470"/>
                            <wp:effectExtent l="0" t="0" r="0" b="5080"/>
                            <wp:docPr id="138" name="Diagramme 13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5" r:lo="rId76" r:qs="rId77" r:cs="rId78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57263" behindDoc="0" locked="0" layoutInCell="1" allowOverlap="1" wp14:anchorId="6B0CC94D" wp14:editId="0B93628D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6925C" id="Connecteur droit 5253" o:spid="_x0000_s1026" style="position:absolute;flip:x y;z-index:25165726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43" behindDoc="0" locked="0" layoutInCell="1" allowOverlap="1" wp14:anchorId="12BFACE2" wp14:editId="484EE6F9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6DEE3" id="Forme libre 25" o:spid="_x0000_s1026" style="position:absolute;margin-left:86.05pt;margin-top:18pt;width:137.25pt;height:756pt;z-index:25165724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57" behindDoc="0" locked="0" layoutInCell="1" allowOverlap="1" wp14:anchorId="1456645E" wp14:editId="2B460BC4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3" style="position:absolute;left:0;text-align:left;margin-left:130.6pt;margin-top:-10.9pt;width:963.35pt;height:88.85pt;z-index:251657257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C/GNlFqgMAANsKAAAOAAAAAAAAAAAAAAAAAC4CAABkcnMvZTJvRG9jLnhtbFBL&#10;AQItABQABgAIAAAAIQBMq7Cz4gAAAAwBAAAPAAAAAAAAAAAAAAAAAAQGAABkcnMvZG93bnJldi54&#10;bWxQSwUGAAAAAAQABADzAAAAEwcAAAAA&#10;">
                <v:rect id="Rectangle 193" o:spid="_x0000_s1084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5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48" behindDoc="0" locked="0" layoutInCell="1" allowOverlap="1" wp14:anchorId="6F486F7D" wp14:editId="1E5A0ADF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6" type="#_x0000_t202" style="position:absolute;left:0;text-align:left;margin-left:439pt;margin-top:6.05pt;width:22pt;height:30pt;z-index:2516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3EB6E55A" w14:textId="612936E4" w:rsidR="00B14BE0" w:rsidRPr="00B14BE0" w:rsidRDefault="00B14BE0" w:rsidP="00B14BE0">
      <w:pPr>
        <w:rPr>
          <w:lang w:bidi="fr-FR"/>
        </w:rPr>
      </w:pPr>
    </w:p>
    <w:p w14:paraId="0FC5F8D2" w14:textId="38E74E2E" w:rsidR="00B14BE0" w:rsidRPr="00B14BE0" w:rsidRDefault="00B14BE0" w:rsidP="00B14BE0">
      <w:pPr>
        <w:rPr>
          <w:lang w:bidi="fr-FR"/>
        </w:rPr>
      </w:pPr>
    </w:p>
    <w:p w14:paraId="1CAF15E7" w14:textId="0F8192B8" w:rsidR="00B14BE0" w:rsidRPr="00B14BE0" w:rsidRDefault="00B14BE0" w:rsidP="00B14BE0">
      <w:pPr>
        <w:rPr>
          <w:lang w:bidi="fr-FR"/>
        </w:rPr>
      </w:pPr>
    </w:p>
    <w:p w14:paraId="749E3A9C" w14:textId="753B6E00" w:rsidR="00B14BE0" w:rsidRPr="00B14BE0" w:rsidRDefault="00B14BE0" w:rsidP="00B14BE0">
      <w:pPr>
        <w:rPr>
          <w:lang w:bidi="fr-FR"/>
        </w:rPr>
      </w:pPr>
    </w:p>
    <w:p w14:paraId="03F7F59B" w14:textId="5A95FBAC" w:rsidR="00B14BE0" w:rsidRPr="00B14BE0" w:rsidRDefault="00B14BE0" w:rsidP="00B14BE0">
      <w:pPr>
        <w:rPr>
          <w:lang w:bidi="fr-FR"/>
        </w:rPr>
      </w:pPr>
    </w:p>
    <w:p w14:paraId="46E4D072" w14:textId="531D92E2" w:rsidR="00B14BE0" w:rsidRPr="00B14BE0" w:rsidRDefault="00B14BE0" w:rsidP="00B14BE0">
      <w:pPr>
        <w:rPr>
          <w:lang w:bidi="fr-FR"/>
        </w:rPr>
      </w:pPr>
    </w:p>
    <w:p w14:paraId="3098D067" w14:textId="717FD343" w:rsidR="00B14BE0" w:rsidRPr="00B14BE0" w:rsidRDefault="00B14BE0" w:rsidP="00B14BE0">
      <w:pPr>
        <w:rPr>
          <w:lang w:bidi="fr-FR"/>
        </w:rPr>
      </w:pPr>
    </w:p>
    <w:p w14:paraId="4FD894FE" w14:textId="42D8C497" w:rsidR="00B14BE0" w:rsidRPr="00B14BE0" w:rsidRDefault="00B14BE0" w:rsidP="00B14BE0">
      <w:pPr>
        <w:rPr>
          <w:lang w:bidi="fr-FR"/>
        </w:rPr>
      </w:pPr>
    </w:p>
    <w:p w14:paraId="10FAB96A" w14:textId="7DA7C1D7" w:rsidR="00B14BE0" w:rsidRPr="00B14BE0" w:rsidRDefault="00B14BE0" w:rsidP="00B14BE0">
      <w:pPr>
        <w:rPr>
          <w:lang w:bidi="fr-FR"/>
        </w:rPr>
      </w:pPr>
    </w:p>
    <w:p w14:paraId="27C44700" w14:textId="79844B69" w:rsidR="00B14BE0" w:rsidRPr="00B14BE0" w:rsidRDefault="00CD226D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256" behindDoc="0" locked="0" layoutInCell="1" allowOverlap="1" wp14:anchorId="0B4524A4" wp14:editId="0AD0265F">
                <wp:simplePos x="0" y="0"/>
                <wp:positionH relativeFrom="column">
                  <wp:posOffset>8031480</wp:posOffset>
                </wp:positionH>
                <wp:positionV relativeFrom="paragraph">
                  <wp:posOffset>140335</wp:posOffset>
                </wp:positionV>
                <wp:extent cx="3143250" cy="183388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833880"/>
                          <a:chOff x="-351316" y="225838"/>
                          <a:chExt cx="3145129" cy="1835742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0683B47" w:rsidR="00094BDC" w:rsidRPr="00311F79" w:rsidRDefault="00E800C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13.</w:t>
                              </w:r>
                              <w:r w:rsidR="00650728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183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0D6BFED5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650728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21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129" name="Graphique 1129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8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81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79704" y="225838"/>
                            <a:ext cx="714109" cy="1835742"/>
                            <a:chOff x="69549" y="176016"/>
                            <a:chExt cx="640975" cy="1503955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108015" y="1399901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B0440B2" w:rsidR="00094BDC" w:rsidRPr="003E2D6C" w:rsidRDefault="00F732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11,3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9549" y="176016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50042A1A" w:rsidR="00094BDC" w:rsidRPr="003E2D6C" w:rsidRDefault="000857DB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18</w:t>
                                </w:r>
                                <w:r w:rsidR="00C94146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7" style="position:absolute;margin-left:632.4pt;margin-top:11.05pt;width:247.5pt;height:144.4pt;z-index:251657256;mso-width-relative:margin;mso-height-relative:margin" coordorigin="-3513,2258" coordsize="31451,18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">
                <v:shape id="Zone de texte 225" o:spid="_x0000_s1088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0683B47" w:rsidR="00094BDC" w:rsidRPr="00311F79" w:rsidRDefault="00E800C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13.</w:t>
                        </w:r>
                        <w:r w:rsidR="00650728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183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0D6BFED5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650728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21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129" name="Graphique 1129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8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8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9" style="position:absolute;left:20797;top:2258;width:7141;height:18357" coordorigin="695,1760" coordsize="6409,1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90" type="#_x0000_t202" style="position:absolute;left:1080;top:13999;width:602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B0440B2" w:rsidR="00094BDC" w:rsidRPr="003E2D6C" w:rsidRDefault="00F732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11,3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91" type="#_x0000_t202" style="position:absolute;left:695;top:1760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50042A1A" w:rsidR="00094BDC" w:rsidRPr="003E2D6C" w:rsidRDefault="000857DB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18</w:t>
                          </w:r>
                          <w:r w:rsidR="00C94146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</w:t>
                          </w: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C5ED9C8" w14:textId="0DD5C76B" w:rsidR="00B14BE0" w:rsidRPr="00B14BE0" w:rsidRDefault="00B14BE0" w:rsidP="00B14BE0">
      <w:pPr>
        <w:rPr>
          <w:lang w:bidi="fr-FR"/>
        </w:rPr>
      </w:pPr>
    </w:p>
    <w:p w14:paraId="5D500DCA" w14:textId="632DE7E1" w:rsidR="00B14BE0" w:rsidRPr="00B14BE0" w:rsidRDefault="00B14BE0" w:rsidP="00B14BE0">
      <w:pPr>
        <w:rPr>
          <w:lang w:bidi="fr-FR"/>
        </w:rPr>
      </w:pPr>
    </w:p>
    <w:p w14:paraId="73259959" w14:textId="0478D9C8" w:rsidR="00B14BE0" w:rsidRPr="00B14BE0" w:rsidRDefault="00B14BE0" w:rsidP="00B14BE0">
      <w:pPr>
        <w:rPr>
          <w:lang w:bidi="fr-FR"/>
        </w:rPr>
      </w:pPr>
    </w:p>
    <w:p w14:paraId="2B47773E" w14:textId="6FB65818" w:rsidR="00B14BE0" w:rsidRPr="00B14BE0" w:rsidRDefault="00B14BE0" w:rsidP="00B14BE0">
      <w:pPr>
        <w:rPr>
          <w:lang w:bidi="fr-FR"/>
        </w:rPr>
      </w:pPr>
    </w:p>
    <w:p w14:paraId="415E7100" w14:textId="5F21F693" w:rsidR="00B14BE0" w:rsidRPr="00B14BE0" w:rsidRDefault="00B14BE0" w:rsidP="00B14BE0">
      <w:pPr>
        <w:rPr>
          <w:lang w:bidi="fr-FR"/>
        </w:rPr>
      </w:pPr>
    </w:p>
    <w:p w14:paraId="34FD3C9F" w14:textId="0AB7149C" w:rsidR="00B14BE0" w:rsidRPr="00B14BE0" w:rsidRDefault="00CD226D" w:rsidP="00B14BE0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72" behindDoc="0" locked="0" layoutInCell="1" allowOverlap="1" wp14:anchorId="182A45B8" wp14:editId="6E5CCA93">
                <wp:simplePos x="0" y="0"/>
                <wp:positionH relativeFrom="column">
                  <wp:posOffset>10167556</wp:posOffset>
                </wp:positionH>
                <wp:positionV relativeFrom="paragraph">
                  <wp:posOffset>14031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0DAAA567" w:rsidR="007344EA" w:rsidRPr="003E2D6C" w:rsidRDefault="00C94146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14,1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92" type="#_x0000_t202" style="position:absolute;margin-left:800.6pt;margin-top:1.1pt;width:47.9pt;height:25.65pt;z-index:251657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" filled="f" stroked="f" strokeweight=".5pt">
                <v:textbox>
                  <w:txbxContent>
                    <w:p w14:paraId="31070F26" w14:textId="0DAAA567" w:rsidR="007344EA" w:rsidRPr="003E2D6C" w:rsidRDefault="00C94146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14,1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39FD8062" w14:textId="4D32F0DD" w:rsidR="00B14BE0" w:rsidRPr="00B14BE0" w:rsidRDefault="00B14BE0" w:rsidP="00B14BE0">
      <w:pPr>
        <w:rPr>
          <w:lang w:bidi="fr-FR"/>
        </w:rPr>
      </w:pPr>
    </w:p>
    <w:p w14:paraId="364F3024" w14:textId="16F6B776" w:rsidR="00B14BE0" w:rsidRPr="00B14BE0" w:rsidRDefault="00B14BE0" w:rsidP="00B14BE0">
      <w:pPr>
        <w:rPr>
          <w:lang w:bidi="fr-FR"/>
        </w:rPr>
      </w:pPr>
    </w:p>
    <w:p w14:paraId="11E8F04E" w14:textId="305789EC" w:rsidR="00B14BE0" w:rsidRPr="00B14BE0" w:rsidRDefault="00B14BE0" w:rsidP="00B14BE0">
      <w:pPr>
        <w:rPr>
          <w:lang w:bidi="fr-FR"/>
        </w:rPr>
      </w:pPr>
    </w:p>
    <w:p w14:paraId="2952F54F" w14:textId="6E99919E" w:rsidR="00B14BE0" w:rsidRPr="00B14BE0" w:rsidRDefault="00B14BE0" w:rsidP="00B14BE0">
      <w:pPr>
        <w:rPr>
          <w:lang w:bidi="fr-FR"/>
        </w:rPr>
      </w:pPr>
    </w:p>
    <w:p w14:paraId="147443E7" w14:textId="4B5D9ECD" w:rsidR="00B14BE0" w:rsidRPr="00B14BE0" w:rsidRDefault="00B14BE0" w:rsidP="00B14BE0">
      <w:pPr>
        <w:rPr>
          <w:lang w:bidi="fr-FR"/>
        </w:rPr>
      </w:pPr>
    </w:p>
    <w:p w14:paraId="61A20CEA" w14:textId="20D6632C" w:rsidR="00B14BE0" w:rsidRPr="00B14BE0" w:rsidRDefault="00B14BE0" w:rsidP="00B14BE0">
      <w:pPr>
        <w:rPr>
          <w:lang w:bidi="fr-FR"/>
        </w:rPr>
      </w:pPr>
    </w:p>
    <w:p w14:paraId="5BA7539E" w14:textId="3D3FBCED" w:rsidR="00B14BE0" w:rsidRPr="00B14BE0" w:rsidRDefault="00B14BE0" w:rsidP="00B14BE0">
      <w:pPr>
        <w:rPr>
          <w:lang w:bidi="fr-FR"/>
        </w:rPr>
      </w:pPr>
    </w:p>
    <w:p w14:paraId="513F927C" w14:textId="0EE37657" w:rsidR="00B14BE0" w:rsidRPr="00B14BE0" w:rsidRDefault="00B14BE0" w:rsidP="00B14BE0">
      <w:pPr>
        <w:rPr>
          <w:lang w:bidi="fr-FR"/>
        </w:rPr>
      </w:pPr>
    </w:p>
    <w:p w14:paraId="473FB289" w14:textId="71B0FDD2" w:rsidR="00B14BE0" w:rsidRPr="00B14BE0" w:rsidRDefault="00B14BE0" w:rsidP="00B14BE0">
      <w:pPr>
        <w:rPr>
          <w:lang w:bidi="fr-FR"/>
        </w:rPr>
      </w:pPr>
    </w:p>
    <w:p w14:paraId="2E064924" w14:textId="4230BAA0" w:rsidR="00B14BE0" w:rsidRPr="00B14BE0" w:rsidRDefault="00B14BE0" w:rsidP="00B14BE0">
      <w:pPr>
        <w:rPr>
          <w:lang w:bidi="fr-FR"/>
        </w:rPr>
      </w:pPr>
    </w:p>
    <w:p w14:paraId="62747014" w14:textId="27FC94F2" w:rsidR="00B14BE0" w:rsidRPr="00B14BE0" w:rsidRDefault="00B14BE0" w:rsidP="00B14BE0">
      <w:pPr>
        <w:rPr>
          <w:lang w:bidi="fr-FR"/>
        </w:rPr>
      </w:pPr>
    </w:p>
    <w:p w14:paraId="1FEACE0D" w14:textId="0DEF7CCD" w:rsidR="00B14BE0" w:rsidRPr="00B14BE0" w:rsidRDefault="00B14BE0" w:rsidP="00B14BE0">
      <w:pPr>
        <w:rPr>
          <w:lang w:bidi="fr-FR"/>
        </w:rPr>
      </w:pPr>
    </w:p>
    <w:p w14:paraId="3793812A" w14:textId="3BFE7650" w:rsidR="00B14BE0" w:rsidRPr="00B14BE0" w:rsidRDefault="00B14BE0" w:rsidP="00B14BE0">
      <w:pPr>
        <w:rPr>
          <w:lang w:bidi="fr-FR"/>
        </w:rPr>
      </w:pPr>
    </w:p>
    <w:p w14:paraId="114E0239" w14:textId="0E259B53" w:rsidR="00B14BE0" w:rsidRPr="00B14BE0" w:rsidRDefault="00B14BE0" w:rsidP="00B14BE0">
      <w:pPr>
        <w:rPr>
          <w:lang w:bidi="fr-FR"/>
        </w:rPr>
      </w:pPr>
    </w:p>
    <w:p w14:paraId="44237B79" w14:textId="380DDA5B" w:rsidR="00B14BE0" w:rsidRPr="00B14BE0" w:rsidRDefault="00B14BE0" w:rsidP="00B14BE0">
      <w:pPr>
        <w:rPr>
          <w:lang w:bidi="fr-FR"/>
        </w:rPr>
      </w:pPr>
    </w:p>
    <w:p w14:paraId="02EC41B8" w14:textId="516C2838" w:rsidR="00B14BE0" w:rsidRPr="00B14BE0" w:rsidRDefault="00B14BE0" w:rsidP="00B14BE0">
      <w:pPr>
        <w:rPr>
          <w:lang w:bidi="fr-FR"/>
        </w:rPr>
      </w:pPr>
    </w:p>
    <w:p w14:paraId="2AB445CA" w14:textId="54F68C08" w:rsidR="00B14BE0" w:rsidRPr="00B14BE0" w:rsidRDefault="00B14BE0" w:rsidP="00B14BE0">
      <w:pPr>
        <w:rPr>
          <w:lang w:bidi="fr-FR"/>
        </w:rPr>
      </w:pPr>
    </w:p>
    <w:p w14:paraId="7A2DE85E" w14:textId="1777AEF3" w:rsidR="00B14BE0" w:rsidRPr="00B14BE0" w:rsidRDefault="00B14BE0" w:rsidP="00B14BE0">
      <w:pPr>
        <w:rPr>
          <w:lang w:bidi="fr-FR"/>
        </w:rPr>
      </w:pPr>
    </w:p>
    <w:p w14:paraId="61916AFF" w14:textId="3ADCB9E7" w:rsidR="00B14BE0" w:rsidRPr="00B14BE0" w:rsidRDefault="00B14BE0" w:rsidP="00B14BE0">
      <w:pPr>
        <w:rPr>
          <w:lang w:bidi="fr-FR"/>
        </w:rPr>
      </w:pPr>
    </w:p>
    <w:p w14:paraId="22008FE0" w14:textId="0155AD7B" w:rsidR="00B14BE0" w:rsidRPr="00B14BE0" w:rsidRDefault="009036FA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61" behindDoc="0" locked="0" layoutInCell="1" allowOverlap="1" wp14:anchorId="566B79DE" wp14:editId="1617D3CF">
                <wp:simplePos x="0" y="0"/>
                <wp:positionH relativeFrom="column">
                  <wp:posOffset>7652759</wp:posOffset>
                </wp:positionH>
                <wp:positionV relativeFrom="paragraph">
                  <wp:posOffset>130958</wp:posOffset>
                </wp:positionV>
                <wp:extent cx="2632105" cy="504202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105" cy="5042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51C88EDE" w:rsidR="00E25604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9036F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8C296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9036F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 :</w:t>
                            </w:r>
                          </w:p>
                          <w:p w14:paraId="16AF6122" w14:textId="1F279881" w:rsidR="009036FA" w:rsidRPr="002D374E" w:rsidRDefault="009036F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P</w:t>
                            </w:r>
                            <w:r w:rsidRPr="009036F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ositionnement métier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93" type="#_x0000_t202" style="position:absolute;margin-left:602.6pt;margin-top:10.3pt;width:207.25pt;height:39.7pt;z-index:251657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" filled="f" stroked="f" strokeweight=".5pt">
                <v:textbox>
                  <w:txbxContent>
                    <w:p w14:paraId="4BEC0104" w14:textId="51C88EDE" w:rsidR="00E25604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9036F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8C296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9036F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 :</w:t>
                      </w:r>
                    </w:p>
                    <w:p w14:paraId="16AF6122" w14:textId="1F279881" w:rsidR="009036FA" w:rsidRPr="002D374E" w:rsidRDefault="009036FA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P</w:t>
                      </w:r>
                      <w:r w:rsidRPr="009036F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ositionnement métier principal</w:t>
                      </w:r>
                    </w:p>
                  </w:txbxContent>
                </v:textbox>
              </v:shape>
            </w:pict>
          </mc:Fallback>
        </mc:AlternateContent>
      </w:r>
    </w:p>
    <w:p w14:paraId="2A19A9B3" w14:textId="01F9636B" w:rsidR="00B14BE0" w:rsidRPr="00B14BE0" w:rsidRDefault="00B14BE0" w:rsidP="00B14BE0">
      <w:pPr>
        <w:rPr>
          <w:lang w:bidi="fr-FR"/>
        </w:rPr>
      </w:pPr>
    </w:p>
    <w:p w14:paraId="70F67B3E" w14:textId="49B2CD95" w:rsidR="00B14BE0" w:rsidRPr="00B14BE0" w:rsidRDefault="00B14BE0" w:rsidP="00B14BE0">
      <w:pPr>
        <w:rPr>
          <w:lang w:bidi="fr-FR"/>
        </w:rPr>
      </w:pPr>
    </w:p>
    <w:p w14:paraId="2FC70F6D" w14:textId="729F19F4" w:rsidR="00B14BE0" w:rsidRPr="00B14BE0" w:rsidRDefault="004960D6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0318" behindDoc="0" locked="0" layoutInCell="1" allowOverlap="1" wp14:anchorId="31424856" wp14:editId="54E21C39">
                <wp:simplePos x="0" y="0"/>
                <wp:positionH relativeFrom="column">
                  <wp:posOffset>5817185</wp:posOffset>
                </wp:positionH>
                <wp:positionV relativeFrom="paragraph">
                  <wp:posOffset>142550</wp:posOffset>
                </wp:positionV>
                <wp:extent cx="1028700" cy="985785"/>
                <wp:effectExtent l="114300" t="114300" r="114300" b="11938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72409">
                          <a:off x="0" y="0"/>
                          <a:ext cx="1028700" cy="98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14:paraId="7718F0A3" w14:textId="77777777" w:rsidR="004960D6" w:rsidRPr="001D362B" w:rsidRDefault="004960D6" w:rsidP="004960D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D026F" w:themeColor="accent3"/>
                                <w:sz w:val="36"/>
                                <w:szCs w:val="36"/>
                                <w:lang w:val="fr-BE"/>
                              </w:rPr>
                            </w:pPr>
                            <w:r w:rsidRPr="001D362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D026F" w:themeColor="accent3"/>
                                <w:sz w:val="36"/>
                                <w:szCs w:val="36"/>
                                <w:lang w:val="fr-BE"/>
                              </w:rPr>
                              <w:t>Métier en pénurie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24856" id="Zone de texte 47" o:spid="_x0000_s1094" type="#_x0000_t202" style="position:absolute;margin-left:458.05pt;margin-top:11.2pt;width:81pt;height:77.6pt;rotation:843677fd;z-index:25170031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" fillcolor="white [3201]" strokecolor="#dd026f [3206]" strokeweight=".5pt">
                <v:textbox>
                  <w:txbxContent>
                    <w:p w14:paraId="7718F0A3" w14:textId="77777777" w:rsidR="004960D6" w:rsidRPr="001D362B" w:rsidRDefault="004960D6" w:rsidP="004960D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DD026F" w:themeColor="accent3"/>
                          <w:sz w:val="36"/>
                          <w:szCs w:val="36"/>
                          <w:lang w:val="fr-BE"/>
                        </w:rPr>
                      </w:pPr>
                      <w:r w:rsidRPr="001D362B">
                        <w:rPr>
                          <w:rFonts w:asciiTheme="minorHAnsi" w:hAnsiTheme="minorHAnsi" w:cstheme="minorHAnsi"/>
                          <w:b/>
                          <w:bCs/>
                          <w:color w:val="DD026F" w:themeColor="accent3"/>
                          <w:sz w:val="36"/>
                          <w:szCs w:val="36"/>
                          <w:lang w:val="fr-BE"/>
                        </w:rPr>
                        <w:t>Métier en pénurie</w:t>
                      </w:r>
                    </w:p>
                  </w:txbxContent>
                </v:textbox>
              </v:shape>
            </w:pict>
          </mc:Fallback>
        </mc:AlternateContent>
      </w:r>
    </w:p>
    <w:p w14:paraId="71D92DD5" w14:textId="75153393" w:rsidR="00B14BE0" w:rsidRPr="00B14BE0" w:rsidRDefault="00B14BE0" w:rsidP="00B14BE0">
      <w:pPr>
        <w:rPr>
          <w:lang w:bidi="fr-FR"/>
        </w:rPr>
      </w:pPr>
    </w:p>
    <w:p w14:paraId="72F146EB" w14:textId="1ED4421C" w:rsidR="00B14BE0" w:rsidRPr="00B14BE0" w:rsidRDefault="00B14BE0" w:rsidP="00B14BE0">
      <w:pPr>
        <w:rPr>
          <w:lang w:bidi="fr-FR"/>
        </w:rPr>
      </w:pPr>
    </w:p>
    <w:p w14:paraId="3BFD8099" w14:textId="073B44F4" w:rsidR="00B14BE0" w:rsidRPr="00B14BE0" w:rsidRDefault="00B14BE0" w:rsidP="00B14BE0">
      <w:pPr>
        <w:rPr>
          <w:lang w:bidi="fr-FR"/>
        </w:rPr>
      </w:pPr>
    </w:p>
    <w:p w14:paraId="07D0F02D" w14:textId="4BEED0B0" w:rsidR="00B14BE0" w:rsidRPr="00B14BE0" w:rsidRDefault="00B14BE0" w:rsidP="00B14BE0">
      <w:pPr>
        <w:rPr>
          <w:lang w:bidi="fr-FR"/>
        </w:rPr>
      </w:pPr>
    </w:p>
    <w:p w14:paraId="4B4FAA05" w14:textId="4A3A4EC4" w:rsidR="00B14BE0" w:rsidRPr="00B14BE0" w:rsidRDefault="00B14BE0" w:rsidP="00B14BE0">
      <w:pPr>
        <w:rPr>
          <w:lang w:bidi="fr-FR"/>
        </w:rPr>
      </w:pPr>
    </w:p>
    <w:p w14:paraId="39ECA3F3" w14:textId="4F0108B2" w:rsidR="00B14BE0" w:rsidRPr="00B14BE0" w:rsidRDefault="00B14BE0" w:rsidP="00B14BE0">
      <w:pPr>
        <w:rPr>
          <w:lang w:bidi="fr-FR"/>
        </w:rPr>
      </w:pPr>
    </w:p>
    <w:p w14:paraId="151E6302" w14:textId="49C90763" w:rsidR="00B14BE0" w:rsidRPr="00B14BE0" w:rsidRDefault="00B14BE0" w:rsidP="00B14BE0">
      <w:pPr>
        <w:rPr>
          <w:lang w:bidi="fr-FR"/>
        </w:rPr>
      </w:pPr>
    </w:p>
    <w:p w14:paraId="402D3BA1" w14:textId="70525D8D" w:rsidR="00B14BE0" w:rsidRPr="00B14BE0" w:rsidRDefault="00B14BE0" w:rsidP="00B14BE0">
      <w:pPr>
        <w:rPr>
          <w:lang w:bidi="fr-FR"/>
        </w:rPr>
      </w:pPr>
    </w:p>
    <w:p w14:paraId="407A5B6A" w14:textId="1B16B51E" w:rsidR="00B14BE0" w:rsidRPr="00B14BE0" w:rsidRDefault="00B14BE0" w:rsidP="00B14BE0">
      <w:pPr>
        <w:rPr>
          <w:lang w:bidi="fr-FR"/>
        </w:rPr>
      </w:pPr>
    </w:p>
    <w:p w14:paraId="119373F1" w14:textId="7FB8C1DC" w:rsidR="00B14BE0" w:rsidRPr="00B14BE0" w:rsidRDefault="003B0765" w:rsidP="00B14BE0">
      <w:pPr>
        <w:rPr>
          <w:lang w:bidi="fr-FR"/>
        </w:rPr>
      </w:pP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98270" behindDoc="0" locked="0" layoutInCell="1" allowOverlap="1" wp14:anchorId="2C80AA8F" wp14:editId="4288AC26">
                <wp:simplePos x="0" y="0"/>
                <wp:positionH relativeFrom="column">
                  <wp:posOffset>11394573</wp:posOffset>
                </wp:positionH>
                <wp:positionV relativeFrom="paragraph">
                  <wp:posOffset>15654</wp:posOffset>
                </wp:positionV>
                <wp:extent cx="2513965" cy="308344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78BCA" w14:textId="77777777" w:rsidR="003B0765" w:rsidRPr="00906020" w:rsidRDefault="003B0765" w:rsidP="003B0765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90602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90602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0AA8F" id="Zone de texte 14" o:spid="_x0000_s1095" type="#_x0000_t202" style="position:absolute;margin-left:897.2pt;margin-top:1.25pt;width:197.95pt;height:24.3pt;flip:x;z-index:25169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" filled="f" stroked="f" strokeweight=".5pt">
                <v:textbox>
                  <w:txbxContent>
                    <w:p w14:paraId="4BD78BCA" w14:textId="77777777" w:rsidR="003B0765" w:rsidRPr="00906020" w:rsidRDefault="003B0765" w:rsidP="003B0765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90602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90602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</w:p>
    <w:p w14:paraId="2EEF6810" w14:textId="5265A2B7" w:rsidR="00B14BE0" w:rsidRPr="00B14BE0" w:rsidRDefault="00B14BE0" w:rsidP="00B14BE0">
      <w:pPr>
        <w:rPr>
          <w:lang w:bidi="fr-FR"/>
        </w:rPr>
      </w:pPr>
    </w:p>
    <w:p w14:paraId="63B66FC1" w14:textId="09C2580E" w:rsidR="00B14BE0" w:rsidRPr="00B14BE0" w:rsidRDefault="00D57E8F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62" behindDoc="0" locked="0" layoutInCell="1" allowOverlap="1" wp14:anchorId="5AA01BEE" wp14:editId="2E17943C">
                <wp:simplePos x="0" y="0"/>
                <wp:positionH relativeFrom="column">
                  <wp:posOffset>7335078</wp:posOffset>
                </wp:positionH>
                <wp:positionV relativeFrom="paragraph">
                  <wp:posOffset>149556</wp:posOffset>
                </wp:positionV>
                <wp:extent cx="502522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522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254681F2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  <w:r w:rsidR="00D57E8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D57E8F" w:rsidRPr="00D57E8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– Données reçues en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96" type="#_x0000_t202" style="position:absolute;margin-left:577.55pt;margin-top:11.8pt;width:395.7pt;height:26.75pt;z-index:251657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" filled="f" stroked="f" strokeweight=".5pt">
                <v:textbox>
                  <w:txbxContent>
                    <w:p w14:paraId="32AC2359" w14:textId="254681F2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  <w:r w:rsidR="00D57E8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D57E8F" w:rsidRPr="00D57E8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– Données reçues en 2023</w:t>
                      </w:r>
                    </w:p>
                  </w:txbxContent>
                </v:textbox>
              </v:shape>
            </w:pict>
          </mc:Fallback>
        </mc:AlternateContent>
      </w:r>
    </w:p>
    <w:p w14:paraId="7986C665" w14:textId="51B7C403" w:rsidR="00B14BE0" w:rsidRPr="00B14BE0" w:rsidRDefault="006D1AC3" w:rsidP="00B14BE0">
      <w:pPr>
        <w:rPr>
          <w:lang w:bidi="fr-FR"/>
        </w:rPr>
      </w:pPr>
      <w:r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73" behindDoc="0" locked="0" layoutInCell="1" allowOverlap="1" wp14:anchorId="46D86921" wp14:editId="78D44EDA">
                <wp:simplePos x="0" y="0"/>
                <wp:positionH relativeFrom="column">
                  <wp:posOffset>1590675</wp:posOffset>
                </wp:positionH>
                <wp:positionV relativeFrom="paragraph">
                  <wp:posOffset>131536</wp:posOffset>
                </wp:positionV>
                <wp:extent cx="4861560" cy="377190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560" cy="37719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1382AD26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2443B5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97" type="#_x0000_t202" style="position:absolute;margin-left:125.25pt;margin-top:10.35pt;width:382.8pt;height:29.7pt;z-index:251657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" fillcolor="#63a7da" strokecolor="#63a7da" strokeweight=".5pt">
                <v:textbox>
                  <w:txbxContent>
                    <w:p w14:paraId="6844C92E" w14:textId="1382AD26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2443B5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Wallonie</w:t>
                      </w:r>
                    </w:p>
                  </w:txbxContent>
                </v:textbox>
              </v:shape>
            </w:pict>
          </mc:Fallback>
        </mc:AlternateContent>
      </w:r>
    </w:p>
    <w:p w14:paraId="434297AB" w14:textId="190EB622" w:rsidR="00B14BE0" w:rsidRPr="00B14BE0" w:rsidRDefault="00B14BE0" w:rsidP="00B14BE0">
      <w:pPr>
        <w:rPr>
          <w:lang w:bidi="fr-FR"/>
        </w:rPr>
      </w:pPr>
    </w:p>
    <w:p w14:paraId="4E0AE861" w14:textId="2DD5B340" w:rsidR="00B14BE0" w:rsidRPr="00B14BE0" w:rsidRDefault="00C25903" w:rsidP="00B14BE0">
      <w:pPr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196" behindDoc="0" locked="0" layoutInCell="1" allowOverlap="1" wp14:anchorId="50595FB6" wp14:editId="01A83E8C">
                <wp:simplePos x="0" y="0"/>
                <wp:positionH relativeFrom="column">
                  <wp:posOffset>7271468</wp:posOffset>
                </wp:positionH>
                <wp:positionV relativeFrom="paragraph">
                  <wp:posOffset>61264</wp:posOffset>
                </wp:positionV>
                <wp:extent cx="5468620" cy="1609442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1609442"/>
                          <a:chOff x="0" y="0"/>
                          <a:chExt cx="3378200" cy="2546769"/>
                        </a:xfrm>
                      </wpg:grpSpPr>
                      <wps:wsp>
                        <wps:cNvPr id="190" name="Zone de texte 190"/>
                        <wps:cNvSpPr txBox="1"/>
                        <wps:spPr>
                          <a:xfrm>
                            <a:off x="1021337" y="1987969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12267A" w14:textId="404EEB44" w:rsidR="00EC4912" w:rsidRPr="00B04CE8" w:rsidRDefault="00B04CE8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Centre de compétence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0" y="0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265645" w14:textId="06683D4B" w:rsidR="00EC4912" w:rsidRPr="007D1C3A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7D1C3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Inscrits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98" style="position:absolute;margin-left:572.55pt;margin-top:4.8pt;width:430.6pt;height:126.75pt;z-index:251656196;mso-width-relative:margin;mso-height-relative:margin" coordsize="33782,2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">
                <v:shape id="Zone de texte 190" o:spid="_x0000_s1099" type="#_x0000_t202" style="position:absolute;left:10213;top:19879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3812267A" w14:textId="404EEB44" w:rsidR="00EC4912" w:rsidRPr="00B04CE8" w:rsidRDefault="00B04CE8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Centre de compétence</w:t>
                        </w:r>
                      </w:p>
                    </w:txbxContent>
                  </v:textbox>
                </v:shape>
                <v:shape id="Zone de texte 1544" o:spid="_x0000_s1100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5C265645" w14:textId="06683D4B" w:rsidR="00EC4912" w:rsidRPr="007D1C3A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7D1C3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Inscrits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E942D1" w14:textId="3AF4ADC3" w:rsidR="00B14BE0" w:rsidRPr="00B14BE0" w:rsidRDefault="00AA654A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308" behindDoc="0" locked="0" layoutInCell="1" allowOverlap="1" wp14:anchorId="4236B127" wp14:editId="6B5299ED">
                <wp:simplePos x="0" y="0"/>
                <wp:positionH relativeFrom="column">
                  <wp:posOffset>2015656</wp:posOffset>
                </wp:positionH>
                <wp:positionV relativeFrom="paragraph">
                  <wp:posOffset>10629</wp:posOffset>
                </wp:positionV>
                <wp:extent cx="2835303" cy="1438531"/>
                <wp:effectExtent l="0" t="0" r="0" b="0"/>
                <wp:wrapNone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5303" cy="1438531"/>
                          <a:chOff x="-174967" y="0"/>
                          <a:chExt cx="2836438" cy="1438562"/>
                        </a:xfrm>
                      </wpg:grpSpPr>
                      <wps:wsp>
                        <wps:cNvPr id="82" name="Zone de texte 82"/>
                        <wps:cNvSpPr txBox="1"/>
                        <wps:spPr>
                          <a:xfrm>
                            <a:off x="237067" y="0"/>
                            <a:ext cx="666750" cy="329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FA965" w14:textId="0776CBB8" w:rsidR="00432A63" w:rsidRPr="00F13403" w:rsidRDefault="00071689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962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41" name="Groupe 1141"/>
                        <wpg:cNvGrpSpPr/>
                        <wpg:grpSpPr>
                          <a:xfrm>
                            <a:off x="-174967" y="237068"/>
                            <a:ext cx="1406778" cy="1201494"/>
                            <a:chOff x="-380748" y="1"/>
                            <a:chExt cx="1800296" cy="1431301"/>
                          </a:xfrm>
                        </wpg:grpSpPr>
                        <pic:pic xmlns:pic="http://schemas.openxmlformats.org/drawingml/2006/picture">
                          <pic:nvPicPr>
                            <pic:cNvPr id="410" name="Graphique 4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2306" y="1"/>
                              <a:ext cx="592712" cy="5575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1" name="Zone de texte 411"/>
                          <wps:cNvSpPr txBox="1"/>
                          <wps:spPr>
                            <a:xfrm>
                              <a:off x="-380748" y="465870"/>
                              <a:ext cx="1800296" cy="9654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B75BF" w14:textId="358D1E7E" w:rsidR="00A67F0A" w:rsidRPr="00A731D8" w:rsidRDefault="006825E3" w:rsidP="00A67F0A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63A7DA" w:themeColor="accent6"/>
                                    <w:sz w:val="18"/>
                                    <w:szCs w:val="18"/>
                                    <w:lang w:val="fr-BE"/>
                                  </w:rPr>
                                </w:pPr>
                                <w:r w:rsidRPr="00A731D8">
                                  <w:rPr>
                                    <w:rFonts w:asciiTheme="minorHAnsi" w:hAnsiTheme="minorHAnsi" w:cstheme="minorHAnsi"/>
                                    <w:color w:val="63A7DA" w:themeColor="accent6"/>
                                    <w:sz w:val="18"/>
                                    <w:szCs w:val="18"/>
                                    <w:lang w:val="fr-BE"/>
                                  </w:rPr>
                                  <w:t xml:space="preserve">Commerce de gros et de </w:t>
                                </w:r>
                                <w:proofErr w:type="spellStart"/>
                                <w:r w:rsidRPr="00A731D8">
                                  <w:rPr>
                                    <w:rFonts w:asciiTheme="minorHAnsi" w:hAnsiTheme="minorHAnsi" w:cstheme="minorHAnsi"/>
                                    <w:color w:val="63A7DA" w:themeColor="accent6"/>
                                    <w:sz w:val="18"/>
                                    <w:szCs w:val="18"/>
                                    <w:lang w:val="fr-BE"/>
                                  </w:rPr>
                                  <w:t>detail</w:t>
                                </w:r>
                                <w:proofErr w:type="spellEnd"/>
                                <w:r w:rsidRPr="00A731D8">
                                  <w:rPr>
                                    <w:rFonts w:asciiTheme="minorHAnsi" w:hAnsiTheme="minorHAnsi" w:cstheme="minorHAnsi"/>
                                    <w:color w:val="63A7DA" w:themeColor="accent6"/>
                                    <w:sz w:val="18"/>
                                    <w:szCs w:val="18"/>
                                    <w:lang w:val="fr-BE"/>
                                  </w:rPr>
                                  <w:t xml:space="preserve">, réparation de </w:t>
                                </w:r>
                                <w:proofErr w:type="spellStart"/>
                                <w:r w:rsidRPr="00A731D8">
                                  <w:rPr>
                                    <w:rFonts w:asciiTheme="minorHAnsi" w:hAnsiTheme="minorHAnsi" w:cstheme="minorHAnsi"/>
                                    <w:color w:val="63A7DA" w:themeColor="accent6"/>
                                    <w:sz w:val="18"/>
                                    <w:szCs w:val="18"/>
                                    <w:lang w:val="fr-BE"/>
                                  </w:rPr>
                                  <w:t>vehicules</w:t>
                                </w:r>
                                <w:proofErr w:type="spellEnd"/>
                                <w:r w:rsidRPr="00A731D8">
                                  <w:rPr>
                                    <w:rFonts w:asciiTheme="minorHAnsi" w:hAnsiTheme="minorHAnsi" w:cstheme="minorHAnsi"/>
                                    <w:color w:val="63A7DA" w:themeColor="accent6"/>
                                    <w:sz w:val="18"/>
                                    <w:szCs w:val="18"/>
                                    <w:lang w:val="fr-BE"/>
                                  </w:rPr>
                                  <w:t xml:space="preserve"> automobiles et de motocycles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6" name="Graphique 76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6024" y="262084"/>
                            <a:ext cx="48260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Zone de texte 77"/>
                        <wps:cNvSpPr txBox="1"/>
                        <wps:spPr>
                          <a:xfrm>
                            <a:off x="1214009" y="675318"/>
                            <a:ext cx="1447462" cy="7572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78FE7A" w14:textId="77777777" w:rsidR="00DE24C0" w:rsidRDefault="006825E3" w:rsidP="00926D66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63A7DA"/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 w:rsidRPr="006825E3">
                                <w:rPr>
                                  <w:rFonts w:ascii="Calibri" w:hAnsi="Calibri" w:cs="Calibri"/>
                                  <w:color w:val="63A7DA"/>
                                  <w:sz w:val="18"/>
                                  <w:szCs w:val="18"/>
                                  <w:lang w:val="nl-NL"/>
                                </w:rPr>
                                <w:t xml:space="preserve">Industrie </w:t>
                              </w:r>
                            </w:p>
                            <w:p w14:paraId="31BCED6F" w14:textId="3E2B0559" w:rsidR="00926D66" w:rsidRPr="006825E3" w:rsidRDefault="006825E3" w:rsidP="00926D66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proofErr w:type="spellStart"/>
                              <w:proofErr w:type="gramStart"/>
                              <w:r w:rsidRPr="006825E3">
                                <w:rPr>
                                  <w:rFonts w:ascii="Calibri" w:hAnsi="Calibri" w:cs="Calibri"/>
                                  <w:color w:val="63A7DA"/>
                                  <w:sz w:val="18"/>
                                  <w:szCs w:val="18"/>
                                  <w:lang w:val="nl-NL"/>
                                </w:rPr>
                                <w:t>manufacturi</w:t>
                              </w:r>
                              <w:r w:rsidR="00A731D8">
                                <w:rPr>
                                  <w:rFonts w:ascii="Calibri" w:hAnsi="Calibri" w:cs="Calibri"/>
                                  <w:color w:val="63A7DA"/>
                                  <w:sz w:val="18"/>
                                  <w:szCs w:val="18"/>
                                  <w:lang w:val="nl-NL"/>
                                </w:rPr>
                                <w:t>è</w:t>
                              </w:r>
                              <w:r w:rsidRPr="006825E3">
                                <w:rPr>
                                  <w:rFonts w:ascii="Calibri" w:hAnsi="Calibri" w:cs="Calibri"/>
                                  <w:color w:val="63A7DA"/>
                                  <w:sz w:val="18"/>
                                  <w:szCs w:val="18"/>
                                  <w:lang w:val="nl-NL"/>
                                </w:rPr>
                                <w:t>re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Zone de texte 83"/>
                        <wps:cNvSpPr txBox="1"/>
                        <wps:spPr>
                          <a:xfrm>
                            <a:off x="1642157" y="38564"/>
                            <a:ext cx="610235" cy="329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ED83B5" w14:textId="2465EFE3" w:rsidR="00926D66" w:rsidRPr="00F13403" w:rsidRDefault="003D79CA" w:rsidP="00926D66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26</w:t>
                              </w:r>
                              <w:r w:rsidR="00A731D8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5</w:t>
                              </w:r>
                              <w:r w:rsidR="00926D66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36B127" id="Groupe 55" o:spid="_x0000_s1101" style="position:absolute;margin-left:158.7pt;margin-top:.85pt;width:223.25pt;height:113.25pt;z-index:251658308;mso-width-relative:margin;mso-height-relative:margin" coordorigin="-1749" coordsize="28364,143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">
                <v:shape id="Zone de texte 82" o:spid="_x0000_s1102" type="#_x0000_t202" style="position:absolute;left:2370;width:6668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96FA965" w14:textId="0776CBB8" w:rsidR="00432A63" w:rsidRPr="00F13403" w:rsidRDefault="00071689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962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  <v:group id="Groupe 1141" o:spid="_x0000_s1103" style="position:absolute;left:-1749;top:2370;width:14067;height:12015" coordorigin="-3807" coordsize="18002,1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<v:shape id="Graphique 410" o:spid="_x0000_s1104" type="#_x0000_t75" style="position:absolute;left:1623;width:5927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">
                    <v:imagedata r:id="rId88" o:title=""/>
                  </v:shape>
                  <v:shape id="Zone de texte 411" o:spid="_x0000_s1105" type="#_x0000_t202" style="position:absolute;left:-3807;top:4658;width:18002;height:9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" filled="f" stroked="f" strokeweight=".5pt">
                    <v:textbox>
                      <w:txbxContent>
                        <w:p w14:paraId="04DB75BF" w14:textId="358D1E7E" w:rsidR="00A67F0A" w:rsidRPr="00A731D8" w:rsidRDefault="006825E3" w:rsidP="00A67F0A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63A7DA" w:themeColor="accent6"/>
                              <w:sz w:val="18"/>
                              <w:szCs w:val="18"/>
                              <w:lang w:val="fr-BE"/>
                            </w:rPr>
                          </w:pPr>
                          <w:r w:rsidRPr="00A731D8">
                            <w:rPr>
                              <w:rFonts w:asciiTheme="minorHAnsi" w:hAnsiTheme="minorHAnsi" w:cstheme="minorHAnsi"/>
                              <w:color w:val="63A7DA" w:themeColor="accent6"/>
                              <w:sz w:val="18"/>
                              <w:szCs w:val="18"/>
                              <w:lang w:val="fr-BE"/>
                            </w:rPr>
                            <w:t xml:space="preserve">Commerce de gros et de </w:t>
                          </w:r>
                          <w:proofErr w:type="spellStart"/>
                          <w:r w:rsidRPr="00A731D8">
                            <w:rPr>
                              <w:rFonts w:asciiTheme="minorHAnsi" w:hAnsiTheme="minorHAnsi" w:cstheme="minorHAnsi"/>
                              <w:color w:val="63A7DA" w:themeColor="accent6"/>
                              <w:sz w:val="18"/>
                              <w:szCs w:val="18"/>
                              <w:lang w:val="fr-BE"/>
                            </w:rPr>
                            <w:t>detail</w:t>
                          </w:r>
                          <w:proofErr w:type="spellEnd"/>
                          <w:r w:rsidRPr="00A731D8">
                            <w:rPr>
                              <w:rFonts w:asciiTheme="minorHAnsi" w:hAnsiTheme="minorHAnsi" w:cstheme="minorHAnsi"/>
                              <w:color w:val="63A7DA" w:themeColor="accent6"/>
                              <w:sz w:val="18"/>
                              <w:szCs w:val="18"/>
                              <w:lang w:val="fr-BE"/>
                            </w:rPr>
                            <w:t xml:space="preserve">, réparation de </w:t>
                          </w:r>
                          <w:proofErr w:type="spellStart"/>
                          <w:r w:rsidRPr="00A731D8">
                            <w:rPr>
                              <w:rFonts w:asciiTheme="minorHAnsi" w:hAnsiTheme="minorHAnsi" w:cstheme="minorHAnsi"/>
                              <w:color w:val="63A7DA" w:themeColor="accent6"/>
                              <w:sz w:val="18"/>
                              <w:szCs w:val="18"/>
                              <w:lang w:val="fr-BE"/>
                            </w:rPr>
                            <w:t>vehicules</w:t>
                          </w:r>
                          <w:proofErr w:type="spellEnd"/>
                          <w:r w:rsidRPr="00A731D8">
                            <w:rPr>
                              <w:rFonts w:asciiTheme="minorHAnsi" w:hAnsiTheme="minorHAnsi" w:cstheme="minorHAnsi"/>
                              <w:color w:val="63A7DA" w:themeColor="accent6"/>
                              <w:sz w:val="18"/>
                              <w:szCs w:val="18"/>
                              <w:lang w:val="fr-BE"/>
                            </w:rPr>
                            <w:t xml:space="preserve"> automobiles et de motocycles</w:t>
                          </w:r>
                        </w:p>
                      </w:txbxContent>
                    </v:textbox>
                  </v:shape>
                </v:group>
                <v:shape id="Graphique 76" o:spid="_x0000_s1106" type="#_x0000_t75" style="position:absolute;left:16760;top:2620;width:4826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<v:imagedata r:id="rId89" o:title=""/>
                </v:shape>
                <v:shape id="Zone de texte 77" o:spid="_x0000_s1107" type="#_x0000_t202" style="position:absolute;left:12140;top:6753;width:14474;height:7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14:paraId="1378FE7A" w14:textId="77777777" w:rsidR="00DE24C0" w:rsidRDefault="006825E3" w:rsidP="00926D66">
                        <w:pPr>
                          <w:jc w:val="center"/>
                          <w:rPr>
                            <w:rFonts w:ascii="Calibri" w:hAnsi="Calibri" w:cs="Calibri"/>
                            <w:color w:val="63A7DA"/>
                            <w:sz w:val="18"/>
                            <w:szCs w:val="18"/>
                            <w:lang w:val="nl-NL"/>
                          </w:rPr>
                        </w:pPr>
                        <w:r w:rsidRPr="006825E3">
                          <w:rPr>
                            <w:rFonts w:ascii="Calibri" w:hAnsi="Calibri" w:cs="Calibri"/>
                            <w:color w:val="63A7DA"/>
                            <w:sz w:val="18"/>
                            <w:szCs w:val="18"/>
                            <w:lang w:val="nl-NL"/>
                          </w:rPr>
                          <w:t xml:space="preserve">Industrie </w:t>
                        </w:r>
                      </w:p>
                      <w:p w14:paraId="31BCED6F" w14:textId="3E2B0559" w:rsidR="00926D66" w:rsidRPr="006825E3" w:rsidRDefault="006825E3" w:rsidP="00926D66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nl-NL"/>
                          </w:rPr>
                        </w:pPr>
                        <w:proofErr w:type="spellStart"/>
                        <w:proofErr w:type="gramStart"/>
                        <w:r w:rsidRPr="006825E3">
                          <w:rPr>
                            <w:rFonts w:ascii="Calibri" w:hAnsi="Calibri" w:cs="Calibri"/>
                            <w:color w:val="63A7DA"/>
                            <w:sz w:val="18"/>
                            <w:szCs w:val="18"/>
                            <w:lang w:val="nl-NL"/>
                          </w:rPr>
                          <w:t>manufacturi</w:t>
                        </w:r>
                        <w:r w:rsidR="00A731D8">
                          <w:rPr>
                            <w:rFonts w:ascii="Calibri" w:hAnsi="Calibri" w:cs="Calibri"/>
                            <w:color w:val="63A7DA"/>
                            <w:sz w:val="18"/>
                            <w:szCs w:val="18"/>
                            <w:lang w:val="nl-NL"/>
                          </w:rPr>
                          <w:t>è</w:t>
                        </w:r>
                        <w:r w:rsidRPr="006825E3">
                          <w:rPr>
                            <w:rFonts w:ascii="Calibri" w:hAnsi="Calibri" w:cs="Calibri"/>
                            <w:color w:val="63A7DA"/>
                            <w:sz w:val="18"/>
                            <w:szCs w:val="18"/>
                            <w:lang w:val="nl-NL"/>
                          </w:rPr>
                          <w:t>re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Zone de texte 83" o:spid="_x0000_s1108" type="#_x0000_t202" style="position:absolute;left:16421;top:385;width:6102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37ED83B5" w14:textId="2465EFE3" w:rsidR="00926D66" w:rsidRPr="00F13403" w:rsidRDefault="003D79CA" w:rsidP="00926D66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26</w:t>
                        </w:r>
                        <w:r w:rsidR="00A731D8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5</w:t>
                        </w:r>
                        <w:r w:rsidR="00926D66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0533">
        <w:rPr>
          <w:noProof/>
        </w:rPr>
        <mc:AlternateContent>
          <mc:Choice Requires="wps">
            <w:drawing>
              <wp:anchor distT="0" distB="0" distL="114300" distR="114300" simplePos="0" relativeHeight="251687006" behindDoc="0" locked="0" layoutInCell="1" allowOverlap="1" wp14:anchorId="3E1A2383" wp14:editId="57BADD37">
                <wp:simplePos x="0" y="0"/>
                <wp:positionH relativeFrom="column">
                  <wp:posOffset>5128260</wp:posOffset>
                </wp:positionH>
                <wp:positionV relativeFrom="paragraph">
                  <wp:posOffset>81004</wp:posOffset>
                </wp:positionV>
                <wp:extent cx="609991" cy="329558"/>
                <wp:effectExtent l="0" t="0" r="0" b="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991" cy="329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84B80" w14:textId="6BCF9790" w:rsidR="007E6C2F" w:rsidRPr="00F13403" w:rsidRDefault="007E6C2F" w:rsidP="007E6C2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115</w:t>
                            </w: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A2383" id="Zone de texte 80" o:spid="_x0000_s1109" type="#_x0000_t202" style="position:absolute;margin-left:403.8pt;margin-top:6.4pt;width:48.05pt;height:25.95pt;z-index:2516870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" filled="f" stroked="f" strokeweight=".5pt">
                <v:textbox>
                  <w:txbxContent>
                    <w:p w14:paraId="62E84B80" w14:textId="6BCF9790" w:rsidR="007E6C2F" w:rsidRPr="00F13403" w:rsidRDefault="007E6C2F" w:rsidP="007E6C2F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115</w:t>
                      </w: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OE</w:t>
                      </w:r>
                    </w:p>
                  </w:txbxContent>
                </v:textbox>
              </v:shape>
            </w:pict>
          </mc:Fallback>
        </mc:AlternateContent>
      </w:r>
    </w:p>
    <w:p w14:paraId="15537577" w14:textId="47266965" w:rsidR="00B14BE0" w:rsidRPr="00B14BE0" w:rsidRDefault="00C25903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4174" behindDoc="0" locked="0" layoutInCell="1" allowOverlap="1" wp14:anchorId="3C3799AA" wp14:editId="5BD9AAAC">
                <wp:simplePos x="0" y="0"/>
                <wp:positionH relativeFrom="column">
                  <wp:posOffset>12555551</wp:posOffset>
                </wp:positionH>
                <wp:positionV relativeFrom="paragraph">
                  <wp:posOffset>69215</wp:posOffset>
                </wp:positionV>
                <wp:extent cx="0" cy="203835"/>
                <wp:effectExtent l="0" t="0" r="38100" b="24765"/>
                <wp:wrapNone/>
                <wp:docPr id="91" name="Connecteur droi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38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10D578" id="Connecteur droit 91" o:spid="_x0000_s1026" style="position:absolute;flip:x;z-index:2516941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8.65pt,5.45pt" to="988.6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" strokecolor="#63a7da">
                <v:stroke dashstyle="dash"/>
              </v:line>
            </w:pict>
          </mc:Fallback>
        </mc:AlternateContent>
      </w: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2C9CF312" wp14:editId="7D9FAD7E">
                <wp:simplePos x="0" y="0"/>
                <wp:positionH relativeFrom="column">
                  <wp:posOffset>11671935</wp:posOffset>
                </wp:positionH>
                <wp:positionV relativeFrom="paragraph">
                  <wp:posOffset>71451</wp:posOffset>
                </wp:positionV>
                <wp:extent cx="0" cy="203835"/>
                <wp:effectExtent l="0" t="0" r="38100" b="24765"/>
                <wp:wrapNone/>
                <wp:docPr id="127" name="Connecteur droi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383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6A81F9" id="Connecteur droit 127" o:spid="_x0000_s1026" style="position:absolute;flip:x;z-index:251658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9.05pt,5.65pt" to="919.0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" strokecolor="#63a7da [3209]">
                <v:stroke dashstyle="dash"/>
              </v:line>
            </w:pict>
          </mc:Fallback>
        </mc:AlternateContent>
      </w: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77" behindDoc="0" locked="0" layoutInCell="1" allowOverlap="1" wp14:anchorId="206B6D3D" wp14:editId="0AC286DD">
                <wp:simplePos x="0" y="0"/>
                <wp:positionH relativeFrom="column">
                  <wp:posOffset>10703560</wp:posOffset>
                </wp:positionH>
                <wp:positionV relativeFrom="paragraph">
                  <wp:posOffset>117779</wp:posOffset>
                </wp:positionV>
                <wp:extent cx="0" cy="167640"/>
                <wp:effectExtent l="0" t="0" r="38100" b="22860"/>
                <wp:wrapNone/>
                <wp:docPr id="96" name="Connecteur droi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FA60B4" id="Connecteur droit 96" o:spid="_x0000_s1026" style="position:absolute;z-index:251657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2.8pt,9.25pt" to="842.8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" strokecolor="#63a7da [3209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78" behindDoc="0" locked="0" layoutInCell="1" allowOverlap="1" wp14:anchorId="6DC409E7" wp14:editId="2596EB11">
                <wp:simplePos x="0" y="0"/>
                <wp:positionH relativeFrom="column">
                  <wp:posOffset>9679222</wp:posOffset>
                </wp:positionH>
                <wp:positionV relativeFrom="paragraph">
                  <wp:posOffset>95774</wp:posOffset>
                </wp:positionV>
                <wp:extent cx="0" cy="180000"/>
                <wp:effectExtent l="0" t="0" r="38100" b="10795"/>
                <wp:wrapNone/>
                <wp:docPr id="108" name="Connecteur droi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D9B27C" id="Connecteur droit 108" o:spid="_x0000_s1026" style="position:absolute;flip:y;z-index:25165727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62.15pt,7.55pt" to="762.1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" strokecolor="#63a7da [3209]">
                <v:stroke dashstyle="dash"/>
              </v:line>
            </w:pict>
          </mc:Fallback>
        </mc:AlternateContent>
      </w: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76" behindDoc="0" locked="0" layoutInCell="1" allowOverlap="1" wp14:anchorId="24D64B7F" wp14:editId="5EE065CE">
                <wp:simplePos x="0" y="0"/>
                <wp:positionH relativeFrom="column">
                  <wp:posOffset>8714077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38100" b="37465"/>
                <wp:wrapNone/>
                <wp:docPr id="95" name="Connecteur droi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1CD1C2" id="Connecteur droit 95" o:spid="_x0000_s1026" style="position:absolute;flip:x;z-index:251657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6.15pt,4.7pt" to="686.1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" strokecolor="#63a7da [3209]">
                <v:stroke dashstyle="dash"/>
              </v:line>
            </w:pict>
          </mc:Fallback>
        </mc:AlternateContent>
      </w: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6DF622D1" wp14:editId="3484906D">
                <wp:simplePos x="0" y="0"/>
                <wp:positionH relativeFrom="column">
                  <wp:posOffset>7650480</wp:posOffset>
                </wp:positionH>
                <wp:positionV relativeFrom="paragraph">
                  <wp:posOffset>87299</wp:posOffset>
                </wp:positionV>
                <wp:extent cx="4445" cy="243205"/>
                <wp:effectExtent l="0" t="0" r="33655" b="23495"/>
                <wp:wrapNone/>
                <wp:docPr id="126" name="Connecteur droi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4320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3040A" id="Connecteur droit 126" o:spid="_x0000_s1026" style="position:absolute;flip:x;z-index:251658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2.4pt,6.85pt" to="602.7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" strokecolor="#63a7da [3209]">
                <v:stroke dashstyle="dash"/>
              </v:line>
            </w:pict>
          </mc:Fallback>
        </mc:AlternateContent>
      </w: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275" behindDoc="0" locked="0" layoutInCell="1" allowOverlap="1" wp14:anchorId="1CA1C6DC" wp14:editId="7B73AB0E">
                <wp:simplePos x="0" y="0"/>
                <wp:positionH relativeFrom="column">
                  <wp:posOffset>7666355</wp:posOffset>
                </wp:positionH>
                <wp:positionV relativeFrom="paragraph">
                  <wp:posOffset>59690</wp:posOffset>
                </wp:positionV>
                <wp:extent cx="4896000" cy="4890"/>
                <wp:effectExtent l="0" t="0" r="19050" b="33655"/>
                <wp:wrapNone/>
                <wp:docPr id="94" name="Connecteur droi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96000" cy="489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E4D9D3" id="Connecteur droit 94" o:spid="_x0000_s1026" style="position:absolute;flip:y;z-index:251657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3.65pt,4.7pt" to="989.1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" strokecolor="#63a7da [3209]">
                <v:stroke dashstyle="dash"/>
              </v:line>
            </w:pict>
          </mc:Fallback>
        </mc:AlternateContent>
      </w:r>
    </w:p>
    <w:p w14:paraId="25964813" w14:textId="1BBC8DBE" w:rsidR="00B14BE0" w:rsidRPr="00B14BE0" w:rsidRDefault="003A0533" w:rsidP="00B14BE0">
      <w:pPr>
        <w:rPr>
          <w:lang w:bidi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958" behindDoc="0" locked="0" layoutInCell="1" allowOverlap="1" wp14:anchorId="48667CE3" wp14:editId="55CEEC7D">
                <wp:simplePos x="0" y="0"/>
                <wp:positionH relativeFrom="column">
                  <wp:posOffset>5185266</wp:posOffset>
                </wp:positionH>
                <wp:positionV relativeFrom="paragraph">
                  <wp:posOffset>4445</wp:posOffset>
                </wp:positionV>
                <wp:extent cx="481330" cy="446405"/>
                <wp:effectExtent l="0" t="0" r="0" b="0"/>
                <wp:wrapNone/>
                <wp:docPr id="62" name="Graphiqu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330" cy="446405"/>
                          <a:chOff x="0" y="0"/>
                          <a:chExt cx="481529" cy="446698"/>
                        </a:xfrm>
                        <a:solidFill>
                          <a:srgbClr val="63A7DA"/>
                        </a:solidFill>
                      </wpg:grpSpPr>
                      <wps:wsp>
                        <wps:cNvPr id="63" name="Forme libre : forme 63"/>
                        <wps:cNvSpPr/>
                        <wps:spPr>
                          <a:xfrm>
                            <a:off x="335804" y="312375"/>
                            <a:ext cx="10324" cy="9522"/>
                          </a:xfrm>
                          <a:custGeom>
                            <a:avLst/>
                            <a:gdLst>
                              <a:gd name="connsiteX0" fmla="*/ 5626 w 10324"/>
                              <a:gd name="connsiteY0" fmla="*/ 55 h 9522"/>
                              <a:gd name="connsiteX1" fmla="*/ 59 w 10324"/>
                              <a:gd name="connsiteY1" fmla="*/ 4359 h 9522"/>
                              <a:gd name="connsiteX2" fmla="*/ 4698 w 10324"/>
                              <a:gd name="connsiteY2" fmla="*/ 9523 h 9522"/>
                              <a:gd name="connsiteX3" fmla="*/ 5626 w 10324"/>
                              <a:gd name="connsiteY3" fmla="*/ 9523 h 9522"/>
                              <a:gd name="connsiteX4" fmla="*/ 10265 w 10324"/>
                              <a:gd name="connsiteY4" fmla="*/ 4359 h 9522"/>
                              <a:gd name="connsiteX5" fmla="*/ 5626 w 10324"/>
                              <a:gd name="connsiteY5" fmla="*/ 55 h 95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324" h="9522">
                                <a:moveTo>
                                  <a:pt x="5626" y="55"/>
                                </a:moveTo>
                                <a:cubicBezTo>
                                  <a:pt x="2843" y="-375"/>
                                  <a:pt x="59" y="1776"/>
                                  <a:pt x="59" y="4359"/>
                                </a:cubicBezTo>
                                <a:cubicBezTo>
                                  <a:pt x="-404" y="6941"/>
                                  <a:pt x="1915" y="9523"/>
                                  <a:pt x="4698" y="9523"/>
                                </a:cubicBezTo>
                                <a:cubicBezTo>
                                  <a:pt x="5162" y="9523"/>
                                  <a:pt x="5162" y="9523"/>
                                  <a:pt x="5626" y="9523"/>
                                </a:cubicBezTo>
                                <a:cubicBezTo>
                                  <a:pt x="8410" y="9092"/>
                                  <a:pt x="10729" y="6941"/>
                                  <a:pt x="10265" y="4359"/>
                                </a:cubicBezTo>
                                <a:cubicBezTo>
                                  <a:pt x="10265" y="1776"/>
                                  <a:pt x="7946" y="55"/>
                                  <a:pt x="5626" y="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3A7DA"/>
                          </a:solidFill>
                          <a:ln w="45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orme libre : forme 64"/>
                        <wps:cNvSpPr/>
                        <wps:spPr>
                          <a:xfrm>
                            <a:off x="303855" y="312430"/>
                            <a:ext cx="10205" cy="9467"/>
                          </a:xfrm>
                          <a:custGeom>
                            <a:avLst/>
                            <a:gdLst>
                              <a:gd name="connsiteX0" fmla="*/ 5103 w 10205"/>
                              <a:gd name="connsiteY0" fmla="*/ 0 h 9467"/>
                              <a:gd name="connsiteX1" fmla="*/ 0 w 10205"/>
                              <a:gd name="connsiteY1" fmla="*/ 4734 h 9467"/>
                              <a:gd name="connsiteX2" fmla="*/ 5103 w 10205"/>
                              <a:gd name="connsiteY2" fmla="*/ 9468 h 9467"/>
                              <a:gd name="connsiteX3" fmla="*/ 10206 w 10205"/>
                              <a:gd name="connsiteY3" fmla="*/ 4734 h 9467"/>
                              <a:gd name="connsiteX4" fmla="*/ 5103 w 10205"/>
                              <a:gd name="connsiteY4" fmla="*/ 0 h 9467"/>
                              <a:gd name="connsiteX5" fmla="*/ 5103 w 10205"/>
                              <a:gd name="connsiteY5" fmla="*/ 0 h 94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205" h="9467">
                                <a:moveTo>
                                  <a:pt x="5103" y="0"/>
                                </a:moveTo>
                                <a:cubicBezTo>
                                  <a:pt x="2320" y="0"/>
                                  <a:pt x="0" y="2152"/>
                                  <a:pt x="0" y="4734"/>
                                </a:cubicBezTo>
                                <a:cubicBezTo>
                                  <a:pt x="0" y="7316"/>
                                  <a:pt x="2320" y="9468"/>
                                  <a:pt x="5103" y="9468"/>
                                </a:cubicBezTo>
                                <a:cubicBezTo>
                                  <a:pt x="7886" y="9468"/>
                                  <a:pt x="10206" y="7316"/>
                                  <a:pt x="10206" y="4734"/>
                                </a:cubicBezTo>
                                <a:cubicBezTo>
                                  <a:pt x="10206" y="2152"/>
                                  <a:pt x="7886" y="0"/>
                                  <a:pt x="5103" y="0"/>
                                </a:cubicBezTo>
                                <a:lnTo>
                                  <a:pt x="5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A7DA"/>
                          </a:solidFill>
                          <a:ln w="45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orme libre : forme 66"/>
                        <wps:cNvSpPr/>
                        <wps:spPr>
                          <a:xfrm>
                            <a:off x="239372" y="312430"/>
                            <a:ext cx="10205" cy="9467"/>
                          </a:xfrm>
                          <a:custGeom>
                            <a:avLst/>
                            <a:gdLst>
                              <a:gd name="connsiteX0" fmla="*/ 5103 w 10205"/>
                              <a:gd name="connsiteY0" fmla="*/ 0 h 9467"/>
                              <a:gd name="connsiteX1" fmla="*/ 0 w 10205"/>
                              <a:gd name="connsiteY1" fmla="*/ 4734 h 9467"/>
                              <a:gd name="connsiteX2" fmla="*/ 5103 w 10205"/>
                              <a:gd name="connsiteY2" fmla="*/ 9468 h 9467"/>
                              <a:gd name="connsiteX3" fmla="*/ 10206 w 10205"/>
                              <a:gd name="connsiteY3" fmla="*/ 4734 h 9467"/>
                              <a:gd name="connsiteX4" fmla="*/ 5103 w 10205"/>
                              <a:gd name="connsiteY4" fmla="*/ 0 h 9467"/>
                              <a:gd name="connsiteX5" fmla="*/ 5103 w 10205"/>
                              <a:gd name="connsiteY5" fmla="*/ 0 h 94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205" h="9467">
                                <a:moveTo>
                                  <a:pt x="5103" y="0"/>
                                </a:moveTo>
                                <a:cubicBezTo>
                                  <a:pt x="2320" y="0"/>
                                  <a:pt x="0" y="2152"/>
                                  <a:pt x="0" y="4734"/>
                                </a:cubicBezTo>
                                <a:cubicBezTo>
                                  <a:pt x="0" y="7316"/>
                                  <a:pt x="2320" y="9468"/>
                                  <a:pt x="5103" y="9468"/>
                                </a:cubicBezTo>
                                <a:cubicBezTo>
                                  <a:pt x="7886" y="9468"/>
                                  <a:pt x="10206" y="7316"/>
                                  <a:pt x="10206" y="4734"/>
                                </a:cubicBezTo>
                                <a:cubicBezTo>
                                  <a:pt x="10206" y="2152"/>
                                  <a:pt x="7886" y="0"/>
                                  <a:pt x="5103" y="0"/>
                                </a:cubicBezTo>
                                <a:lnTo>
                                  <a:pt x="5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A7DA"/>
                          </a:solidFill>
                          <a:ln w="45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orme libre : forme 67"/>
                        <wps:cNvSpPr/>
                        <wps:spPr>
                          <a:xfrm>
                            <a:off x="208291" y="312430"/>
                            <a:ext cx="10205" cy="9467"/>
                          </a:xfrm>
                          <a:custGeom>
                            <a:avLst/>
                            <a:gdLst>
                              <a:gd name="connsiteX0" fmla="*/ 5103 w 10205"/>
                              <a:gd name="connsiteY0" fmla="*/ 0 h 9467"/>
                              <a:gd name="connsiteX1" fmla="*/ 0 w 10205"/>
                              <a:gd name="connsiteY1" fmla="*/ 4734 h 9467"/>
                              <a:gd name="connsiteX2" fmla="*/ 5103 w 10205"/>
                              <a:gd name="connsiteY2" fmla="*/ 9468 h 9467"/>
                              <a:gd name="connsiteX3" fmla="*/ 10206 w 10205"/>
                              <a:gd name="connsiteY3" fmla="*/ 4734 h 9467"/>
                              <a:gd name="connsiteX4" fmla="*/ 5103 w 10205"/>
                              <a:gd name="connsiteY4" fmla="*/ 0 h 9467"/>
                              <a:gd name="connsiteX5" fmla="*/ 5103 w 10205"/>
                              <a:gd name="connsiteY5" fmla="*/ 0 h 94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205" h="9467">
                                <a:moveTo>
                                  <a:pt x="5103" y="0"/>
                                </a:moveTo>
                                <a:cubicBezTo>
                                  <a:pt x="2320" y="0"/>
                                  <a:pt x="0" y="2152"/>
                                  <a:pt x="0" y="4734"/>
                                </a:cubicBezTo>
                                <a:cubicBezTo>
                                  <a:pt x="0" y="7316"/>
                                  <a:pt x="2320" y="9468"/>
                                  <a:pt x="5103" y="9468"/>
                                </a:cubicBezTo>
                                <a:cubicBezTo>
                                  <a:pt x="7886" y="9468"/>
                                  <a:pt x="10206" y="7316"/>
                                  <a:pt x="10206" y="4734"/>
                                </a:cubicBezTo>
                                <a:cubicBezTo>
                                  <a:pt x="10206" y="2152"/>
                                  <a:pt x="7886" y="0"/>
                                  <a:pt x="5103" y="0"/>
                                </a:cubicBezTo>
                                <a:lnTo>
                                  <a:pt x="5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A7DA"/>
                          </a:solidFill>
                          <a:ln w="45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orme libre : forme 71"/>
                        <wps:cNvSpPr/>
                        <wps:spPr>
                          <a:xfrm>
                            <a:off x="177674" y="312430"/>
                            <a:ext cx="10205" cy="9467"/>
                          </a:xfrm>
                          <a:custGeom>
                            <a:avLst/>
                            <a:gdLst>
                              <a:gd name="connsiteX0" fmla="*/ 5103 w 10205"/>
                              <a:gd name="connsiteY0" fmla="*/ 0 h 9467"/>
                              <a:gd name="connsiteX1" fmla="*/ 0 w 10205"/>
                              <a:gd name="connsiteY1" fmla="*/ 4734 h 9467"/>
                              <a:gd name="connsiteX2" fmla="*/ 5103 w 10205"/>
                              <a:gd name="connsiteY2" fmla="*/ 9468 h 9467"/>
                              <a:gd name="connsiteX3" fmla="*/ 10206 w 10205"/>
                              <a:gd name="connsiteY3" fmla="*/ 4734 h 9467"/>
                              <a:gd name="connsiteX4" fmla="*/ 5103 w 10205"/>
                              <a:gd name="connsiteY4" fmla="*/ 0 h 9467"/>
                              <a:gd name="connsiteX5" fmla="*/ 5103 w 10205"/>
                              <a:gd name="connsiteY5" fmla="*/ 0 h 94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205" h="9467">
                                <a:moveTo>
                                  <a:pt x="5103" y="0"/>
                                </a:moveTo>
                                <a:cubicBezTo>
                                  <a:pt x="2320" y="0"/>
                                  <a:pt x="0" y="2152"/>
                                  <a:pt x="0" y="4734"/>
                                </a:cubicBezTo>
                                <a:cubicBezTo>
                                  <a:pt x="0" y="7316"/>
                                  <a:pt x="2320" y="9468"/>
                                  <a:pt x="5103" y="9468"/>
                                </a:cubicBezTo>
                                <a:cubicBezTo>
                                  <a:pt x="7886" y="9468"/>
                                  <a:pt x="10206" y="7316"/>
                                  <a:pt x="10206" y="4734"/>
                                </a:cubicBezTo>
                                <a:cubicBezTo>
                                  <a:pt x="10206" y="2152"/>
                                  <a:pt x="7886" y="0"/>
                                  <a:pt x="5103" y="0"/>
                                </a:cubicBezTo>
                                <a:lnTo>
                                  <a:pt x="5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A7DA"/>
                          </a:solidFill>
                          <a:ln w="45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Forme libre : forme 72"/>
                        <wps:cNvSpPr/>
                        <wps:spPr>
                          <a:xfrm>
                            <a:off x="147056" y="312430"/>
                            <a:ext cx="10205" cy="9467"/>
                          </a:xfrm>
                          <a:custGeom>
                            <a:avLst/>
                            <a:gdLst>
                              <a:gd name="connsiteX0" fmla="*/ 5103 w 10205"/>
                              <a:gd name="connsiteY0" fmla="*/ 0 h 9467"/>
                              <a:gd name="connsiteX1" fmla="*/ 0 w 10205"/>
                              <a:gd name="connsiteY1" fmla="*/ 4734 h 9467"/>
                              <a:gd name="connsiteX2" fmla="*/ 5103 w 10205"/>
                              <a:gd name="connsiteY2" fmla="*/ 9468 h 9467"/>
                              <a:gd name="connsiteX3" fmla="*/ 10206 w 10205"/>
                              <a:gd name="connsiteY3" fmla="*/ 4734 h 9467"/>
                              <a:gd name="connsiteX4" fmla="*/ 5103 w 10205"/>
                              <a:gd name="connsiteY4" fmla="*/ 0 h 9467"/>
                              <a:gd name="connsiteX5" fmla="*/ 5103 w 10205"/>
                              <a:gd name="connsiteY5" fmla="*/ 0 h 94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205" h="9467">
                                <a:moveTo>
                                  <a:pt x="5103" y="0"/>
                                </a:moveTo>
                                <a:cubicBezTo>
                                  <a:pt x="2320" y="0"/>
                                  <a:pt x="0" y="2152"/>
                                  <a:pt x="0" y="4734"/>
                                </a:cubicBezTo>
                                <a:cubicBezTo>
                                  <a:pt x="0" y="7316"/>
                                  <a:pt x="2320" y="9468"/>
                                  <a:pt x="5103" y="9468"/>
                                </a:cubicBezTo>
                                <a:cubicBezTo>
                                  <a:pt x="7886" y="9468"/>
                                  <a:pt x="10206" y="7316"/>
                                  <a:pt x="10206" y="4734"/>
                                </a:cubicBezTo>
                                <a:cubicBezTo>
                                  <a:pt x="10206" y="2152"/>
                                  <a:pt x="7886" y="0"/>
                                  <a:pt x="5103" y="0"/>
                                </a:cubicBezTo>
                                <a:lnTo>
                                  <a:pt x="5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A7DA"/>
                          </a:solidFill>
                          <a:ln w="45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Forme libre : forme 79"/>
                        <wps:cNvSpPr/>
                        <wps:spPr>
                          <a:xfrm>
                            <a:off x="0" y="0"/>
                            <a:ext cx="481529" cy="446698"/>
                          </a:xfrm>
                          <a:custGeom>
                            <a:avLst/>
                            <a:gdLst>
                              <a:gd name="connsiteX0" fmla="*/ 240765 w 481529"/>
                              <a:gd name="connsiteY0" fmla="*/ 446698 h 446698"/>
                              <a:gd name="connsiteX1" fmla="*/ 0 w 481529"/>
                              <a:gd name="connsiteY1" fmla="*/ 223349 h 446698"/>
                              <a:gd name="connsiteX2" fmla="*/ 240765 w 481529"/>
                              <a:gd name="connsiteY2" fmla="*/ 0 h 446698"/>
                              <a:gd name="connsiteX3" fmla="*/ 481529 w 481529"/>
                              <a:gd name="connsiteY3" fmla="*/ 223349 h 446698"/>
                              <a:gd name="connsiteX4" fmla="*/ 481529 w 481529"/>
                              <a:gd name="connsiteY4" fmla="*/ 223349 h 446698"/>
                              <a:gd name="connsiteX5" fmla="*/ 240765 w 481529"/>
                              <a:gd name="connsiteY5" fmla="*/ 446698 h 446698"/>
                              <a:gd name="connsiteX6" fmla="*/ 240765 w 481529"/>
                              <a:gd name="connsiteY6" fmla="*/ 16353 h 446698"/>
                              <a:gd name="connsiteX7" fmla="*/ 17628 w 481529"/>
                              <a:gd name="connsiteY7" fmla="*/ 223349 h 446698"/>
                              <a:gd name="connsiteX8" fmla="*/ 240765 w 481529"/>
                              <a:gd name="connsiteY8" fmla="*/ 430345 h 446698"/>
                              <a:gd name="connsiteX9" fmla="*/ 463901 w 481529"/>
                              <a:gd name="connsiteY9" fmla="*/ 223780 h 446698"/>
                              <a:gd name="connsiteX10" fmla="*/ 463901 w 481529"/>
                              <a:gd name="connsiteY10" fmla="*/ 223780 h 446698"/>
                              <a:gd name="connsiteX11" fmla="*/ 240765 w 481529"/>
                              <a:gd name="connsiteY11" fmla="*/ 16353 h 446698"/>
                              <a:gd name="connsiteX12" fmla="*/ 240765 w 481529"/>
                              <a:gd name="connsiteY12" fmla="*/ 16353 h 4466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81529" h="446698">
                                <a:moveTo>
                                  <a:pt x="240765" y="446698"/>
                                </a:moveTo>
                                <a:cubicBezTo>
                                  <a:pt x="107625" y="446698"/>
                                  <a:pt x="0" y="346858"/>
                                  <a:pt x="0" y="223349"/>
                                </a:cubicBezTo>
                                <a:cubicBezTo>
                                  <a:pt x="0" y="99840"/>
                                  <a:pt x="107625" y="0"/>
                                  <a:pt x="240765" y="0"/>
                                </a:cubicBezTo>
                                <a:cubicBezTo>
                                  <a:pt x="373904" y="0"/>
                                  <a:pt x="481529" y="99840"/>
                                  <a:pt x="481529" y="223349"/>
                                </a:cubicBezTo>
                                <a:lnTo>
                                  <a:pt x="481529" y="223349"/>
                                </a:lnTo>
                                <a:cubicBezTo>
                                  <a:pt x="481529" y="346858"/>
                                  <a:pt x="373904" y="446698"/>
                                  <a:pt x="240765" y="446698"/>
                                </a:cubicBezTo>
                                <a:close/>
                                <a:moveTo>
                                  <a:pt x="240765" y="16353"/>
                                </a:moveTo>
                                <a:cubicBezTo>
                                  <a:pt x="117831" y="16353"/>
                                  <a:pt x="17628" y="109308"/>
                                  <a:pt x="17628" y="223349"/>
                                </a:cubicBezTo>
                                <a:cubicBezTo>
                                  <a:pt x="17628" y="337821"/>
                                  <a:pt x="117367" y="430345"/>
                                  <a:pt x="240765" y="430345"/>
                                </a:cubicBezTo>
                                <a:cubicBezTo>
                                  <a:pt x="364162" y="430345"/>
                                  <a:pt x="463901" y="337821"/>
                                  <a:pt x="463901" y="223780"/>
                                </a:cubicBezTo>
                                <a:cubicBezTo>
                                  <a:pt x="463901" y="223780"/>
                                  <a:pt x="463901" y="223780"/>
                                  <a:pt x="463901" y="223780"/>
                                </a:cubicBezTo>
                                <a:cubicBezTo>
                                  <a:pt x="463901" y="109308"/>
                                  <a:pt x="364162" y="16783"/>
                                  <a:pt x="240765" y="16353"/>
                                </a:cubicBezTo>
                                <a:lnTo>
                                  <a:pt x="240765" y="16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A7DA"/>
                          </a:solidFill>
                          <a:ln w="45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C54B6" id="Graphique 59" o:spid="_x0000_s1026" style="position:absolute;margin-left:408.3pt;margin-top:.35pt;width:37.9pt;height:35.15pt;z-index:251684958" coordsize="481529,446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">
                <v:shape id="Forme libre : forme 63" o:spid="_x0000_s1027" style="position:absolute;left:335804;top:312375;width:10324;height:9522;visibility:visible;mso-wrap-style:square;v-text-anchor:middle" coordsize="10324,9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" path="m5626,55c2843,-375,59,1776,59,4359,-404,6941,1915,9523,4698,9523v464,,464,,928,c8410,9092,10729,6941,10265,4359,10265,1776,7946,55,5626,55xe" fillcolor="#63a7da" stroked="f" strokeweight=".1272mm">
                  <v:stroke joinstyle="miter"/>
                  <v:path arrowok="t" o:connecttype="custom" o:connectlocs="5626,55;59,4359;4698,9523;5626,9523;10265,4359;5626,55" o:connectangles="0,0,0,0,0,0"/>
                </v:shape>
                <v:shape id="Forme libre : forme 64" o:spid="_x0000_s1028" style="position:absolute;left:303855;top:312430;width:10205;height:9467;visibility:visible;mso-wrap-style:square;v-text-anchor:middle" coordsize="10205,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" path="m5103,c2320,,,2152,,4734,,7316,2320,9468,5103,9468v2783,,5103,-2152,5103,-4734c10206,2152,7886,,5103,r,xe" fillcolor="#63a7da" stroked="f" strokeweight=".1272mm">
                  <v:stroke joinstyle="miter"/>
                  <v:path arrowok="t" o:connecttype="custom" o:connectlocs="5103,0;0,4734;5103,9468;10206,4734;5103,0;5103,0" o:connectangles="0,0,0,0,0,0"/>
                </v:shape>
                <v:shape id="Forme libre : forme 66" o:spid="_x0000_s1029" style="position:absolute;left:239372;top:312430;width:10205;height:9467;visibility:visible;mso-wrap-style:square;v-text-anchor:middle" coordsize="10205,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" path="m5103,c2320,,,2152,,4734,,7316,2320,9468,5103,9468v2783,,5103,-2152,5103,-4734c10206,2152,7886,,5103,r,xe" fillcolor="#63a7da" stroked="f" strokeweight=".1272mm">
                  <v:stroke joinstyle="miter"/>
                  <v:path arrowok="t" o:connecttype="custom" o:connectlocs="5103,0;0,4734;5103,9468;10206,4734;5103,0;5103,0" o:connectangles="0,0,0,0,0,0"/>
                </v:shape>
                <v:shape id="Forme libre : forme 67" o:spid="_x0000_s1030" style="position:absolute;left:208291;top:312430;width:10205;height:9467;visibility:visible;mso-wrap-style:square;v-text-anchor:middle" coordsize="10205,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" path="m5103,c2320,,,2152,,4734,,7316,2320,9468,5103,9468v2783,,5103,-2152,5103,-4734c10206,2152,7886,,5103,r,xe" fillcolor="#63a7da" stroked="f" strokeweight=".1272mm">
                  <v:stroke joinstyle="miter"/>
                  <v:path arrowok="t" o:connecttype="custom" o:connectlocs="5103,0;0,4734;5103,9468;10206,4734;5103,0;5103,0" o:connectangles="0,0,0,0,0,0"/>
                </v:shape>
                <v:shape id="Forme libre : forme 71" o:spid="_x0000_s1031" style="position:absolute;left:177674;top:312430;width:10205;height:9467;visibility:visible;mso-wrap-style:square;v-text-anchor:middle" coordsize="10205,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" path="m5103,c2320,,,2152,,4734,,7316,2320,9468,5103,9468v2783,,5103,-2152,5103,-4734c10206,2152,7886,,5103,r,xe" fillcolor="#63a7da" stroked="f" strokeweight=".1272mm">
                  <v:stroke joinstyle="miter"/>
                  <v:path arrowok="t" o:connecttype="custom" o:connectlocs="5103,0;0,4734;5103,9468;10206,4734;5103,0;5103,0" o:connectangles="0,0,0,0,0,0"/>
                </v:shape>
                <v:shape id="Forme libre : forme 72" o:spid="_x0000_s1032" style="position:absolute;left:147056;top:312430;width:10205;height:9467;visibility:visible;mso-wrap-style:square;v-text-anchor:middle" coordsize="10205,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" path="m5103,c2320,,,2152,,4734,,7316,2320,9468,5103,9468v2783,,5103,-2152,5103,-4734c10206,2152,7886,,5103,r,xe" fillcolor="#63a7da" stroked="f" strokeweight=".1272mm">
                  <v:stroke joinstyle="miter"/>
                  <v:path arrowok="t" o:connecttype="custom" o:connectlocs="5103,0;0,4734;5103,9468;10206,4734;5103,0;5103,0" o:connectangles="0,0,0,0,0,0"/>
                </v:shape>
                <v:shape id="Forme libre : forme 79" o:spid="_x0000_s1033" style="position:absolute;width:481529;height:446698;visibility:visible;mso-wrap-style:square;v-text-anchor:middle" coordsize="481529,44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" path="m240765,446698c107625,446698,,346858,,223349,,99840,107625,,240765,,373904,,481529,99840,481529,223349r,c481529,346858,373904,446698,240765,446698xm240765,16353v-122934,,-223137,92955,-223137,206996c17628,337821,117367,430345,240765,430345v123397,,223136,-92524,223136,-206565c463901,223780,463901,223780,463901,223780,463901,109308,364162,16783,240765,16353r,xe" fillcolor="#63a7da" stroked="f" strokeweight=".1272mm">
                  <v:stroke joinstyle="miter"/>
                  <v:path arrowok="t" o:connecttype="custom" o:connectlocs="240765,446698;0,223349;240765,0;481529,223349;481529,223349;240765,446698;240765,16353;17628,223349;240765,430345;463901,223780;463901,223780;240765,16353;240765,16353" o:connectangles="0,0,0,0,0,0,0,0,0,0,0,0,0"/>
                </v:shape>
              </v:group>
            </w:pict>
          </mc:Fallback>
        </mc:AlternateContent>
      </w:r>
      <w:r w:rsidR="00327033">
        <w:rPr>
          <w:noProof/>
        </w:rPr>
        <mc:AlternateContent>
          <mc:Choice Requires="wps">
            <w:drawing>
              <wp:anchor distT="0" distB="0" distL="114300" distR="114300" simplePos="0" relativeHeight="251689054" behindDoc="0" locked="0" layoutInCell="1" allowOverlap="1" wp14:anchorId="4F7218B7" wp14:editId="51FD3FB8">
                <wp:simplePos x="0" y="0"/>
                <wp:positionH relativeFrom="column">
                  <wp:posOffset>5210810</wp:posOffset>
                </wp:positionH>
                <wp:positionV relativeFrom="paragraph">
                  <wp:posOffset>88624</wp:posOffset>
                </wp:positionV>
                <wp:extent cx="431800" cy="431881"/>
                <wp:effectExtent l="0" t="0" r="0" b="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81"/>
                        </a:xfrm>
                        <a:prstGeom prst="rect">
                          <a:avLst/>
                        </a:prstGeom>
                        <a:blipFill>
                          <a:blip r:embed="rId90">
                            <a:extLs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5FDAA" id="Rectangle 204" o:spid="_x0000_s1026" style="position:absolute;margin-left:410.3pt;margin-top:7pt;width:34pt;height:34pt;z-index:2516890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" stroked="f" strokeweight="1pt">
                <v:fill r:id="rId93" o:title="" recolor="t" rotate="t" type="frame"/>
              </v:rect>
            </w:pict>
          </mc:Fallback>
        </mc:AlternateContent>
      </w:r>
    </w:p>
    <w:p w14:paraId="6D0E9AA4" w14:textId="483C8256" w:rsidR="00B14BE0" w:rsidRPr="00B14BE0" w:rsidRDefault="00C25903" w:rsidP="00B14BE0">
      <w:pPr>
        <w:rPr>
          <w:lang w:bidi="fr-FR"/>
        </w:rPr>
      </w:pPr>
      <w:r w:rsidRPr="002D6247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1102" behindDoc="0" locked="0" layoutInCell="1" allowOverlap="1" wp14:anchorId="791E835B" wp14:editId="2C56CEB0">
                <wp:simplePos x="0" y="0"/>
                <wp:positionH relativeFrom="column">
                  <wp:posOffset>12143105</wp:posOffset>
                </wp:positionH>
                <wp:positionV relativeFrom="paragraph">
                  <wp:posOffset>6654</wp:posOffset>
                </wp:positionV>
                <wp:extent cx="856615" cy="514350"/>
                <wp:effectExtent l="0" t="0" r="19685" b="19050"/>
                <wp:wrapNone/>
                <wp:docPr id="84" name="El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473E96" w14:textId="30106565" w:rsidR="002D6247" w:rsidRPr="00E8742B" w:rsidRDefault="002D6247" w:rsidP="002D624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3</w:t>
                            </w:r>
                            <w:r w:rsidR="00C25903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1E835B" id="Ellipse 84" o:spid="_x0000_s1110" style="position:absolute;margin-left:956.15pt;margin-top:.5pt;width:67.45pt;height:40.5pt;z-index:25169110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" fillcolor="#63a7da" strokecolor="#63a7da" strokeweight="1pt">
                <v:stroke joinstyle="miter"/>
                <v:textbox>
                  <w:txbxContent>
                    <w:p w14:paraId="25473E96" w14:textId="30106565" w:rsidR="002D6247" w:rsidRPr="00E8742B" w:rsidRDefault="002D6247" w:rsidP="002D624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3</w:t>
                      </w:r>
                      <w:r w:rsidR="00C25903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Pr="004B1D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5AB079D3" wp14:editId="5AF901EB">
                <wp:simplePos x="0" y="0"/>
                <wp:positionH relativeFrom="column">
                  <wp:posOffset>11222990</wp:posOffset>
                </wp:positionH>
                <wp:positionV relativeFrom="paragraph">
                  <wp:posOffset>30051</wp:posOffset>
                </wp:positionV>
                <wp:extent cx="856615" cy="514350"/>
                <wp:effectExtent l="0" t="0" r="19685" b="19050"/>
                <wp:wrapNone/>
                <wp:docPr id="124" name="Ellips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003E89" w14:textId="071F038A" w:rsidR="004B1D24" w:rsidRPr="00E8742B" w:rsidRDefault="003B0765" w:rsidP="004B1D24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457</w:t>
                            </w:r>
                            <w:r w:rsidR="004B1D24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B1D24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B079D3" id="Ellipse 124" o:spid="_x0000_s1111" style="position:absolute;margin-left:883.7pt;margin-top:2.35pt;width:67.45pt;height:40.5pt;z-index:2516583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" fillcolor="#63a7da" strokecolor="#63a7da" strokeweight="1pt">
                <v:stroke joinstyle="miter"/>
                <v:textbox>
                  <w:txbxContent>
                    <w:p w14:paraId="2F003E89" w14:textId="071F038A" w:rsidR="004B1D24" w:rsidRPr="00E8742B" w:rsidRDefault="003B0765" w:rsidP="004B1D24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457</w:t>
                      </w:r>
                      <w:r w:rsidR="004B1D24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4B1D24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40" behindDoc="0" locked="0" layoutInCell="1" allowOverlap="1" wp14:anchorId="79498E79" wp14:editId="102E08A6">
                <wp:simplePos x="0" y="0"/>
                <wp:positionH relativeFrom="column">
                  <wp:posOffset>9258300</wp:posOffset>
                </wp:positionH>
                <wp:positionV relativeFrom="paragraph">
                  <wp:posOffset>21796</wp:posOffset>
                </wp:positionV>
                <wp:extent cx="856615" cy="514350"/>
                <wp:effectExtent l="0" t="0" r="19685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229A2" w14:textId="3CB17B06" w:rsidR="00DD3AC6" w:rsidRPr="00E8742B" w:rsidRDefault="00196CBE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294 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8E79" id="Ellipse 213" o:spid="_x0000_s1112" style="position:absolute;margin-left:729pt;margin-top:1.7pt;width:67.45pt;height:40.5pt;z-index:251657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" fillcolor="#63a7da" strokecolor="#63a7da" strokeweight="1pt">
                <v:stroke joinstyle="miter"/>
                <v:textbox>
                  <w:txbxContent>
                    <w:p w14:paraId="1FB229A2" w14:textId="3CB17B06" w:rsidR="00DD3AC6" w:rsidRPr="00E8742B" w:rsidRDefault="00196CBE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294 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08893C82" wp14:editId="46523E2A">
                <wp:simplePos x="0" y="0"/>
                <wp:positionH relativeFrom="column">
                  <wp:posOffset>10268585</wp:posOffset>
                </wp:positionH>
                <wp:positionV relativeFrom="paragraph">
                  <wp:posOffset>20651</wp:posOffset>
                </wp:positionV>
                <wp:extent cx="856615" cy="514350"/>
                <wp:effectExtent l="0" t="0" r="19685" b="19050"/>
                <wp:wrapNone/>
                <wp:docPr id="92" name="Ellips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01707C" w14:textId="0007CBEC" w:rsidR="00BA3B30" w:rsidRDefault="00BA3B30" w:rsidP="004A56E4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5</w:t>
                            </w:r>
                            <w:r w:rsidR="001E1A02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4F544762" w14:textId="3BCA8948" w:rsidR="004A56E4" w:rsidRPr="00E8742B" w:rsidRDefault="004A56E4" w:rsidP="004A56E4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893C82" id="Ellipse 92" o:spid="_x0000_s1113" style="position:absolute;margin-left:808.55pt;margin-top:1.65pt;width:67.45pt;height:40.5pt;z-index:2516583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" fillcolor="#63a7da" strokecolor="#63a7da" strokeweight="1pt">
                <v:stroke joinstyle="miter"/>
                <v:textbox>
                  <w:txbxContent>
                    <w:p w14:paraId="6401707C" w14:textId="0007CBEC" w:rsidR="00BA3B30" w:rsidRDefault="00BA3B30" w:rsidP="004A56E4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5</w:t>
                      </w:r>
                      <w:r w:rsidR="001E1A02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5</w:t>
                      </w:r>
                    </w:p>
                    <w:p w14:paraId="4F544762" w14:textId="3BCA8948" w:rsidR="004A56E4" w:rsidRPr="00E8742B" w:rsidRDefault="004A56E4" w:rsidP="004A56E4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proofErr w:type="gramStart"/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937AE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7DC1A21E" wp14:editId="35D7B3B8">
                <wp:simplePos x="0" y="0"/>
                <wp:positionH relativeFrom="column">
                  <wp:posOffset>8285050</wp:posOffset>
                </wp:positionH>
                <wp:positionV relativeFrom="paragraph">
                  <wp:posOffset>34704</wp:posOffset>
                </wp:positionV>
                <wp:extent cx="856615" cy="514350"/>
                <wp:effectExtent l="0" t="0" r="19685" b="19050"/>
                <wp:wrapNone/>
                <wp:docPr id="122" name="Ellips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7390BA" w14:textId="74B9BF86" w:rsidR="00937AE9" w:rsidRPr="00E8742B" w:rsidRDefault="001224FC" w:rsidP="00937AE9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  <w:r w:rsidR="0069512F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8 </w:t>
                            </w:r>
                            <w:r w:rsidR="00937AE9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C1A21E" id="Ellipse 122" o:spid="_x0000_s1114" style="position:absolute;margin-left:652.35pt;margin-top:2.75pt;width:67.45pt;height:40.5pt;z-index:25165832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" fillcolor="#63a7da" strokecolor="#63a7da" strokeweight="1pt">
                <v:stroke joinstyle="miter"/>
                <v:textbox>
                  <w:txbxContent>
                    <w:p w14:paraId="5C7390BA" w14:textId="74B9BF86" w:rsidR="00937AE9" w:rsidRPr="00E8742B" w:rsidRDefault="001224FC" w:rsidP="00937AE9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</w:t>
                      </w:r>
                      <w:r w:rsidR="0069512F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8 </w:t>
                      </w:r>
                      <w:r w:rsidR="00937AE9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2A999A72" wp14:editId="2B3BEAF8">
                <wp:simplePos x="0" y="0"/>
                <wp:positionH relativeFrom="column">
                  <wp:posOffset>7319010</wp:posOffset>
                </wp:positionH>
                <wp:positionV relativeFrom="paragraph">
                  <wp:posOffset>36057</wp:posOffset>
                </wp:positionV>
                <wp:extent cx="856615" cy="514350"/>
                <wp:effectExtent l="0" t="0" r="19685" b="19050"/>
                <wp:wrapNone/>
                <wp:docPr id="120" name="Ellips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CC4BE4" w14:textId="346AF797" w:rsidR="00937AE9" w:rsidRPr="00E8742B" w:rsidRDefault="00A9241E" w:rsidP="00937AE9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4</w:t>
                            </w:r>
                            <w:r w:rsidR="006D2D53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94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37AE9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999A72" id="Ellipse 120" o:spid="_x0000_s1115" style="position:absolute;margin-left:576.3pt;margin-top:2.85pt;width:67.45pt;height:40.5pt;z-index:2516583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" fillcolor="#63a7da" strokecolor="#63a7da" strokeweight="1pt">
                <v:stroke joinstyle="miter"/>
                <v:textbox>
                  <w:txbxContent>
                    <w:p w14:paraId="58CC4BE4" w14:textId="346AF797" w:rsidR="00937AE9" w:rsidRPr="00E8742B" w:rsidRDefault="00A9241E" w:rsidP="00937AE9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4</w:t>
                      </w:r>
                      <w:r w:rsidR="006D2D53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94</w:t>
                      </w: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937AE9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</w:p>
    <w:p w14:paraId="5698E056" w14:textId="014268A3" w:rsidR="00B14BE0" w:rsidRDefault="00B14BE0" w:rsidP="00B14BE0">
      <w:pPr>
        <w:rPr>
          <w:lang w:bidi="fr-FR"/>
        </w:rPr>
      </w:pPr>
    </w:p>
    <w:p w14:paraId="40AEA280" w14:textId="386055BA" w:rsidR="00B14BE0" w:rsidRPr="00B14BE0" w:rsidRDefault="003B0765" w:rsidP="00B14BE0">
      <w:pPr>
        <w:tabs>
          <w:tab w:val="left" w:pos="2300"/>
        </w:tabs>
        <w:rPr>
          <w:lang w:bidi="fr-FR"/>
        </w:rPr>
      </w:pPr>
      <w:r w:rsidRPr="004B1D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5B3752B5" wp14:editId="7F9B2139">
                <wp:simplePos x="0" y="0"/>
                <wp:positionH relativeFrom="column">
                  <wp:posOffset>10770781</wp:posOffset>
                </wp:positionH>
                <wp:positionV relativeFrom="paragraph">
                  <wp:posOffset>222147</wp:posOffset>
                </wp:positionV>
                <wp:extent cx="1767840" cy="549009"/>
                <wp:effectExtent l="0" t="0" r="0" b="3810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549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E3D83" w14:textId="3908F23E" w:rsidR="00E4645D" w:rsidRDefault="004B1D24" w:rsidP="004B1D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Enseignement</w:t>
                            </w:r>
                          </w:p>
                          <w:p w14:paraId="40312DE6" w14:textId="4FABC1DF" w:rsidR="004B1D24" w:rsidRPr="00B04CE8" w:rsidRDefault="00E4645D" w:rsidP="004B1D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p</w:t>
                            </w:r>
                            <w:r w:rsidR="004B1D24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romotion</w:t>
                            </w:r>
                            <w:proofErr w:type="gramEnd"/>
                            <w:r w:rsidR="004B1D24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 sociale</w:t>
                            </w:r>
                            <w:r w:rsidR="003B0765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 (section complètement organisée)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752B5" id="Zone de texte 125" o:spid="_x0000_s1116" type="#_x0000_t202" style="position:absolute;margin-left:848.1pt;margin-top:17.5pt;width:139.2pt;height:43.25pt;z-index:2516583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" filled="f" stroked="f" strokeweight=".5pt">
                <v:textbox>
                  <w:txbxContent>
                    <w:p w14:paraId="53DE3D83" w14:textId="3908F23E" w:rsidR="00E4645D" w:rsidRDefault="004B1D24" w:rsidP="004B1D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Enseignement</w:t>
                      </w:r>
                    </w:p>
                    <w:p w14:paraId="40312DE6" w14:textId="4FABC1DF" w:rsidR="004B1D24" w:rsidRPr="00B04CE8" w:rsidRDefault="00E4645D" w:rsidP="004B1D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p</w:t>
                      </w:r>
                      <w:r w:rsidR="004B1D24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romotion</w:t>
                      </w:r>
                      <w:proofErr w:type="gramEnd"/>
                      <w:r w:rsidR="004B1D24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 sociale</w:t>
                      </w:r>
                      <w:r w:rsidR="003B0765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 (section complètement organisée)</w:t>
                      </w:r>
                    </w:p>
                  </w:txbxContent>
                </v:textbox>
              </v:shape>
            </w:pict>
          </mc:Fallback>
        </mc:AlternateContent>
      </w:r>
      <w:r w:rsidR="00AA654A">
        <w:rPr>
          <w:noProof/>
        </w:rPr>
        <mc:AlternateContent>
          <mc:Choice Requires="wps">
            <w:drawing>
              <wp:anchor distT="0" distB="0" distL="114300" distR="114300" simplePos="0" relativeHeight="251682910" behindDoc="0" locked="0" layoutInCell="1" allowOverlap="1" wp14:anchorId="10F2B882" wp14:editId="0A46B463">
                <wp:simplePos x="0" y="0"/>
                <wp:positionH relativeFrom="column">
                  <wp:posOffset>4809490</wp:posOffset>
                </wp:positionH>
                <wp:positionV relativeFrom="paragraph">
                  <wp:posOffset>7371</wp:posOffset>
                </wp:positionV>
                <wp:extent cx="1447031" cy="757022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031" cy="757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F45FD" w14:textId="4414BEAC" w:rsidR="000965A6" w:rsidRPr="00DE24C0" w:rsidRDefault="00DE24C0" w:rsidP="000965A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 w:rsidRPr="00DE24C0">
                              <w:rPr>
                                <w:rFonts w:ascii="Calibri" w:hAnsi="Calibri" w:cs="Calibri"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Activités de services administratifs et de soutien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2B882" id="Zone de texte 61" o:spid="_x0000_s1117" type="#_x0000_t202" style="position:absolute;margin-left:378.7pt;margin-top:.6pt;width:113.95pt;height:59.6pt;z-index:2516829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" filled="f" stroked="f" strokeweight=".5pt">
                <v:textbox>
                  <w:txbxContent>
                    <w:p w14:paraId="57FF45FD" w14:textId="4414BEAC" w:rsidR="000965A6" w:rsidRPr="00DE24C0" w:rsidRDefault="00DE24C0" w:rsidP="000965A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 w:rsidRPr="00DE24C0">
                        <w:rPr>
                          <w:rFonts w:ascii="Calibri" w:hAnsi="Calibri" w:cs="Calibri"/>
                          <w:color w:val="63A7DA"/>
                          <w:sz w:val="18"/>
                          <w:szCs w:val="18"/>
                          <w:lang w:val="fr-BE"/>
                        </w:rPr>
                        <w:t>Activités de services administratifs et de soutien</w:t>
                      </w:r>
                    </w:p>
                  </w:txbxContent>
                </v:textbox>
              </v:shape>
            </w:pict>
          </mc:Fallback>
        </mc:AlternateContent>
      </w:r>
      <w:r w:rsidR="00AA654A" w:rsidRPr="00AA654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6222" behindDoc="0" locked="0" layoutInCell="1" allowOverlap="1" wp14:anchorId="4ED721D5" wp14:editId="11AD480D">
                <wp:simplePos x="0" y="0"/>
                <wp:positionH relativeFrom="column">
                  <wp:posOffset>425395</wp:posOffset>
                </wp:positionH>
                <wp:positionV relativeFrom="paragraph">
                  <wp:posOffset>528734</wp:posOffset>
                </wp:positionV>
                <wp:extent cx="3439886" cy="240720"/>
                <wp:effectExtent l="0" t="0" r="8255" b="698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9886" cy="240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15E14C" w14:textId="77777777" w:rsidR="00AA654A" w:rsidRPr="00AA654A" w:rsidRDefault="00AA654A" w:rsidP="00AA654A">
                            <w:pPr>
                              <w:rPr>
                                <w:rFonts w:ascii="Calibri" w:hAnsi="Calibri" w:cs="Calibri"/>
                                <w:color w:val="5B9BD5"/>
                                <w:sz w:val="18"/>
                                <w:szCs w:val="18"/>
                                <w:lang w:val="fr-BE"/>
                              </w:rPr>
                            </w:pPr>
                            <w:r w:rsidRPr="00AA654A">
                              <w:rPr>
                                <w:rFonts w:ascii="Calibri" w:hAnsi="Calibri" w:cs="Calibri"/>
                                <w:color w:val="5B9BD5"/>
                                <w:sz w:val="18"/>
                                <w:szCs w:val="18"/>
                                <w:lang w:val="fr-BE"/>
                              </w:rPr>
                              <w:t>* Opportunités d’emploi du 1er janvier au 27 octobre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721D5" id="Zone de texte 44" o:spid="_x0000_s1118" type="#_x0000_t202" style="position:absolute;margin-left:33.5pt;margin-top:41.65pt;width:270.85pt;height:18.95pt;z-index:251696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" fillcolor="window" stroked="f" strokeweight=".5pt">
                <v:textbox>
                  <w:txbxContent>
                    <w:p w14:paraId="6115E14C" w14:textId="77777777" w:rsidR="00AA654A" w:rsidRPr="00AA654A" w:rsidRDefault="00AA654A" w:rsidP="00AA654A">
                      <w:pPr>
                        <w:rPr>
                          <w:rFonts w:ascii="Calibri" w:hAnsi="Calibri" w:cs="Calibri"/>
                          <w:color w:val="5B9BD5"/>
                          <w:sz w:val="18"/>
                          <w:szCs w:val="18"/>
                          <w:lang w:val="fr-BE"/>
                        </w:rPr>
                      </w:pPr>
                      <w:r w:rsidRPr="00AA654A">
                        <w:rPr>
                          <w:rFonts w:ascii="Calibri" w:hAnsi="Calibri" w:cs="Calibri"/>
                          <w:color w:val="5B9BD5"/>
                          <w:sz w:val="18"/>
                          <w:szCs w:val="18"/>
                          <w:lang w:val="fr-BE"/>
                        </w:rPr>
                        <w:t>* Opportunités d’emploi du 1er janvier au 27 octobre 2022</w:t>
                      </w:r>
                    </w:p>
                  </w:txbxContent>
                </v:textbox>
              </v:shape>
            </w:pict>
          </mc:Fallback>
        </mc:AlternateContent>
      </w:r>
      <w:r w:rsidR="00C25903" w:rsidRPr="002D6247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2126" behindDoc="0" locked="0" layoutInCell="1" allowOverlap="1" wp14:anchorId="4177528F" wp14:editId="038C9143">
                <wp:simplePos x="0" y="0"/>
                <wp:positionH relativeFrom="column">
                  <wp:posOffset>11816638</wp:posOffset>
                </wp:positionH>
                <wp:positionV relativeFrom="paragraph">
                  <wp:posOffset>432435</wp:posOffset>
                </wp:positionV>
                <wp:extent cx="1767840" cy="352425"/>
                <wp:effectExtent l="0" t="0" r="0" b="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6A891" w14:textId="77777777" w:rsidR="00C25903" w:rsidRDefault="00C25903" w:rsidP="002D624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Validation des</w:t>
                            </w:r>
                          </w:p>
                          <w:p w14:paraId="52A73CDF" w14:textId="65EDB3F7" w:rsidR="002D6247" w:rsidRPr="00B04CE8" w:rsidRDefault="00C25903" w:rsidP="002D624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compétences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7528F" id="Zone de texte 85" o:spid="_x0000_s1119" type="#_x0000_t202" style="position:absolute;margin-left:930.45pt;margin-top:34.05pt;width:139.2pt;height:27.75pt;z-index:251692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" filled="f" stroked="f" strokeweight=".5pt">
                <v:textbox>
                  <w:txbxContent>
                    <w:p w14:paraId="6236A891" w14:textId="77777777" w:rsidR="00C25903" w:rsidRDefault="00C25903" w:rsidP="002D624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Validation des</w:t>
                      </w:r>
                    </w:p>
                    <w:p w14:paraId="52A73CDF" w14:textId="65EDB3F7" w:rsidR="002D6247" w:rsidRPr="00B04CE8" w:rsidRDefault="00C25903" w:rsidP="002D624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compétences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25903">
        <w:rPr>
          <w:noProof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77DB5788" wp14:editId="10389E76">
                <wp:simplePos x="0" y="0"/>
                <wp:positionH relativeFrom="column">
                  <wp:posOffset>9784135</wp:posOffset>
                </wp:positionH>
                <wp:positionV relativeFrom="paragraph">
                  <wp:posOffset>443865</wp:posOffset>
                </wp:positionV>
                <wp:extent cx="1768050" cy="353055"/>
                <wp:effectExtent l="0" t="0" r="0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050" cy="35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3B592" w14:textId="31E8D9C5" w:rsidR="004A56E4" w:rsidRPr="00B04CE8" w:rsidRDefault="004A56E4" w:rsidP="004A56E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IFAPME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B5788" id="Zone de texte 93" o:spid="_x0000_s1120" type="#_x0000_t202" style="position:absolute;margin-left:770.4pt;margin-top:34.95pt;width:139.2pt;height:27.8pt;z-index:251658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" filled="f" stroked="f" strokeweight=".5pt">
                <v:textbox>
                  <w:txbxContent>
                    <w:p w14:paraId="2D73B592" w14:textId="31E8D9C5" w:rsidR="004A56E4" w:rsidRPr="00B04CE8" w:rsidRDefault="004A56E4" w:rsidP="004A56E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IFAPME</w:t>
                      </w:r>
                    </w:p>
                  </w:txbxContent>
                </v:textbox>
              </v:shape>
            </w:pict>
          </mc:Fallback>
        </mc:AlternateContent>
      </w:r>
      <w:r w:rsidR="00C25903" w:rsidRPr="00937AE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1944080E" wp14:editId="1496A6FA">
                <wp:simplePos x="0" y="0"/>
                <wp:positionH relativeFrom="column">
                  <wp:posOffset>7879715</wp:posOffset>
                </wp:positionH>
                <wp:positionV relativeFrom="paragraph">
                  <wp:posOffset>433401</wp:posOffset>
                </wp:positionV>
                <wp:extent cx="1768050" cy="353055"/>
                <wp:effectExtent l="0" t="0" r="0" b="0"/>
                <wp:wrapNone/>
                <wp:docPr id="123" name="Zone de text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050" cy="35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D2F11" w14:textId="63E5E929" w:rsidR="00937AE9" w:rsidRPr="00B04CE8" w:rsidRDefault="006D2D53" w:rsidP="00937AE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CISP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4080E" id="Zone de texte 123" o:spid="_x0000_s1121" type="#_x0000_t202" style="position:absolute;margin-left:620.45pt;margin-top:34.15pt;width:139.2pt;height:27.8pt;z-index:2516583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" filled="f" stroked="f" strokeweight=".5pt">
                <v:textbox>
                  <w:txbxContent>
                    <w:p w14:paraId="5CBD2F11" w14:textId="63E5E929" w:rsidR="00937AE9" w:rsidRPr="00B04CE8" w:rsidRDefault="006D2D53" w:rsidP="00937AE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CISP</w:t>
                      </w:r>
                    </w:p>
                  </w:txbxContent>
                </v:textbox>
              </v:shape>
            </w:pict>
          </mc:Fallback>
        </mc:AlternateContent>
      </w:r>
      <w:r w:rsidR="00937AE9">
        <w:rPr>
          <w:noProof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5014F734" wp14:editId="0ED59757">
                <wp:simplePos x="0" y="0"/>
                <wp:positionH relativeFrom="column">
                  <wp:posOffset>7035259</wp:posOffset>
                </wp:positionH>
                <wp:positionV relativeFrom="paragraph">
                  <wp:posOffset>440256</wp:posOffset>
                </wp:positionV>
                <wp:extent cx="1768050" cy="353055"/>
                <wp:effectExtent l="0" t="0" r="0" b="0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050" cy="35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A6FC5" w14:textId="34FB6434" w:rsidR="00937AE9" w:rsidRDefault="00937AE9" w:rsidP="00937AE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</w:t>
                            </w:r>
                            <w:r w:rsidRPr="00937AE9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nseignement secondaire </w:t>
                            </w:r>
                          </w:p>
                          <w:p w14:paraId="0A6C7404" w14:textId="06A92DC2" w:rsidR="00937AE9" w:rsidRPr="00B04CE8" w:rsidRDefault="00937AE9" w:rsidP="00937AE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4F734" id="Zone de texte 121" o:spid="_x0000_s1122" type="#_x0000_t202" style="position:absolute;margin-left:553.95pt;margin-top:34.65pt;width:139.2pt;height:27.8pt;z-index:251658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" filled="f" stroked="f" strokeweight=".5pt">
                <v:textbox>
                  <w:txbxContent>
                    <w:p w14:paraId="451A6FC5" w14:textId="34FB6434" w:rsidR="00937AE9" w:rsidRDefault="00937AE9" w:rsidP="00937AE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</w:t>
                      </w:r>
                      <w:r w:rsidRPr="00937AE9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nseignement secondaire </w:t>
                      </w:r>
                    </w:p>
                    <w:p w14:paraId="0A6C7404" w14:textId="06A92DC2" w:rsidR="00937AE9" w:rsidRPr="00B04CE8" w:rsidRDefault="00937AE9" w:rsidP="00937AE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4BE0">
        <w:rPr>
          <w:lang w:bidi="fr-FR"/>
        </w:rPr>
        <w:tab/>
      </w:r>
    </w:p>
    <w:sectPr w:rsidR="00B14BE0" w:rsidRPr="00B14BE0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09822" w14:textId="77777777" w:rsidR="0087002D" w:rsidRDefault="0087002D" w:rsidP="0063464B">
      <w:r>
        <w:separator/>
      </w:r>
    </w:p>
  </w:endnote>
  <w:endnote w:type="continuationSeparator" w:id="0">
    <w:p w14:paraId="2F64CCE6" w14:textId="77777777" w:rsidR="0087002D" w:rsidRDefault="0087002D" w:rsidP="0063464B">
      <w:r>
        <w:continuationSeparator/>
      </w:r>
    </w:p>
  </w:endnote>
  <w:endnote w:type="continuationNotice" w:id="1">
    <w:p w14:paraId="514FC432" w14:textId="77777777" w:rsidR="0087002D" w:rsidRDefault="008700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69862" w14:textId="77777777" w:rsidR="0087002D" w:rsidRDefault="0087002D" w:rsidP="0063464B">
      <w:r>
        <w:separator/>
      </w:r>
    </w:p>
  </w:footnote>
  <w:footnote w:type="continuationSeparator" w:id="0">
    <w:p w14:paraId="30599F7E" w14:textId="77777777" w:rsidR="0087002D" w:rsidRDefault="0087002D" w:rsidP="0063464B">
      <w:r>
        <w:continuationSeparator/>
      </w:r>
    </w:p>
  </w:footnote>
  <w:footnote w:type="continuationNotice" w:id="1">
    <w:p w14:paraId="6C0BCBC4" w14:textId="77777777" w:rsidR="0087002D" w:rsidRDefault="0087002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1EEE8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04" type="#_x0000_t75" alt="Homme" style="width:5pt;height:8.5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79D5FE7"/>
    <w:multiLevelType w:val="hybridMultilevel"/>
    <w:tmpl w:val="63ECF532"/>
    <w:lvl w:ilvl="0" w:tplc="3EF6E96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6586D"/>
    <w:multiLevelType w:val="hybridMultilevel"/>
    <w:tmpl w:val="44BE7BD4"/>
    <w:lvl w:ilvl="0" w:tplc="FA148BC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835336074">
    <w:abstractNumId w:val="1"/>
  </w:num>
  <w:num w:numId="2" w16cid:durableId="2128810712">
    <w:abstractNumId w:val="0"/>
  </w:num>
  <w:num w:numId="3" w16cid:durableId="492641766">
    <w:abstractNumId w:val="3"/>
  </w:num>
  <w:num w:numId="4" w16cid:durableId="1850022566">
    <w:abstractNumId w:val="5"/>
  </w:num>
  <w:num w:numId="5" w16cid:durableId="1583637805">
    <w:abstractNumId w:val="4"/>
  </w:num>
  <w:num w:numId="6" w16cid:durableId="20693764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1D47"/>
    <w:rsid w:val="00002943"/>
    <w:rsid w:val="0000295E"/>
    <w:rsid w:val="00012244"/>
    <w:rsid w:val="0001549A"/>
    <w:rsid w:val="00015B9E"/>
    <w:rsid w:val="00015E15"/>
    <w:rsid w:val="000167B3"/>
    <w:rsid w:val="000172E7"/>
    <w:rsid w:val="00021DD5"/>
    <w:rsid w:val="000247A1"/>
    <w:rsid w:val="00026609"/>
    <w:rsid w:val="00026890"/>
    <w:rsid w:val="000304DA"/>
    <w:rsid w:val="00032CFB"/>
    <w:rsid w:val="00033400"/>
    <w:rsid w:val="00033ECD"/>
    <w:rsid w:val="00036493"/>
    <w:rsid w:val="00037C12"/>
    <w:rsid w:val="00044C2E"/>
    <w:rsid w:val="00045BB8"/>
    <w:rsid w:val="00046281"/>
    <w:rsid w:val="00046D89"/>
    <w:rsid w:val="00047A65"/>
    <w:rsid w:val="00050168"/>
    <w:rsid w:val="00052218"/>
    <w:rsid w:val="00057346"/>
    <w:rsid w:val="000575EF"/>
    <w:rsid w:val="000620AD"/>
    <w:rsid w:val="0006221C"/>
    <w:rsid w:val="000628E3"/>
    <w:rsid w:val="00064ED3"/>
    <w:rsid w:val="00065B64"/>
    <w:rsid w:val="00071689"/>
    <w:rsid w:val="00071BA5"/>
    <w:rsid w:val="00072DC7"/>
    <w:rsid w:val="00072E3C"/>
    <w:rsid w:val="0007309D"/>
    <w:rsid w:val="00073C08"/>
    <w:rsid w:val="00077542"/>
    <w:rsid w:val="00082E88"/>
    <w:rsid w:val="000857DB"/>
    <w:rsid w:val="00091517"/>
    <w:rsid w:val="00092369"/>
    <w:rsid w:val="000949EC"/>
    <w:rsid w:val="00094BDC"/>
    <w:rsid w:val="0009587E"/>
    <w:rsid w:val="000965A6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1EAC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1E9B"/>
    <w:rsid w:val="000F3640"/>
    <w:rsid w:val="000F3950"/>
    <w:rsid w:val="000F54CD"/>
    <w:rsid w:val="000F588A"/>
    <w:rsid w:val="00102671"/>
    <w:rsid w:val="0010286F"/>
    <w:rsid w:val="001036F6"/>
    <w:rsid w:val="001070B6"/>
    <w:rsid w:val="001101FB"/>
    <w:rsid w:val="00110427"/>
    <w:rsid w:val="00111B20"/>
    <w:rsid w:val="001126A9"/>
    <w:rsid w:val="00113366"/>
    <w:rsid w:val="00115138"/>
    <w:rsid w:val="00115154"/>
    <w:rsid w:val="00116347"/>
    <w:rsid w:val="001165B6"/>
    <w:rsid w:val="00117683"/>
    <w:rsid w:val="00120B73"/>
    <w:rsid w:val="00121489"/>
    <w:rsid w:val="001224FC"/>
    <w:rsid w:val="00122551"/>
    <w:rsid w:val="0012438A"/>
    <w:rsid w:val="001253E9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462"/>
    <w:rsid w:val="00154BC8"/>
    <w:rsid w:val="001554D7"/>
    <w:rsid w:val="001574CA"/>
    <w:rsid w:val="00162038"/>
    <w:rsid w:val="00165B27"/>
    <w:rsid w:val="00171086"/>
    <w:rsid w:val="00174FEC"/>
    <w:rsid w:val="00175EAC"/>
    <w:rsid w:val="00177086"/>
    <w:rsid w:val="00182B2D"/>
    <w:rsid w:val="00192B91"/>
    <w:rsid w:val="00192ECF"/>
    <w:rsid w:val="001930E4"/>
    <w:rsid w:val="0019347B"/>
    <w:rsid w:val="00193CE7"/>
    <w:rsid w:val="00193F59"/>
    <w:rsid w:val="00194B1B"/>
    <w:rsid w:val="00194D82"/>
    <w:rsid w:val="00195ED9"/>
    <w:rsid w:val="00196301"/>
    <w:rsid w:val="00196CBE"/>
    <w:rsid w:val="001A072E"/>
    <w:rsid w:val="001A7B0E"/>
    <w:rsid w:val="001B0F5D"/>
    <w:rsid w:val="001B3164"/>
    <w:rsid w:val="001B326D"/>
    <w:rsid w:val="001B413D"/>
    <w:rsid w:val="001B4DF0"/>
    <w:rsid w:val="001B59DF"/>
    <w:rsid w:val="001B6023"/>
    <w:rsid w:val="001B7461"/>
    <w:rsid w:val="001C0218"/>
    <w:rsid w:val="001C18E5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02F4"/>
    <w:rsid w:val="001E1A02"/>
    <w:rsid w:val="001E264F"/>
    <w:rsid w:val="001E28B6"/>
    <w:rsid w:val="001E2F2C"/>
    <w:rsid w:val="001E41A5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0AB8"/>
    <w:rsid w:val="002126EB"/>
    <w:rsid w:val="00212EED"/>
    <w:rsid w:val="002135C5"/>
    <w:rsid w:val="00215A88"/>
    <w:rsid w:val="00216BBF"/>
    <w:rsid w:val="00222E6A"/>
    <w:rsid w:val="00225F6C"/>
    <w:rsid w:val="002279D5"/>
    <w:rsid w:val="00230654"/>
    <w:rsid w:val="0023490E"/>
    <w:rsid w:val="00234E17"/>
    <w:rsid w:val="00235A20"/>
    <w:rsid w:val="00235ECC"/>
    <w:rsid w:val="00236199"/>
    <w:rsid w:val="00241356"/>
    <w:rsid w:val="0024196E"/>
    <w:rsid w:val="00242536"/>
    <w:rsid w:val="0024339E"/>
    <w:rsid w:val="00243CEE"/>
    <w:rsid w:val="002443B5"/>
    <w:rsid w:val="00245829"/>
    <w:rsid w:val="002461C7"/>
    <w:rsid w:val="00246C9E"/>
    <w:rsid w:val="0024786E"/>
    <w:rsid w:val="002576B5"/>
    <w:rsid w:val="00257D32"/>
    <w:rsid w:val="002601C0"/>
    <w:rsid w:val="002644B0"/>
    <w:rsid w:val="002664C0"/>
    <w:rsid w:val="0027350F"/>
    <w:rsid w:val="0027425A"/>
    <w:rsid w:val="00274EA0"/>
    <w:rsid w:val="00281E15"/>
    <w:rsid w:val="00283735"/>
    <w:rsid w:val="002850F3"/>
    <w:rsid w:val="0028699B"/>
    <w:rsid w:val="0029247F"/>
    <w:rsid w:val="0029452B"/>
    <w:rsid w:val="002A22B3"/>
    <w:rsid w:val="002A4637"/>
    <w:rsid w:val="002A4E6F"/>
    <w:rsid w:val="002A7ED8"/>
    <w:rsid w:val="002B2738"/>
    <w:rsid w:val="002B3109"/>
    <w:rsid w:val="002B46F0"/>
    <w:rsid w:val="002B54E5"/>
    <w:rsid w:val="002B713E"/>
    <w:rsid w:val="002C4DB8"/>
    <w:rsid w:val="002D0843"/>
    <w:rsid w:val="002D374E"/>
    <w:rsid w:val="002D537D"/>
    <w:rsid w:val="002D56CE"/>
    <w:rsid w:val="002D6247"/>
    <w:rsid w:val="002D6E60"/>
    <w:rsid w:val="002D74B7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470C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04A0"/>
    <w:rsid w:val="00322EEA"/>
    <w:rsid w:val="00323882"/>
    <w:rsid w:val="00323B64"/>
    <w:rsid w:val="003242F6"/>
    <w:rsid w:val="00324D48"/>
    <w:rsid w:val="00327033"/>
    <w:rsid w:val="003306CE"/>
    <w:rsid w:val="003320AE"/>
    <w:rsid w:val="003322A1"/>
    <w:rsid w:val="00332705"/>
    <w:rsid w:val="00332983"/>
    <w:rsid w:val="00332D3C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08ED"/>
    <w:rsid w:val="003615CE"/>
    <w:rsid w:val="003636D5"/>
    <w:rsid w:val="003653D6"/>
    <w:rsid w:val="00365F54"/>
    <w:rsid w:val="003679A8"/>
    <w:rsid w:val="0037002E"/>
    <w:rsid w:val="00370731"/>
    <w:rsid w:val="003724F6"/>
    <w:rsid w:val="00373F97"/>
    <w:rsid w:val="00374AA4"/>
    <w:rsid w:val="00374B16"/>
    <w:rsid w:val="00377D51"/>
    <w:rsid w:val="003810E7"/>
    <w:rsid w:val="00384651"/>
    <w:rsid w:val="00384983"/>
    <w:rsid w:val="00384B54"/>
    <w:rsid w:val="00384E46"/>
    <w:rsid w:val="003850E2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0533"/>
    <w:rsid w:val="003A1F5D"/>
    <w:rsid w:val="003A2C0C"/>
    <w:rsid w:val="003A2DA2"/>
    <w:rsid w:val="003A46C8"/>
    <w:rsid w:val="003B0765"/>
    <w:rsid w:val="003B0D81"/>
    <w:rsid w:val="003B1EC6"/>
    <w:rsid w:val="003B633A"/>
    <w:rsid w:val="003B6A92"/>
    <w:rsid w:val="003B7DE5"/>
    <w:rsid w:val="003C266E"/>
    <w:rsid w:val="003C4C9C"/>
    <w:rsid w:val="003D2738"/>
    <w:rsid w:val="003D348A"/>
    <w:rsid w:val="003D6CA1"/>
    <w:rsid w:val="003D79CA"/>
    <w:rsid w:val="003D7D32"/>
    <w:rsid w:val="003E0105"/>
    <w:rsid w:val="003E01B0"/>
    <w:rsid w:val="003E0A8A"/>
    <w:rsid w:val="003E23E8"/>
    <w:rsid w:val="003E2D6C"/>
    <w:rsid w:val="003E4B19"/>
    <w:rsid w:val="003E68C5"/>
    <w:rsid w:val="003E6DBE"/>
    <w:rsid w:val="003E75E0"/>
    <w:rsid w:val="003E7603"/>
    <w:rsid w:val="003F05C6"/>
    <w:rsid w:val="003F1FDB"/>
    <w:rsid w:val="003F78E3"/>
    <w:rsid w:val="00404908"/>
    <w:rsid w:val="00405BDD"/>
    <w:rsid w:val="00407244"/>
    <w:rsid w:val="00410A49"/>
    <w:rsid w:val="0041365E"/>
    <w:rsid w:val="00415818"/>
    <w:rsid w:val="004174C3"/>
    <w:rsid w:val="004177EF"/>
    <w:rsid w:val="00417A8B"/>
    <w:rsid w:val="00423BD3"/>
    <w:rsid w:val="00425303"/>
    <w:rsid w:val="004260E1"/>
    <w:rsid w:val="00432A63"/>
    <w:rsid w:val="00437FB5"/>
    <w:rsid w:val="004415A9"/>
    <w:rsid w:val="00441A77"/>
    <w:rsid w:val="00442419"/>
    <w:rsid w:val="00444E8E"/>
    <w:rsid w:val="00445BFD"/>
    <w:rsid w:val="00446D4F"/>
    <w:rsid w:val="00447495"/>
    <w:rsid w:val="00447DFF"/>
    <w:rsid w:val="004504AE"/>
    <w:rsid w:val="00450824"/>
    <w:rsid w:val="00452638"/>
    <w:rsid w:val="00452727"/>
    <w:rsid w:val="00452C18"/>
    <w:rsid w:val="00454F2D"/>
    <w:rsid w:val="004561DF"/>
    <w:rsid w:val="004610DD"/>
    <w:rsid w:val="00461158"/>
    <w:rsid w:val="00462BA3"/>
    <w:rsid w:val="00463A04"/>
    <w:rsid w:val="004653F9"/>
    <w:rsid w:val="00465DB0"/>
    <w:rsid w:val="00471F62"/>
    <w:rsid w:val="00472EED"/>
    <w:rsid w:val="004737ED"/>
    <w:rsid w:val="0047382B"/>
    <w:rsid w:val="004746A5"/>
    <w:rsid w:val="00475420"/>
    <w:rsid w:val="00477952"/>
    <w:rsid w:val="004804D2"/>
    <w:rsid w:val="00481D59"/>
    <w:rsid w:val="004854C3"/>
    <w:rsid w:val="00490B4D"/>
    <w:rsid w:val="00490C13"/>
    <w:rsid w:val="00493ADE"/>
    <w:rsid w:val="004960D6"/>
    <w:rsid w:val="00497F24"/>
    <w:rsid w:val="004A0CB3"/>
    <w:rsid w:val="004A39BA"/>
    <w:rsid w:val="004A3B7D"/>
    <w:rsid w:val="004A42EE"/>
    <w:rsid w:val="004A4E15"/>
    <w:rsid w:val="004A56E4"/>
    <w:rsid w:val="004B1D24"/>
    <w:rsid w:val="004B675A"/>
    <w:rsid w:val="004B78EB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19B7"/>
    <w:rsid w:val="004F25C4"/>
    <w:rsid w:val="004F403E"/>
    <w:rsid w:val="004F5065"/>
    <w:rsid w:val="004F5248"/>
    <w:rsid w:val="004F614D"/>
    <w:rsid w:val="004F62FF"/>
    <w:rsid w:val="00500BAA"/>
    <w:rsid w:val="0050223A"/>
    <w:rsid w:val="00503E9D"/>
    <w:rsid w:val="00506892"/>
    <w:rsid w:val="00506CE3"/>
    <w:rsid w:val="005077B9"/>
    <w:rsid w:val="00511AB1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2B8"/>
    <w:rsid w:val="00535403"/>
    <w:rsid w:val="00543971"/>
    <w:rsid w:val="00551607"/>
    <w:rsid w:val="005520C8"/>
    <w:rsid w:val="005546BC"/>
    <w:rsid w:val="005568C8"/>
    <w:rsid w:val="00556BFC"/>
    <w:rsid w:val="0055774C"/>
    <w:rsid w:val="00564FDE"/>
    <w:rsid w:val="00566D1C"/>
    <w:rsid w:val="00570ABF"/>
    <w:rsid w:val="00571496"/>
    <w:rsid w:val="0057185C"/>
    <w:rsid w:val="00574E67"/>
    <w:rsid w:val="005841CB"/>
    <w:rsid w:val="00584A1C"/>
    <w:rsid w:val="00584D8F"/>
    <w:rsid w:val="005875F7"/>
    <w:rsid w:val="00590B70"/>
    <w:rsid w:val="005915B5"/>
    <w:rsid w:val="005915C8"/>
    <w:rsid w:val="005923AD"/>
    <w:rsid w:val="00594FEB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B7F3A"/>
    <w:rsid w:val="005C0887"/>
    <w:rsid w:val="005C0B05"/>
    <w:rsid w:val="005C32AD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5C85"/>
    <w:rsid w:val="005D77B4"/>
    <w:rsid w:val="005E0917"/>
    <w:rsid w:val="005E1969"/>
    <w:rsid w:val="005E2F3B"/>
    <w:rsid w:val="005E4DFD"/>
    <w:rsid w:val="005E7396"/>
    <w:rsid w:val="005F39EA"/>
    <w:rsid w:val="005F6F5C"/>
    <w:rsid w:val="005F70E4"/>
    <w:rsid w:val="006016CF"/>
    <w:rsid w:val="006029B2"/>
    <w:rsid w:val="00602C84"/>
    <w:rsid w:val="00603F37"/>
    <w:rsid w:val="006045EB"/>
    <w:rsid w:val="00604F17"/>
    <w:rsid w:val="006052F0"/>
    <w:rsid w:val="00606D3B"/>
    <w:rsid w:val="0060786F"/>
    <w:rsid w:val="00607D26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6D5D"/>
    <w:rsid w:val="00647FDE"/>
    <w:rsid w:val="00650728"/>
    <w:rsid w:val="006531F4"/>
    <w:rsid w:val="00654AFE"/>
    <w:rsid w:val="0065665C"/>
    <w:rsid w:val="00656DC8"/>
    <w:rsid w:val="0066190D"/>
    <w:rsid w:val="00662971"/>
    <w:rsid w:val="00663434"/>
    <w:rsid w:val="006647CC"/>
    <w:rsid w:val="00667054"/>
    <w:rsid w:val="00670BED"/>
    <w:rsid w:val="00671F7E"/>
    <w:rsid w:val="00674192"/>
    <w:rsid w:val="006742A5"/>
    <w:rsid w:val="00677297"/>
    <w:rsid w:val="006825E3"/>
    <w:rsid w:val="00684092"/>
    <w:rsid w:val="00684228"/>
    <w:rsid w:val="0069512F"/>
    <w:rsid w:val="0069702F"/>
    <w:rsid w:val="006977DF"/>
    <w:rsid w:val="00697EFD"/>
    <w:rsid w:val="006A0F41"/>
    <w:rsid w:val="006A2910"/>
    <w:rsid w:val="006A2B65"/>
    <w:rsid w:val="006A3589"/>
    <w:rsid w:val="006A54EE"/>
    <w:rsid w:val="006A78D8"/>
    <w:rsid w:val="006B3678"/>
    <w:rsid w:val="006B5C36"/>
    <w:rsid w:val="006B7134"/>
    <w:rsid w:val="006C2166"/>
    <w:rsid w:val="006C4A4C"/>
    <w:rsid w:val="006C5166"/>
    <w:rsid w:val="006C7213"/>
    <w:rsid w:val="006C7DC8"/>
    <w:rsid w:val="006D1AC3"/>
    <w:rsid w:val="006D2D53"/>
    <w:rsid w:val="006D6F61"/>
    <w:rsid w:val="006D7468"/>
    <w:rsid w:val="006D7AC6"/>
    <w:rsid w:val="006D7C63"/>
    <w:rsid w:val="006E0A7E"/>
    <w:rsid w:val="006E149E"/>
    <w:rsid w:val="006E425C"/>
    <w:rsid w:val="006E5476"/>
    <w:rsid w:val="006E6AB5"/>
    <w:rsid w:val="006F1741"/>
    <w:rsid w:val="006F4478"/>
    <w:rsid w:val="006F5D00"/>
    <w:rsid w:val="006F6B41"/>
    <w:rsid w:val="006F6EE0"/>
    <w:rsid w:val="006F6F9C"/>
    <w:rsid w:val="00700EAE"/>
    <w:rsid w:val="0070308B"/>
    <w:rsid w:val="00703DA5"/>
    <w:rsid w:val="00706C1B"/>
    <w:rsid w:val="00710BF9"/>
    <w:rsid w:val="00711F80"/>
    <w:rsid w:val="007124FA"/>
    <w:rsid w:val="00716056"/>
    <w:rsid w:val="00716BE5"/>
    <w:rsid w:val="007174AE"/>
    <w:rsid w:val="007230A2"/>
    <w:rsid w:val="007230B0"/>
    <w:rsid w:val="00723806"/>
    <w:rsid w:val="0072546A"/>
    <w:rsid w:val="00725579"/>
    <w:rsid w:val="00726092"/>
    <w:rsid w:val="007305C1"/>
    <w:rsid w:val="007309A4"/>
    <w:rsid w:val="007321CE"/>
    <w:rsid w:val="00732D15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13F8"/>
    <w:rsid w:val="00752557"/>
    <w:rsid w:val="00756079"/>
    <w:rsid w:val="00756C68"/>
    <w:rsid w:val="00760574"/>
    <w:rsid w:val="00760806"/>
    <w:rsid w:val="00761C52"/>
    <w:rsid w:val="0076255B"/>
    <w:rsid w:val="007656EA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37CE"/>
    <w:rsid w:val="00797B93"/>
    <w:rsid w:val="007A46F8"/>
    <w:rsid w:val="007A5132"/>
    <w:rsid w:val="007A6739"/>
    <w:rsid w:val="007B5BD4"/>
    <w:rsid w:val="007B698F"/>
    <w:rsid w:val="007C057C"/>
    <w:rsid w:val="007C076A"/>
    <w:rsid w:val="007C0E7F"/>
    <w:rsid w:val="007C0F06"/>
    <w:rsid w:val="007C20A3"/>
    <w:rsid w:val="007C35FF"/>
    <w:rsid w:val="007C6332"/>
    <w:rsid w:val="007C6D05"/>
    <w:rsid w:val="007C7DC3"/>
    <w:rsid w:val="007D132F"/>
    <w:rsid w:val="007D1C3A"/>
    <w:rsid w:val="007D2077"/>
    <w:rsid w:val="007D2ADF"/>
    <w:rsid w:val="007D585B"/>
    <w:rsid w:val="007D6BC7"/>
    <w:rsid w:val="007E03B8"/>
    <w:rsid w:val="007E0DF3"/>
    <w:rsid w:val="007E1318"/>
    <w:rsid w:val="007E2DFA"/>
    <w:rsid w:val="007E6C2F"/>
    <w:rsid w:val="007E7A96"/>
    <w:rsid w:val="007F2445"/>
    <w:rsid w:val="007F423C"/>
    <w:rsid w:val="007F56F4"/>
    <w:rsid w:val="007F5817"/>
    <w:rsid w:val="007F61F1"/>
    <w:rsid w:val="007F77C0"/>
    <w:rsid w:val="007F7ABE"/>
    <w:rsid w:val="00800250"/>
    <w:rsid w:val="008008C0"/>
    <w:rsid w:val="0080422D"/>
    <w:rsid w:val="00805CD8"/>
    <w:rsid w:val="00806FA2"/>
    <w:rsid w:val="008070D6"/>
    <w:rsid w:val="00810DF7"/>
    <w:rsid w:val="00811778"/>
    <w:rsid w:val="00814303"/>
    <w:rsid w:val="00814DD2"/>
    <w:rsid w:val="00815BD9"/>
    <w:rsid w:val="00816199"/>
    <w:rsid w:val="0081659E"/>
    <w:rsid w:val="00820705"/>
    <w:rsid w:val="00820E9B"/>
    <w:rsid w:val="00826F73"/>
    <w:rsid w:val="0083138F"/>
    <w:rsid w:val="008322EC"/>
    <w:rsid w:val="00832373"/>
    <w:rsid w:val="00837020"/>
    <w:rsid w:val="008408AD"/>
    <w:rsid w:val="00842677"/>
    <w:rsid w:val="00842CFD"/>
    <w:rsid w:val="008461F3"/>
    <w:rsid w:val="00846231"/>
    <w:rsid w:val="0084695B"/>
    <w:rsid w:val="008506DF"/>
    <w:rsid w:val="00852F24"/>
    <w:rsid w:val="00853597"/>
    <w:rsid w:val="00853652"/>
    <w:rsid w:val="008558D0"/>
    <w:rsid w:val="0085606D"/>
    <w:rsid w:val="00856D5A"/>
    <w:rsid w:val="00857A87"/>
    <w:rsid w:val="00857DF7"/>
    <w:rsid w:val="00860E9C"/>
    <w:rsid w:val="00861292"/>
    <w:rsid w:val="008631B9"/>
    <w:rsid w:val="00866030"/>
    <w:rsid w:val="0087002D"/>
    <w:rsid w:val="00870596"/>
    <w:rsid w:val="00871286"/>
    <w:rsid w:val="00871501"/>
    <w:rsid w:val="0087224E"/>
    <w:rsid w:val="00872983"/>
    <w:rsid w:val="008756AA"/>
    <w:rsid w:val="00876329"/>
    <w:rsid w:val="00883003"/>
    <w:rsid w:val="0088731E"/>
    <w:rsid w:val="008876F7"/>
    <w:rsid w:val="00887B70"/>
    <w:rsid w:val="008931FB"/>
    <w:rsid w:val="00895059"/>
    <w:rsid w:val="00895A46"/>
    <w:rsid w:val="0089661E"/>
    <w:rsid w:val="00896F65"/>
    <w:rsid w:val="008A1E15"/>
    <w:rsid w:val="008A4115"/>
    <w:rsid w:val="008A4744"/>
    <w:rsid w:val="008A538E"/>
    <w:rsid w:val="008B6019"/>
    <w:rsid w:val="008B70F7"/>
    <w:rsid w:val="008C0468"/>
    <w:rsid w:val="008C0E89"/>
    <w:rsid w:val="008C2967"/>
    <w:rsid w:val="008C2DB9"/>
    <w:rsid w:val="008C3482"/>
    <w:rsid w:val="008C38CE"/>
    <w:rsid w:val="008D0974"/>
    <w:rsid w:val="008D2FE4"/>
    <w:rsid w:val="008E344E"/>
    <w:rsid w:val="008E5277"/>
    <w:rsid w:val="008E5623"/>
    <w:rsid w:val="008E64BD"/>
    <w:rsid w:val="008F1019"/>
    <w:rsid w:val="008F1F4A"/>
    <w:rsid w:val="008F30AC"/>
    <w:rsid w:val="0090235F"/>
    <w:rsid w:val="009023A1"/>
    <w:rsid w:val="00902688"/>
    <w:rsid w:val="009036FA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6D66"/>
    <w:rsid w:val="00927175"/>
    <w:rsid w:val="009272B8"/>
    <w:rsid w:val="009278BB"/>
    <w:rsid w:val="00937AE9"/>
    <w:rsid w:val="00940155"/>
    <w:rsid w:val="00940BA8"/>
    <w:rsid w:val="00943CC3"/>
    <w:rsid w:val="00945DB5"/>
    <w:rsid w:val="00947C07"/>
    <w:rsid w:val="00950502"/>
    <w:rsid w:val="009510E0"/>
    <w:rsid w:val="00952FC1"/>
    <w:rsid w:val="00954BEC"/>
    <w:rsid w:val="009562EC"/>
    <w:rsid w:val="00962917"/>
    <w:rsid w:val="0096393D"/>
    <w:rsid w:val="009650E3"/>
    <w:rsid w:val="0097017C"/>
    <w:rsid w:val="009733C6"/>
    <w:rsid w:val="009760E5"/>
    <w:rsid w:val="0097649C"/>
    <w:rsid w:val="009805E9"/>
    <w:rsid w:val="00980A4D"/>
    <w:rsid w:val="00983AC1"/>
    <w:rsid w:val="00990811"/>
    <w:rsid w:val="009A23E7"/>
    <w:rsid w:val="009A2D8A"/>
    <w:rsid w:val="009A2F73"/>
    <w:rsid w:val="009A5852"/>
    <w:rsid w:val="009A7468"/>
    <w:rsid w:val="009B16AA"/>
    <w:rsid w:val="009B16C5"/>
    <w:rsid w:val="009B28A7"/>
    <w:rsid w:val="009B6F84"/>
    <w:rsid w:val="009B7F4D"/>
    <w:rsid w:val="009C4E80"/>
    <w:rsid w:val="009D3E65"/>
    <w:rsid w:val="009D684D"/>
    <w:rsid w:val="009E5386"/>
    <w:rsid w:val="009E5DDA"/>
    <w:rsid w:val="009F3A5C"/>
    <w:rsid w:val="009F439D"/>
    <w:rsid w:val="009F4D55"/>
    <w:rsid w:val="009F7ED1"/>
    <w:rsid w:val="00A01A66"/>
    <w:rsid w:val="00A02C9D"/>
    <w:rsid w:val="00A04761"/>
    <w:rsid w:val="00A055D4"/>
    <w:rsid w:val="00A06C36"/>
    <w:rsid w:val="00A10082"/>
    <w:rsid w:val="00A111BA"/>
    <w:rsid w:val="00A161F0"/>
    <w:rsid w:val="00A16CC8"/>
    <w:rsid w:val="00A17589"/>
    <w:rsid w:val="00A22D44"/>
    <w:rsid w:val="00A24434"/>
    <w:rsid w:val="00A25BA2"/>
    <w:rsid w:val="00A25CE7"/>
    <w:rsid w:val="00A260A2"/>
    <w:rsid w:val="00A263EE"/>
    <w:rsid w:val="00A27385"/>
    <w:rsid w:val="00A27915"/>
    <w:rsid w:val="00A30A86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4745A"/>
    <w:rsid w:val="00A50EA7"/>
    <w:rsid w:val="00A6092E"/>
    <w:rsid w:val="00A60986"/>
    <w:rsid w:val="00A6148C"/>
    <w:rsid w:val="00A62EF6"/>
    <w:rsid w:val="00A645AF"/>
    <w:rsid w:val="00A64710"/>
    <w:rsid w:val="00A6575F"/>
    <w:rsid w:val="00A65C97"/>
    <w:rsid w:val="00A67F0A"/>
    <w:rsid w:val="00A70E80"/>
    <w:rsid w:val="00A72224"/>
    <w:rsid w:val="00A72D99"/>
    <w:rsid w:val="00A731D8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84C50"/>
    <w:rsid w:val="00A922BB"/>
    <w:rsid w:val="00A9241E"/>
    <w:rsid w:val="00A93BA7"/>
    <w:rsid w:val="00A96E0F"/>
    <w:rsid w:val="00AA0F74"/>
    <w:rsid w:val="00AA37BA"/>
    <w:rsid w:val="00AA51EB"/>
    <w:rsid w:val="00AA654A"/>
    <w:rsid w:val="00AA7FC7"/>
    <w:rsid w:val="00AB16B0"/>
    <w:rsid w:val="00AB6D47"/>
    <w:rsid w:val="00AB7B3A"/>
    <w:rsid w:val="00AB7C28"/>
    <w:rsid w:val="00AC3AB1"/>
    <w:rsid w:val="00AD00BC"/>
    <w:rsid w:val="00AD203C"/>
    <w:rsid w:val="00AD2819"/>
    <w:rsid w:val="00AD2B29"/>
    <w:rsid w:val="00AD611B"/>
    <w:rsid w:val="00AE0B0C"/>
    <w:rsid w:val="00AE3DE9"/>
    <w:rsid w:val="00AE56B2"/>
    <w:rsid w:val="00AE5E81"/>
    <w:rsid w:val="00AF43C8"/>
    <w:rsid w:val="00AF62CB"/>
    <w:rsid w:val="00B024DE"/>
    <w:rsid w:val="00B0259C"/>
    <w:rsid w:val="00B03DB6"/>
    <w:rsid w:val="00B046C1"/>
    <w:rsid w:val="00B04CE8"/>
    <w:rsid w:val="00B06520"/>
    <w:rsid w:val="00B06F95"/>
    <w:rsid w:val="00B11133"/>
    <w:rsid w:val="00B119F5"/>
    <w:rsid w:val="00B12E7A"/>
    <w:rsid w:val="00B14BE0"/>
    <w:rsid w:val="00B16C0D"/>
    <w:rsid w:val="00B2027D"/>
    <w:rsid w:val="00B2036E"/>
    <w:rsid w:val="00B20F53"/>
    <w:rsid w:val="00B2250C"/>
    <w:rsid w:val="00B30861"/>
    <w:rsid w:val="00B33A88"/>
    <w:rsid w:val="00B33AEE"/>
    <w:rsid w:val="00B33BC9"/>
    <w:rsid w:val="00B3761E"/>
    <w:rsid w:val="00B41645"/>
    <w:rsid w:val="00B4177E"/>
    <w:rsid w:val="00B43415"/>
    <w:rsid w:val="00B44396"/>
    <w:rsid w:val="00B44F85"/>
    <w:rsid w:val="00B452A4"/>
    <w:rsid w:val="00B47424"/>
    <w:rsid w:val="00B53AFF"/>
    <w:rsid w:val="00B54C97"/>
    <w:rsid w:val="00B55B0E"/>
    <w:rsid w:val="00B5672C"/>
    <w:rsid w:val="00B57714"/>
    <w:rsid w:val="00B57BEB"/>
    <w:rsid w:val="00B617CD"/>
    <w:rsid w:val="00B61D84"/>
    <w:rsid w:val="00B62942"/>
    <w:rsid w:val="00B64576"/>
    <w:rsid w:val="00B64C1C"/>
    <w:rsid w:val="00B6723D"/>
    <w:rsid w:val="00B717C4"/>
    <w:rsid w:val="00B748C9"/>
    <w:rsid w:val="00B75727"/>
    <w:rsid w:val="00B8006D"/>
    <w:rsid w:val="00B82F5E"/>
    <w:rsid w:val="00B836AA"/>
    <w:rsid w:val="00B8385C"/>
    <w:rsid w:val="00B857CF"/>
    <w:rsid w:val="00B872B9"/>
    <w:rsid w:val="00B914E3"/>
    <w:rsid w:val="00B93B8F"/>
    <w:rsid w:val="00B944B3"/>
    <w:rsid w:val="00B977A2"/>
    <w:rsid w:val="00BA2EF7"/>
    <w:rsid w:val="00BA3B30"/>
    <w:rsid w:val="00BA3FD1"/>
    <w:rsid w:val="00BA4A8E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B1A"/>
    <w:rsid w:val="00BD4C47"/>
    <w:rsid w:val="00BD4CDD"/>
    <w:rsid w:val="00BD5DB6"/>
    <w:rsid w:val="00BD6D14"/>
    <w:rsid w:val="00BF3E7F"/>
    <w:rsid w:val="00C01420"/>
    <w:rsid w:val="00C0555A"/>
    <w:rsid w:val="00C1193B"/>
    <w:rsid w:val="00C12EAC"/>
    <w:rsid w:val="00C13DAA"/>
    <w:rsid w:val="00C14AF6"/>
    <w:rsid w:val="00C17F7C"/>
    <w:rsid w:val="00C2116F"/>
    <w:rsid w:val="00C23867"/>
    <w:rsid w:val="00C25903"/>
    <w:rsid w:val="00C26D21"/>
    <w:rsid w:val="00C33C1E"/>
    <w:rsid w:val="00C432CA"/>
    <w:rsid w:val="00C4618E"/>
    <w:rsid w:val="00C46879"/>
    <w:rsid w:val="00C50EFD"/>
    <w:rsid w:val="00C5275D"/>
    <w:rsid w:val="00C53024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772C6"/>
    <w:rsid w:val="00C86195"/>
    <w:rsid w:val="00C869B3"/>
    <w:rsid w:val="00C87B26"/>
    <w:rsid w:val="00C9014D"/>
    <w:rsid w:val="00C90B7E"/>
    <w:rsid w:val="00C91027"/>
    <w:rsid w:val="00C922F1"/>
    <w:rsid w:val="00C9342A"/>
    <w:rsid w:val="00C94146"/>
    <w:rsid w:val="00C95546"/>
    <w:rsid w:val="00CA0140"/>
    <w:rsid w:val="00CA18FB"/>
    <w:rsid w:val="00CA43FB"/>
    <w:rsid w:val="00CA5C9C"/>
    <w:rsid w:val="00CA67BA"/>
    <w:rsid w:val="00CA73ED"/>
    <w:rsid w:val="00CB45B3"/>
    <w:rsid w:val="00CB4B08"/>
    <w:rsid w:val="00CB4B94"/>
    <w:rsid w:val="00CB6F53"/>
    <w:rsid w:val="00CC0317"/>
    <w:rsid w:val="00CC0B50"/>
    <w:rsid w:val="00CC1EB7"/>
    <w:rsid w:val="00CC6428"/>
    <w:rsid w:val="00CC6A0D"/>
    <w:rsid w:val="00CD226D"/>
    <w:rsid w:val="00CD67E5"/>
    <w:rsid w:val="00CE05AF"/>
    <w:rsid w:val="00CE1245"/>
    <w:rsid w:val="00CE3A2B"/>
    <w:rsid w:val="00CE4909"/>
    <w:rsid w:val="00CE5EF5"/>
    <w:rsid w:val="00CF17D9"/>
    <w:rsid w:val="00CF37D4"/>
    <w:rsid w:val="00CF52FF"/>
    <w:rsid w:val="00CF55C5"/>
    <w:rsid w:val="00D000D6"/>
    <w:rsid w:val="00D02F28"/>
    <w:rsid w:val="00D033BE"/>
    <w:rsid w:val="00D06803"/>
    <w:rsid w:val="00D07CF0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35EAC"/>
    <w:rsid w:val="00D37EAC"/>
    <w:rsid w:val="00D4489D"/>
    <w:rsid w:val="00D512A6"/>
    <w:rsid w:val="00D51BB6"/>
    <w:rsid w:val="00D5259C"/>
    <w:rsid w:val="00D549AB"/>
    <w:rsid w:val="00D5542A"/>
    <w:rsid w:val="00D5557D"/>
    <w:rsid w:val="00D568DE"/>
    <w:rsid w:val="00D56D2F"/>
    <w:rsid w:val="00D57B3A"/>
    <w:rsid w:val="00D57E8F"/>
    <w:rsid w:val="00D6036D"/>
    <w:rsid w:val="00D60708"/>
    <w:rsid w:val="00D62448"/>
    <w:rsid w:val="00D6301E"/>
    <w:rsid w:val="00D76D63"/>
    <w:rsid w:val="00D77581"/>
    <w:rsid w:val="00D80D05"/>
    <w:rsid w:val="00D81040"/>
    <w:rsid w:val="00D81713"/>
    <w:rsid w:val="00D81B39"/>
    <w:rsid w:val="00D85403"/>
    <w:rsid w:val="00D96115"/>
    <w:rsid w:val="00DA1676"/>
    <w:rsid w:val="00DA2104"/>
    <w:rsid w:val="00DA2706"/>
    <w:rsid w:val="00DA3462"/>
    <w:rsid w:val="00DA5C39"/>
    <w:rsid w:val="00DA5D6D"/>
    <w:rsid w:val="00DB158A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0D6D"/>
    <w:rsid w:val="00DD1F05"/>
    <w:rsid w:val="00DD3AC6"/>
    <w:rsid w:val="00DD6410"/>
    <w:rsid w:val="00DD641D"/>
    <w:rsid w:val="00DE074A"/>
    <w:rsid w:val="00DE24C0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29BE"/>
    <w:rsid w:val="00E1452B"/>
    <w:rsid w:val="00E1656D"/>
    <w:rsid w:val="00E16AF0"/>
    <w:rsid w:val="00E21164"/>
    <w:rsid w:val="00E214DE"/>
    <w:rsid w:val="00E21858"/>
    <w:rsid w:val="00E2483D"/>
    <w:rsid w:val="00E24DAD"/>
    <w:rsid w:val="00E25604"/>
    <w:rsid w:val="00E256B7"/>
    <w:rsid w:val="00E31A07"/>
    <w:rsid w:val="00E36F96"/>
    <w:rsid w:val="00E41622"/>
    <w:rsid w:val="00E41890"/>
    <w:rsid w:val="00E41C01"/>
    <w:rsid w:val="00E431FD"/>
    <w:rsid w:val="00E44414"/>
    <w:rsid w:val="00E45904"/>
    <w:rsid w:val="00E4645D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67096"/>
    <w:rsid w:val="00E720BE"/>
    <w:rsid w:val="00E735A8"/>
    <w:rsid w:val="00E73D35"/>
    <w:rsid w:val="00E74680"/>
    <w:rsid w:val="00E76B80"/>
    <w:rsid w:val="00E77468"/>
    <w:rsid w:val="00E774D8"/>
    <w:rsid w:val="00E800C8"/>
    <w:rsid w:val="00E83209"/>
    <w:rsid w:val="00E83FF6"/>
    <w:rsid w:val="00E8470E"/>
    <w:rsid w:val="00E8742B"/>
    <w:rsid w:val="00E90774"/>
    <w:rsid w:val="00E90A77"/>
    <w:rsid w:val="00E90FD5"/>
    <w:rsid w:val="00E91C38"/>
    <w:rsid w:val="00E9460C"/>
    <w:rsid w:val="00EA107C"/>
    <w:rsid w:val="00EA2E4A"/>
    <w:rsid w:val="00EA30ED"/>
    <w:rsid w:val="00EA4D6F"/>
    <w:rsid w:val="00EA5A05"/>
    <w:rsid w:val="00EA64C7"/>
    <w:rsid w:val="00EA7F36"/>
    <w:rsid w:val="00EB34E5"/>
    <w:rsid w:val="00EB3790"/>
    <w:rsid w:val="00EB5CD4"/>
    <w:rsid w:val="00EC00F6"/>
    <w:rsid w:val="00EC0249"/>
    <w:rsid w:val="00EC062E"/>
    <w:rsid w:val="00EC2B13"/>
    <w:rsid w:val="00EC3FE2"/>
    <w:rsid w:val="00EC4912"/>
    <w:rsid w:val="00EC542E"/>
    <w:rsid w:val="00EC678A"/>
    <w:rsid w:val="00EC793E"/>
    <w:rsid w:val="00ED0D56"/>
    <w:rsid w:val="00ED1178"/>
    <w:rsid w:val="00ED2D03"/>
    <w:rsid w:val="00ED416E"/>
    <w:rsid w:val="00ED61AF"/>
    <w:rsid w:val="00ED6C1D"/>
    <w:rsid w:val="00ED75F1"/>
    <w:rsid w:val="00EE1949"/>
    <w:rsid w:val="00EE4563"/>
    <w:rsid w:val="00EE4855"/>
    <w:rsid w:val="00EE5094"/>
    <w:rsid w:val="00EE7954"/>
    <w:rsid w:val="00EF26FC"/>
    <w:rsid w:val="00EF2B57"/>
    <w:rsid w:val="00EF50CD"/>
    <w:rsid w:val="00EF5A7E"/>
    <w:rsid w:val="00F0208A"/>
    <w:rsid w:val="00F020CD"/>
    <w:rsid w:val="00F060C5"/>
    <w:rsid w:val="00F068B9"/>
    <w:rsid w:val="00F06C96"/>
    <w:rsid w:val="00F07635"/>
    <w:rsid w:val="00F07B0F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3DDA"/>
    <w:rsid w:val="00F35241"/>
    <w:rsid w:val="00F36F13"/>
    <w:rsid w:val="00F41B4B"/>
    <w:rsid w:val="00F429BA"/>
    <w:rsid w:val="00F42AF8"/>
    <w:rsid w:val="00F43E59"/>
    <w:rsid w:val="00F47F11"/>
    <w:rsid w:val="00F50EA2"/>
    <w:rsid w:val="00F51623"/>
    <w:rsid w:val="00F51B7E"/>
    <w:rsid w:val="00F5375D"/>
    <w:rsid w:val="00F53CBC"/>
    <w:rsid w:val="00F54324"/>
    <w:rsid w:val="00F57166"/>
    <w:rsid w:val="00F576BD"/>
    <w:rsid w:val="00F57F7F"/>
    <w:rsid w:val="00F62ECA"/>
    <w:rsid w:val="00F72355"/>
    <w:rsid w:val="00F732AA"/>
    <w:rsid w:val="00F76CD6"/>
    <w:rsid w:val="00F76F67"/>
    <w:rsid w:val="00F77FBA"/>
    <w:rsid w:val="00F812AA"/>
    <w:rsid w:val="00F86EE3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0A1"/>
    <w:rsid w:val="00FA5F70"/>
    <w:rsid w:val="00FB139B"/>
    <w:rsid w:val="00FB1848"/>
    <w:rsid w:val="00FB1F1B"/>
    <w:rsid w:val="00FB3149"/>
    <w:rsid w:val="00FB3633"/>
    <w:rsid w:val="00FB610E"/>
    <w:rsid w:val="00FC03E6"/>
    <w:rsid w:val="00FC06D3"/>
    <w:rsid w:val="00FC3724"/>
    <w:rsid w:val="00FD0A94"/>
    <w:rsid w:val="00FD0A9D"/>
    <w:rsid w:val="00FD24EC"/>
    <w:rsid w:val="00FD7158"/>
    <w:rsid w:val="00FE1734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7EA79EF9-225A-4E27-A99B-7730C04CC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etudierenhainaut.be/promsoc-mons-borinage-secondaire.html" TargetMode="External"/><Relationship Id="rId21" Type="http://schemas.openxmlformats.org/officeDocument/2006/relationships/diagramData" Target="diagrams/data1.xml"/><Relationship Id="rId42" Type="http://schemas.openxmlformats.org/officeDocument/2006/relationships/image" Target="media/image130.svg"/><Relationship Id="rId47" Type="http://schemas.openxmlformats.org/officeDocument/2006/relationships/image" Target="media/image16.png"/><Relationship Id="rId63" Type="http://schemas.openxmlformats.org/officeDocument/2006/relationships/diagramData" Target="diagrams/data2.xml"/><Relationship Id="rId68" Type="http://schemas.openxmlformats.org/officeDocument/2006/relationships/image" Target="media/image26.png"/><Relationship Id="rId84" Type="http://schemas.openxmlformats.org/officeDocument/2006/relationships/image" Target="media/image38.png"/><Relationship Id="rId89" Type="http://schemas.openxmlformats.org/officeDocument/2006/relationships/image" Target="media/image43.png"/><Relationship Id="rId16" Type="http://schemas.openxmlformats.org/officeDocument/2006/relationships/hyperlink" Target="https://www.ifapme.be/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s://www.etudierenhainaut.be/lycee-provincial-hornu-colfontaine.html" TargetMode="External"/><Relationship Id="rId53" Type="http://schemas.openxmlformats.org/officeDocument/2006/relationships/image" Target="media/image22.png"/><Relationship Id="rId58" Type="http://schemas.openxmlformats.org/officeDocument/2006/relationships/image" Target="media/image230.svg"/><Relationship Id="rId74" Type="http://schemas.openxmlformats.org/officeDocument/2006/relationships/image" Target="media/image29.png"/><Relationship Id="rId79" Type="http://schemas.microsoft.com/office/2007/relationships/diagramDrawing" Target="diagrams/drawing3.xml"/><Relationship Id="rId5" Type="http://schemas.openxmlformats.org/officeDocument/2006/relationships/numbering" Target="numbering.xml"/><Relationship Id="rId90" Type="http://schemas.openxmlformats.org/officeDocument/2006/relationships/image" Target="media/image44.png"/><Relationship Id="rId95" Type="http://schemas.openxmlformats.org/officeDocument/2006/relationships/theme" Target="theme/theme1.xml"/><Relationship Id="rId14" Type="http://schemas.openxmlformats.org/officeDocument/2006/relationships/image" Target="media/image5.png"/><Relationship Id="rId22" Type="http://schemas.openxmlformats.org/officeDocument/2006/relationships/diagramLayout" Target="diagrams/layout1.xml"/><Relationship Id="rId27" Type="http://schemas.openxmlformats.org/officeDocument/2006/relationships/hyperlink" Target="http://www.cefaweb.be/centres/morlanwelz" TargetMode="External"/><Relationship Id="rId30" Type="http://schemas.openxmlformats.org/officeDocument/2006/relationships/hyperlink" Target="https://eafcjeanmeunier.be/home/" TargetMode="External"/><Relationship Id="rId35" Type="http://schemas.openxmlformats.org/officeDocument/2006/relationships/image" Target="media/image9.png"/><Relationship Id="rId43" Type="http://schemas.openxmlformats.org/officeDocument/2006/relationships/image" Target="media/image14.png"/><Relationship Id="rId48" Type="http://schemas.openxmlformats.org/officeDocument/2006/relationships/image" Target="media/image17.svg"/><Relationship Id="rId56" Type="http://schemas.openxmlformats.org/officeDocument/2006/relationships/image" Target="media/image210.svg"/><Relationship Id="rId64" Type="http://schemas.openxmlformats.org/officeDocument/2006/relationships/diagramLayout" Target="diagrams/layout2.xml"/><Relationship Id="rId69" Type="http://schemas.openxmlformats.org/officeDocument/2006/relationships/image" Target="media/image27.svg"/><Relationship Id="rId77" Type="http://schemas.openxmlformats.org/officeDocument/2006/relationships/diagramQuickStyle" Target="diagrams/quickStyle3.xml"/><Relationship Id="rId8" Type="http://schemas.openxmlformats.org/officeDocument/2006/relationships/webSettings" Target="webSettings.xml"/><Relationship Id="rId51" Type="http://schemas.openxmlformats.org/officeDocument/2006/relationships/image" Target="media/image20.png"/><Relationship Id="rId72" Type="http://schemas.openxmlformats.org/officeDocument/2006/relationships/image" Target="media/image28.png"/><Relationship Id="rId80" Type="http://schemas.openxmlformats.org/officeDocument/2006/relationships/image" Target="media/image36.png"/><Relationship Id="rId85" Type="http://schemas.openxmlformats.org/officeDocument/2006/relationships/image" Target="media/image39.svg"/><Relationship Id="rId93" Type="http://schemas.openxmlformats.org/officeDocument/2006/relationships/image" Target="media/image46.png"/><Relationship Id="rId3" Type="http://schemas.openxmlformats.org/officeDocument/2006/relationships/customXml" Target="../customXml/item3.xml"/><Relationship Id="rId12" Type="http://schemas.openxmlformats.org/officeDocument/2006/relationships/image" Target="media/image3.svg"/><Relationship Id="rId17" Type="http://schemas.openxmlformats.org/officeDocument/2006/relationships/hyperlink" Target="https://borinage2000.odoo.com/" TargetMode="External"/><Relationship Id="rId25" Type="http://schemas.microsoft.com/office/2007/relationships/diagramDrawing" Target="diagrams/drawing1.xml"/><Relationship Id="rId33" Type="http://schemas.openxmlformats.org/officeDocument/2006/relationships/image" Target="media/image7.png"/><Relationship Id="rId38" Type="http://schemas.openxmlformats.org/officeDocument/2006/relationships/image" Target="media/image11.png"/><Relationship Id="rId46" Type="http://schemas.openxmlformats.org/officeDocument/2006/relationships/image" Target="media/image150.svg"/><Relationship Id="rId59" Type="http://schemas.openxmlformats.org/officeDocument/2006/relationships/image" Target="media/image24.png"/><Relationship Id="rId67" Type="http://schemas.microsoft.com/office/2007/relationships/diagramDrawing" Target="diagrams/drawing2.xml"/><Relationship Id="rId20" Type="http://schemas.openxmlformats.org/officeDocument/2006/relationships/hyperlink" Target="http://www.saint-luc-mons.be/stluc/" TargetMode="External"/><Relationship Id="rId41" Type="http://schemas.openxmlformats.org/officeDocument/2006/relationships/image" Target="media/image120.png"/><Relationship Id="rId54" Type="http://schemas.openxmlformats.org/officeDocument/2006/relationships/image" Target="media/image23.svg"/><Relationship Id="rId62" Type="http://schemas.openxmlformats.org/officeDocument/2006/relationships/image" Target="media/image250.svg"/><Relationship Id="rId70" Type="http://schemas.openxmlformats.org/officeDocument/2006/relationships/image" Target="media/image260.png"/><Relationship Id="rId75" Type="http://schemas.openxmlformats.org/officeDocument/2006/relationships/diagramData" Target="diagrams/data3.xml"/><Relationship Id="rId83" Type="http://schemas.openxmlformats.org/officeDocument/2006/relationships/image" Target="media/image370.svg"/><Relationship Id="rId88" Type="http://schemas.openxmlformats.org/officeDocument/2006/relationships/image" Target="media/image42.png"/><Relationship Id="rId91" Type="http://schemas.openxmlformats.org/officeDocument/2006/relationships/image" Target="media/image45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diagramQuickStyle" Target="diagrams/quickStyle1.xml"/><Relationship Id="rId28" Type="http://schemas.openxmlformats.org/officeDocument/2006/relationships/hyperlink" Target="https://www.etudierenhainaut.be/athenee-provincial-la-louviere.html" TargetMode="External"/><Relationship Id="rId36" Type="http://schemas.openxmlformats.org/officeDocument/2006/relationships/image" Target="media/image10.svg"/><Relationship Id="rId49" Type="http://schemas.openxmlformats.org/officeDocument/2006/relationships/image" Target="media/image18.png"/><Relationship Id="rId57" Type="http://schemas.openxmlformats.org/officeDocument/2006/relationships/image" Target="media/image220.png"/><Relationship Id="rId10" Type="http://schemas.openxmlformats.org/officeDocument/2006/relationships/endnotes" Target="endnotes.xml"/><Relationship Id="rId31" Type="http://schemas.openxmlformats.org/officeDocument/2006/relationships/hyperlink" Target="https://hainaut.formation-logistique.be/" TargetMode="External"/><Relationship Id="rId44" Type="http://schemas.openxmlformats.org/officeDocument/2006/relationships/image" Target="media/image15.svg"/><Relationship Id="rId52" Type="http://schemas.openxmlformats.org/officeDocument/2006/relationships/image" Target="media/image21.svg"/><Relationship Id="rId60" Type="http://schemas.openxmlformats.org/officeDocument/2006/relationships/image" Target="media/image25.svg"/><Relationship Id="rId65" Type="http://schemas.openxmlformats.org/officeDocument/2006/relationships/diagramQuickStyle" Target="diagrams/quickStyle2.xml"/><Relationship Id="rId78" Type="http://schemas.openxmlformats.org/officeDocument/2006/relationships/diagramColors" Target="diagrams/colors3.xml"/><Relationship Id="rId81" Type="http://schemas.openxmlformats.org/officeDocument/2006/relationships/image" Target="media/image37.svg"/><Relationship Id="rId86" Type="http://schemas.openxmlformats.org/officeDocument/2006/relationships/image" Target="media/image40.pn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www.epsquaregnon.be/" TargetMode="External"/><Relationship Id="rId39" Type="http://schemas.openxmlformats.org/officeDocument/2006/relationships/image" Target="media/image12.png"/><Relationship Id="rId34" Type="http://schemas.openxmlformats.org/officeDocument/2006/relationships/image" Target="media/image8.png"/><Relationship Id="rId50" Type="http://schemas.openxmlformats.org/officeDocument/2006/relationships/image" Target="media/image19.svg"/><Relationship Id="rId55" Type="http://schemas.openxmlformats.org/officeDocument/2006/relationships/image" Target="media/image200.png"/><Relationship Id="rId76" Type="http://schemas.openxmlformats.org/officeDocument/2006/relationships/diagramLayout" Target="diagrams/layout3.xml"/><Relationship Id="rId7" Type="http://schemas.openxmlformats.org/officeDocument/2006/relationships/settings" Target="settings.xml"/><Relationship Id="rId71" Type="http://schemas.openxmlformats.org/officeDocument/2006/relationships/image" Target="media/image270.svg"/><Relationship Id="rId2" Type="http://schemas.openxmlformats.org/officeDocument/2006/relationships/customXml" Target="../customXml/item2.xml"/><Relationship Id="rId29" Type="http://schemas.openxmlformats.org/officeDocument/2006/relationships/hyperlink" Target="https://www.validationdescompetences.be/" TargetMode="External"/><Relationship Id="rId24" Type="http://schemas.openxmlformats.org/officeDocument/2006/relationships/diagramColors" Target="diagrams/colors1.xml"/><Relationship Id="rId40" Type="http://schemas.openxmlformats.org/officeDocument/2006/relationships/image" Target="media/image13.svg"/><Relationship Id="rId45" Type="http://schemas.openxmlformats.org/officeDocument/2006/relationships/image" Target="media/image140.png"/><Relationship Id="rId66" Type="http://schemas.openxmlformats.org/officeDocument/2006/relationships/diagramColors" Target="diagrams/colors2.xml"/><Relationship Id="rId87" Type="http://schemas.openxmlformats.org/officeDocument/2006/relationships/image" Target="media/image41.svg"/><Relationship Id="rId61" Type="http://schemas.openxmlformats.org/officeDocument/2006/relationships/image" Target="media/image240.png"/><Relationship Id="rId82" Type="http://schemas.openxmlformats.org/officeDocument/2006/relationships/image" Target="media/image360.png"/><Relationship Id="rId19" Type="http://schemas.openxmlformats.org/officeDocument/2006/relationships/hyperlink" Target="https://www.itcb.be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2.png"/><Relationship Id="rId2" Type="http://schemas.openxmlformats.org/officeDocument/2006/relationships/image" Target="../media/image31.svg"/><Relationship Id="rId1" Type="http://schemas.openxmlformats.org/officeDocument/2006/relationships/image" Target="../media/image30.png"/><Relationship Id="rId6" Type="http://schemas.openxmlformats.org/officeDocument/2006/relationships/image" Target="../media/image35.svg"/><Relationship Id="rId5" Type="http://schemas.openxmlformats.org/officeDocument/2006/relationships/image" Target="../media/image34.png"/><Relationship Id="rId4" Type="http://schemas.openxmlformats.org/officeDocument/2006/relationships/image" Target="../media/image33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2.png"/><Relationship Id="rId2" Type="http://schemas.openxmlformats.org/officeDocument/2006/relationships/image" Target="../media/image31.svg"/><Relationship Id="rId1" Type="http://schemas.openxmlformats.org/officeDocument/2006/relationships/image" Target="../media/image30.png"/><Relationship Id="rId6" Type="http://schemas.openxmlformats.org/officeDocument/2006/relationships/image" Target="../media/image35.svg"/><Relationship Id="rId5" Type="http://schemas.openxmlformats.org/officeDocument/2006/relationships/image" Target="../media/image34.png"/><Relationship Id="rId4" Type="http://schemas.openxmlformats.org/officeDocument/2006/relationships/image" Target="../media/image33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CBC5FAC0-443E-43D5-A54D-F34687AABABE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2CF5D466-A65D-4E7A-8186-D4512BC40508}" type="parTrans" cxnId="{C6A737D6-6F86-4D93-B9CB-387146DD064C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BEFC850-E52B-4C22-A5B3-520B1516C132}" type="sibTrans" cxnId="{C6A737D6-6F86-4D93-B9CB-387146DD064C}">
      <dgm:prSet/>
      <dgm:spPr/>
      <dgm:t>
        <a:bodyPr/>
        <a:lstStyle/>
        <a:p>
          <a:endParaRPr lang="fr-BE"/>
        </a:p>
      </dgm:t>
    </dgm:pt>
    <dgm:pt modelId="{72E4EECA-0BA1-4B5C-BE01-F97B2662A22B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7356EB66-0127-4E29-81BF-5E31D7F5F773}" type="parTrans" cxnId="{6A9F5D3B-73A0-4CF9-AEE7-19581452D01C}">
      <dgm:prSet/>
      <dgm:spPr/>
      <dgm:t>
        <a:bodyPr/>
        <a:lstStyle/>
        <a:p>
          <a:endParaRPr lang="fr-BE"/>
        </a:p>
      </dgm:t>
    </dgm:pt>
    <dgm:pt modelId="{23173803-7B74-472A-BCCE-70ABFBEAD143}" type="sibTrans" cxnId="{6A9F5D3B-73A0-4CF9-AEE7-19581452D01C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E9D008EC-DBEC-4D0D-AF5D-5CA18C60676C}" type="pres">
      <dgm:prSet presAssocID="{2CF5D466-A65D-4E7A-8186-D4512BC40508}" presName="Name13" presStyleLbl="parChTrans1D2" presStyleIdx="0" presStyleCnt="2"/>
      <dgm:spPr/>
    </dgm:pt>
    <dgm:pt modelId="{F61302A9-C6A6-4FCB-BBF9-944A1CA5A3FB}" type="pres">
      <dgm:prSet presAssocID="{CBC5FAC0-443E-43D5-A54D-F34687AABABE}" presName="childText" presStyleLbl="bgAcc1" presStyleIdx="0" presStyleCnt="2">
        <dgm:presLayoutVars>
          <dgm:bulletEnabled val="1"/>
        </dgm:presLayoutVars>
      </dgm:prSet>
      <dgm:spPr/>
    </dgm:pt>
    <dgm:pt modelId="{182FAFC9-F253-44CF-83D9-3219F935B78C}" type="pres">
      <dgm:prSet presAssocID="{7356EB66-0127-4E29-81BF-5E31D7F5F773}" presName="Name13" presStyleLbl="parChTrans1D2" presStyleIdx="1" presStyleCnt="2"/>
      <dgm:spPr/>
    </dgm:pt>
    <dgm:pt modelId="{75C7FAD1-1A1F-4BD1-842D-63153F433EA0}" type="pres">
      <dgm:prSet presAssocID="{72E4EECA-0BA1-4B5C-BE01-F97B2662A22B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B4AB2E0D-E706-4922-B8A8-AAB9E762C732}" type="presOf" srcId="{7356EB66-0127-4E29-81BF-5E31D7F5F773}" destId="{182FAFC9-F253-44CF-83D9-3219F935B78C}" srcOrd="0" destOrd="0" presId="urn:microsoft.com/office/officeart/2005/8/layout/hierarchy3"/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6A9F5D3B-73A0-4CF9-AEE7-19581452D01C}" srcId="{A43A57F3-AF3F-455F-BBE4-707E4AA03B66}" destId="{72E4EECA-0BA1-4B5C-BE01-F97B2662A22B}" srcOrd="1" destOrd="0" parTransId="{7356EB66-0127-4E29-81BF-5E31D7F5F773}" sibTransId="{23173803-7B74-472A-BCCE-70ABFBEAD143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16058184-CBE8-426A-8C94-82D6E6D95AEA}" type="presOf" srcId="{72E4EECA-0BA1-4B5C-BE01-F97B2662A22B}" destId="{75C7FAD1-1A1F-4BD1-842D-63153F433EA0}" srcOrd="0" destOrd="0" presId="urn:microsoft.com/office/officeart/2005/8/layout/hierarchy3"/>
    <dgm:cxn modelId="{0548E399-5444-4B06-B212-DB21094E4680}" type="presOf" srcId="{2CF5D466-A65D-4E7A-8186-D4512BC40508}" destId="{E9D008EC-DBEC-4D0D-AF5D-5CA18C60676C}" srcOrd="0" destOrd="0" presId="urn:microsoft.com/office/officeart/2005/8/layout/hierarchy3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C6A737D6-6F86-4D93-B9CB-387146DD064C}" srcId="{A43A57F3-AF3F-455F-BBE4-707E4AA03B66}" destId="{CBC5FAC0-443E-43D5-A54D-F34687AABABE}" srcOrd="0" destOrd="0" parTransId="{2CF5D466-A65D-4E7A-8186-D4512BC40508}" sibTransId="{9BEFC850-E52B-4C22-A5B3-520B1516C132}"/>
    <dgm:cxn modelId="{0EACEFF8-7FA7-4D27-B0BE-60C3CF86EC92}" type="presOf" srcId="{CBC5FAC0-443E-43D5-A54D-F34687AABABE}" destId="{F61302A9-C6A6-4FCB-BBF9-944A1CA5A3FB}" srcOrd="0" destOrd="0" presId="urn:microsoft.com/office/officeart/2005/8/layout/hierarchy3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  <dgm:cxn modelId="{F64CDDF4-3E3E-48EA-B2EB-A2000B7FBB6C}" type="presParOf" srcId="{90316499-4407-4FF2-8AA4-9D745D6B3076}" destId="{E9D008EC-DBEC-4D0D-AF5D-5CA18C60676C}" srcOrd="0" destOrd="0" presId="urn:microsoft.com/office/officeart/2005/8/layout/hierarchy3"/>
    <dgm:cxn modelId="{D47F34DE-B48B-459D-9289-DB0938286967}" type="presParOf" srcId="{90316499-4407-4FF2-8AA4-9D745D6B3076}" destId="{F61302A9-C6A6-4FCB-BBF9-944A1CA5A3FB}" srcOrd="1" destOrd="0" presId="urn:microsoft.com/office/officeart/2005/8/layout/hierarchy3"/>
    <dgm:cxn modelId="{B329F20B-47F9-4838-96FA-B52B75AEC45B}" type="presParOf" srcId="{90316499-4407-4FF2-8AA4-9D745D6B3076}" destId="{182FAFC9-F253-44CF-83D9-3219F935B78C}" srcOrd="2" destOrd="0" presId="urn:microsoft.com/office/officeart/2005/8/layout/hierarchy3"/>
    <dgm:cxn modelId="{D1068276-68B3-4837-884D-00DFD0C1E716}" type="presParOf" srcId="{90316499-4407-4FF2-8AA4-9D745D6B3076}" destId="{75C7FAD1-1A1F-4BD1-842D-63153F433EA0}" srcOrd="3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7484" custLinFactNeighborY="-1528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483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4.430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+169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par rapport à 2021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  <dsp:sp modelId="{E9D008EC-DBEC-4D0D-AF5D-5CA18C60676C}">
      <dsp:nvSpPr>
        <dsp:cNvPr id="0" name=""/>
        <dsp:cNvSpPr/>
      </dsp:nvSpPr>
      <dsp:spPr>
        <a:xfrm>
          <a:off x="1897649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1302A9-C6A6-4FCB-BBF9-944A1CA5A3FB}">
      <dsp:nvSpPr>
        <dsp:cNvPr id="0" name=""/>
        <dsp:cNvSpPr/>
      </dsp:nvSpPr>
      <dsp:spPr>
        <a:xfrm>
          <a:off x="201587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initiale</a:t>
          </a:r>
        </a:p>
      </dsp:txBody>
      <dsp:txXfrm>
        <a:off x="2033192" y="757336"/>
        <a:ext cx="911208" cy="556520"/>
      </dsp:txXfrm>
    </dsp:sp>
    <dsp:sp modelId="{182FAFC9-F253-44CF-83D9-3219F935B78C}">
      <dsp:nvSpPr>
        <dsp:cNvPr id="0" name=""/>
        <dsp:cNvSpPr/>
      </dsp:nvSpPr>
      <dsp:spPr>
        <a:xfrm>
          <a:off x="1897649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C7FAD1-1A1F-4BD1-842D-63153F433EA0}">
      <dsp:nvSpPr>
        <dsp:cNvPr id="0" name=""/>
        <dsp:cNvSpPr/>
      </dsp:nvSpPr>
      <dsp:spPr>
        <a:xfrm>
          <a:off x="201587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pour adultes</a:t>
          </a:r>
        </a:p>
      </dsp:txBody>
      <dsp:txXfrm>
        <a:off x="2033192" y="1496272"/>
        <a:ext cx="91120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9D722-8C98-4C62-9F9A-A905FC045953}">
      <dsp:nvSpPr>
        <dsp:cNvPr id="0" name=""/>
        <dsp:cNvSpPr/>
      </dsp:nvSpPr>
      <dsp:spPr>
        <a:xfrm>
          <a:off x="1080137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080137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080137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2276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7073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7073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870170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586321" y="0"/>
          <a:ext cx="120806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sp:txBody>
      <dsp:txXfrm>
        <a:off x="3586321" y="0"/>
        <a:ext cx="1208062" cy="640080"/>
      </dsp:txXfrm>
    </dsp:sp>
    <dsp:sp modelId="{1F3692AB-DF21-47EA-8182-268C80153FE0}">
      <dsp:nvSpPr>
        <dsp:cNvPr id="0" name=""/>
        <dsp:cNvSpPr/>
      </dsp:nvSpPr>
      <dsp:spPr>
        <a:xfrm>
          <a:off x="2594993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235073" y="749983"/>
          <a:ext cx="275001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sp:txBody>
      <dsp:txXfrm>
        <a:off x="3235073" y="749983"/>
        <a:ext cx="2750012" cy="640080"/>
      </dsp:txXfrm>
    </dsp:sp>
    <dsp:sp modelId="{E4EAA529-F991-4FFD-AA62-F1A3CD81D957}">
      <dsp:nvSpPr>
        <dsp:cNvPr id="0" name=""/>
        <dsp:cNvSpPr/>
      </dsp:nvSpPr>
      <dsp:spPr>
        <a:xfrm>
          <a:off x="2902232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D7C7BB-4916-466C-9E89-CFC7836E7138}">
      <dsp:nvSpPr>
        <dsp:cNvPr id="0" name=""/>
        <dsp:cNvSpPr/>
      </dsp:nvSpPr>
      <dsp:spPr>
        <a:xfrm>
          <a:off x="3542312" y="1496743"/>
          <a:ext cx="725513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sp:txBody>
      <dsp:txXfrm>
        <a:off x="3542312" y="1496743"/>
        <a:ext cx="725513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483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+169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par rapport à 2021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4.430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5" ma:contentTypeDescription="Crée un document." ma:contentTypeScope="" ma:versionID="9b4d4fb879abd40280e37a92d6938f91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9528235fa873166186b665b7eb2bc0c9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3D8D6-1FC6-4D08-9264-11B7991ADE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E26F14-9E1C-4D11-81E1-019E7C971C80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3.xml><?xml version="1.0" encoding="utf-8"?>
<ds:datastoreItem xmlns:ds="http://schemas.openxmlformats.org/officeDocument/2006/customXml" ds:itemID="{741683F8-1D89-4F8C-B2A5-E74663C19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137</TotalTime>
  <Pages>2</Pages>
  <Words>49</Words>
  <Characters>272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</CharactersWithSpaces>
  <SharedDoc>false</SharedDoc>
  <HLinks>
    <vt:vector size="6" baseType="variant">
      <vt:variant>
        <vt:i4>5963804</vt:i4>
      </vt:variant>
      <vt:variant>
        <vt:i4>0</vt:i4>
      </vt:variant>
      <vt:variant>
        <vt:i4>0</vt:i4>
      </vt:variant>
      <vt:variant>
        <vt:i4>5</vt:i4>
      </vt:variant>
      <vt:variant>
        <vt:lpwstr>http://www.bassinefe-hainautcentre.be/le-rapport-analytique-et-prospectif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53</cp:revision>
  <cp:lastPrinted>2021-12-24T10:51:00Z</cp:lastPrinted>
  <dcterms:created xsi:type="dcterms:W3CDTF">2023-11-06T10:00:00Z</dcterms:created>
  <dcterms:modified xsi:type="dcterms:W3CDTF">2023-11-28T14:43:00Z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