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1F2C255A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E1B55C5" wp14:editId="14C062A9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5215B015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A254C9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3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5215B015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A254C9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3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7E904A01" wp14:editId="3395B9AC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38B0C" id="Groupe 50" o:spid="_x0000_s1026" style="position:absolute;margin-left:12pt;margin-top:-29.3pt;width:118.95pt;height:756pt;z-index:25163212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EEE829" wp14:editId="1200D1E1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6478C" id="Rectangle 5" o:spid="_x0000_s1026" style="position:absolute;margin-left:175.2pt;margin-top:-20.3pt;width:78.5pt;height:94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25C153A" wp14:editId="448068C6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F1FF9" id="Forme libre 33" o:spid="_x0000_s1026" style="position:absolute;margin-left:-32pt;margin-top:-21pt;width:147.55pt;height:756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7BE4522A" wp14:editId="0D404B13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4137A" id="Groupe 49" o:spid="_x0000_s1026" style="position:absolute;margin-left:1059.05pt;margin-top:-14.25pt;width:107.8pt;height:756pt;z-index:25163008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3BCD8C1" wp14:editId="768CD4E4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27FED" id="Forme libre 25" o:spid="_x0000_s1026" style="position:absolute;margin-left:1064.75pt;margin-top:18pt;width:123.25pt;height:75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4B4212C2" w:rsidR="00902688" w:rsidRDefault="00196EDF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C753A8E" wp14:editId="3BD0DF28">
                <wp:simplePos x="0" y="0"/>
                <wp:positionH relativeFrom="leftMargin">
                  <wp:posOffset>1187450</wp:posOffset>
                </wp:positionH>
                <wp:positionV relativeFrom="paragraph">
                  <wp:posOffset>6102349</wp:posOffset>
                </wp:positionV>
                <wp:extent cx="2323465" cy="1167765"/>
                <wp:effectExtent l="6350" t="0" r="6985" b="6985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116776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4A96D2C5" w:rsidR="00A72224" w:rsidRPr="000247A1" w:rsidRDefault="00196EDF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196EDF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>Menuisier / Menuisière d’atelier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93.5pt;margin-top:480.5pt;width:182.95pt;height:91.95pt;rotation:-90;z-index:251640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" fillcolor="#63a7da" stroked="f" strokeweight="1pt">
                <v:textbox>
                  <w:txbxContent>
                    <w:p w14:paraId="06F157E7" w14:textId="4A96D2C5" w:rsidR="00A72224" w:rsidRPr="000247A1" w:rsidRDefault="00196EDF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</w:rPr>
                      </w:pPr>
                      <w:r w:rsidRPr="00196EDF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>Menuisier / Menuisière d’atelier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5C6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33A048" wp14:editId="0B2647B5">
                <wp:simplePos x="0" y="0"/>
                <wp:positionH relativeFrom="margin">
                  <wp:posOffset>3371850</wp:posOffset>
                </wp:positionH>
                <wp:positionV relativeFrom="paragraph">
                  <wp:posOffset>1577975</wp:posOffset>
                </wp:positionV>
                <wp:extent cx="7912100" cy="330200"/>
                <wp:effectExtent l="0" t="0" r="0" b="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7A3B8" w14:textId="568D87CB" w:rsidR="00A75C67" w:rsidRPr="00A72D99" w:rsidRDefault="00A75C67" w:rsidP="00A75C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Le métier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es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t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listé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par Le Forem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comme métier en pénurie 2023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3A048" id="_x0000_t202" coordsize="21600,21600" o:spt="202" path="m,l,21600r21600,l21600,xe">
                <v:stroke joinstyle="miter"/>
                <v:path gradientshapeok="t" o:connecttype="rect"/>
              </v:shapetype>
              <v:shape id="Zone de texte 121" o:spid="_x0000_s1028" type="#_x0000_t202" style="position:absolute;margin-left:265.5pt;margin-top:124.25pt;width:623pt;height:2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" filled="f" stroked="f" strokeweight=".5pt">
                <v:textbox>
                  <w:txbxContent>
                    <w:p w14:paraId="1167A3B8" w14:textId="568D87CB" w:rsidR="00A75C67" w:rsidRPr="00A72D99" w:rsidRDefault="00A75C67" w:rsidP="00A75C67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Le métier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es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t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listé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par Le Forem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comme métier en pénurie 2023 en Wallonie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5C6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8B36D2C" wp14:editId="63023FCD">
                <wp:simplePos x="0" y="0"/>
                <wp:positionH relativeFrom="margin">
                  <wp:posOffset>4048125</wp:posOffset>
                </wp:positionH>
                <wp:positionV relativeFrom="paragraph">
                  <wp:posOffset>673100</wp:posOffset>
                </wp:positionV>
                <wp:extent cx="6734175" cy="7524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77777777" w:rsidR="00846231" w:rsidRDefault="00846231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H – Industrie</w:t>
                            </w:r>
                          </w:p>
                          <w:p w14:paraId="7CAC3E5B" w14:textId="09211E21" w:rsidR="00A72224" w:rsidRPr="00036493" w:rsidRDefault="00A433C3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H2206 </w:t>
                            </w:r>
                            <w:r w:rsidR="00196EDF" w:rsidRPr="00196EDF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Menuisier / Menuisière d’atelier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29" type="#_x0000_t202" style="position:absolute;margin-left:318.75pt;margin-top:53pt;width:530.25pt;height:59.25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" filled="f" stroked="f" strokeweight=".5pt">
                <v:textbox>
                  <w:txbxContent>
                    <w:p w14:paraId="5A093936" w14:textId="77777777" w:rsidR="00846231" w:rsidRDefault="00846231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H – Industrie</w:t>
                      </w:r>
                    </w:p>
                    <w:p w14:paraId="7CAC3E5B" w14:textId="09211E21" w:rsidR="00A72224" w:rsidRPr="00036493" w:rsidRDefault="00A433C3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H2206 </w:t>
                      </w:r>
                      <w:r w:rsidR="00196EDF" w:rsidRPr="00196EDF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Menuisier / Menuisière d’atelier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857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467F15" wp14:editId="452838E0">
                <wp:simplePos x="0" y="0"/>
                <wp:positionH relativeFrom="column">
                  <wp:posOffset>8181975</wp:posOffset>
                </wp:positionH>
                <wp:positionV relativeFrom="paragraph">
                  <wp:posOffset>3371215</wp:posOffset>
                </wp:positionV>
                <wp:extent cx="5111750" cy="343471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2E77D9" id="Rectangle 37" o:spid="_x0000_s1026" style="position:absolute;margin-left:644.25pt;margin-top:265.45pt;width:402.5pt;height:270.4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D3lx2V3gAAAA4BAAAPAAAAAAAAAAAAAAAAAFIKAwBkcnMvZG93bnJldi54bWxQ&#10;SwECLQAUAAYACAAAACEAqiYOvrwAAAAhAQAAGQAAAAAAAAAAAAAAAABdCwMAZHJzL19yZWxzL2Uy&#10;b0RvYy54bWwucmVsc1BLBQYAAAAABgAGAHwBAABQDAMAAAA=&#10;" stroked="f" strokeweight="1pt">
                <v:fill r:id="rId15" o:title="" recolor="t" rotate="t" type="frame"/>
              </v:rect>
            </w:pict>
          </mc:Fallback>
        </mc:AlternateContent>
      </w:r>
      <w:r w:rsidR="00C4185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175FA5" wp14:editId="01DFADDA">
                <wp:simplePos x="0" y="0"/>
                <wp:positionH relativeFrom="column">
                  <wp:posOffset>9581515</wp:posOffset>
                </wp:positionH>
                <wp:positionV relativeFrom="paragraph">
                  <wp:posOffset>8030845</wp:posOffset>
                </wp:positionV>
                <wp:extent cx="71776" cy="71984"/>
                <wp:effectExtent l="0" t="0" r="4445" b="4445"/>
                <wp:wrapNone/>
                <wp:docPr id="12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6" cy="7198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A2B8C4" w14:textId="77777777" w:rsidR="00C41857" w:rsidRPr="00E31947" w:rsidRDefault="00C41857" w:rsidP="00C4185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75FA5" id="Rectangle 3" o:spid="_x0000_s1030" style="position:absolute;margin-left:754.45pt;margin-top:632.35pt;width:5.65pt;height:5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" fillcolor="#ffc000" stroked="f" strokeweight=".5pt">
                <v:textbox>
                  <w:txbxContent>
                    <w:p w14:paraId="32A2B8C4" w14:textId="77777777" w:rsidR="00C41857" w:rsidRPr="00E31947" w:rsidRDefault="00C41857" w:rsidP="00C4185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4185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1E2030" wp14:editId="21EEA99E">
                <wp:simplePos x="0" y="0"/>
                <wp:positionH relativeFrom="column">
                  <wp:posOffset>9575800</wp:posOffset>
                </wp:positionH>
                <wp:positionV relativeFrom="paragraph">
                  <wp:posOffset>7867015</wp:posOffset>
                </wp:positionV>
                <wp:extent cx="71755" cy="71755"/>
                <wp:effectExtent l="0" t="0" r="4445" b="4445"/>
                <wp:wrapNone/>
                <wp:docPr id="11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74C0A9" w14:textId="77777777" w:rsidR="00C41857" w:rsidRPr="00E31947" w:rsidRDefault="00C41857" w:rsidP="00C4185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E2030" id="_x0000_s1031" style="position:absolute;margin-left:754pt;margin-top:619.45pt;width:5.65pt;height:5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" fillcolor="#b4222f [3207]" stroked="f" strokeweight=".5pt">
                <v:textbox>
                  <w:txbxContent>
                    <w:p w14:paraId="2474C0A9" w14:textId="77777777" w:rsidR="00C41857" w:rsidRPr="00E31947" w:rsidRDefault="00C41857" w:rsidP="00C4185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635EF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8D14152" wp14:editId="1800CF54">
                <wp:simplePos x="0" y="0"/>
                <wp:positionH relativeFrom="column">
                  <wp:posOffset>9563100</wp:posOffset>
                </wp:positionH>
                <wp:positionV relativeFrom="paragraph">
                  <wp:posOffset>7113905</wp:posOffset>
                </wp:positionV>
                <wp:extent cx="84474" cy="706785"/>
                <wp:effectExtent l="0" t="0" r="10795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74" cy="706785"/>
                          <a:chOff x="0" y="0"/>
                          <a:chExt cx="84719" cy="706917"/>
                        </a:xfrm>
                      </wpg:grpSpPr>
                      <wps:wsp>
                        <wps:cNvPr id="72" name="Rectangle 3"/>
                        <wps:cNvSpPr/>
                        <wps:spPr>
                          <a:xfrm>
                            <a:off x="6350" y="323821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CDD84B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C954F8" w14:textId="77777777" w:rsidR="007635EF" w:rsidRPr="00EC352C" w:rsidRDefault="007635EF" w:rsidP="007635EF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73" name="Rectangle 3"/>
                        <wps:cNvSpPr/>
                        <wps:spPr>
                          <a:xfrm>
                            <a:off x="6350" y="474837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CD83BE" w14:textId="77777777" w:rsidR="007635EF" w:rsidRPr="00EC352C" w:rsidRDefault="007635EF" w:rsidP="007635EF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74" name="Groupe 74"/>
                        <wpg:cNvGrpSpPr/>
                        <wpg:grpSpPr>
                          <a:xfrm>
                            <a:off x="0" y="0"/>
                            <a:ext cx="84719" cy="706917"/>
                            <a:chOff x="0" y="0"/>
                            <a:chExt cx="84719" cy="706917"/>
                          </a:xfrm>
                        </wpg:grpSpPr>
                        <wps:wsp>
                          <wps:cNvPr id="78" name="Rectangle 9"/>
                          <wps:cNvSpPr/>
                          <wps:spPr>
                            <a:xfrm>
                              <a:off x="6350" y="171421"/>
                              <a:ext cx="72000" cy="72000"/>
                            </a:xfrm>
                            <a:prstGeom prst="rect">
                              <a:avLst/>
                            </a:prstGeom>
                            <a:solidFill>
                              <a:srgbClr val="6F6F6E"/>
                            </a:solidFill>
                            <a:ln w="6350" cap="flat" cmpd="sng" algn="ctr">
                              <a:solidFill>
                                <a:srgbClr val="6F6F6E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543B4BE" w14:textId="77777777" w:rsidR="007635EF" w:rsidRPr="00876313" w:rsidRDefault="007635EF" w:rsidP="007635EF">
                                <w:pPr>
                                  <w:pStyle w:val="NormalWeb"/>
                                  <w:spacing w:after="0"/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g:grpSp>
                          <wpg:cNvPr id="79" name="Groupe 79"/>
                          <wpg:cNvGrpSpPr/>
                          <wpg:grpSpPr>
                            <a:xfrm>
                              <a:off x="0" y="0"/>
                              <a:ext cx="84719" cy="706917"/>
                              <a:chOff x="0" y="0"/>
                              <a:chExt cx="84719" cy="706917"/>
                            </a:xfrm>
                          </wpg:grpSpPr>
                          <wps:wsp>
                            <wps:cNvPr id="80" name="Rectangle 9"/>
                            <wps:cNvSpPr/>
                            <wps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E3B4"/>
                              </a:solidFill>
                              <a:ln w="6350" cap="flat" cmpd="sng" algn="ctr">
                                <a:solidFill>
                                  <a:srgbClr val="FAE3B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17990A6" w14:textId="77777777" w:rsidR="007635EF" w:rsidRPr="00876313" w:rsidRDefault="007635EF" w:rsidP="007635EF">
                                  <w:pPr>
                                    <w:pStyle w:val="NormalWeb"/>
                                    <w:spacing w:after="0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82" name="Rectangle 3"/>
                            <wps:cNvSpPr/>
                            <wps:spPr>
                              <a:xfrm>
                                <a:off x="12719" y="634917"/>
                                <a:ext cx="72000" cy="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399B"/>
                              </a:solidFill>
                              <a:ln w="63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025528" w14:textId="77777777" w:rsidR="007635EF" w:rsidRPr="00E31947" w:rsidRDefault="007635EF" w:rsidP="007635EF">
                                  <w:pPr>
                                    <w:pStyle w:val="NormalWeb"/>
                                    <w:spacing w:after="0"/>
                                    <w:rPr>
                                      <w:color w:val="B4222F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D14152" id="Groupe 61" o:spid="_x0000_s1032" style="position:absolute;margin-left:753pt;margin-top:560.15pt;width:6.65pt;height:55.65pt;z-index:251687936" coordsize="847,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">
                <v:rect id="_x0000_s1033" style="position:absolute;left:63;top:323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" fillcolor="#cdd84b" stroked="f" strokeweight=".5pt">
                  <v:textbox>
                    <w:txbxContent>
                      <w:p w14:paraId="40C954F8" w14:textId="77777777" w:rsidR="007635EF" w:rsidRPr="00EC352C" w:rsidRDefault="007635EF" w:rsidP="007635EF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_x0000_s1034" style="position:absolute;left:63;top:474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" fillcolor="#63a7da" stroked="f" strokeweight=".5pt">
                  <v:textbox>
                    <w:txbxContent>
                      <w:p w14:paraId="06CD83BE" w14:textId="77777777" w:rsidR="007635EF" w:rsidRPr="00EC352C" w:rsidRDefault="007635EF" w:rsidP="007635EF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group id="Groupe 74" o:spid="_x0000_s1035" style="position:absolute;width:847;height:7069" coordsize="847,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ect id="Rectangle 9" o:spid="_x0000_s1036" style="position:absolute;left:63;top:171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" fillcolor="#6f6f6e" strokecolor="#6f6f6e" strokeweight=".5pt">
                    <v:textbox>
                      <w:txbxContent>
                        <w:p w14:paraId="1543B4BE" w14:textId="77777777" w:rsidR="007635EF" w:rsidRPr="00876313" w:rsidRDefault="007635EF" w:rsidP="007635EF">
                          <w:pPr>
                            <w:pStyle w:val="NormalWeb"/>
                            <w:spacing w:after="0"/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rect>
                  <v:group id="Groupe 79" o:spid="_x0000_s1037" style="position:absolute;width:847;height:7069" coordsize="847,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rect id="Rectangle 9" o:spid="_x0000_s1038" style="position:absolute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" fillcolor="#fae3b4" strokecolor="#fae3b4" strokeweight=".5pt">
                      <v:textbox>
                        <w:txbxContent>
                          <w:p w14:paraId="617990A6" w14:textId="77777777" w:rsidR="007635EF" w:rsidRPr="00876313" w:rsidRDefault="007635EF" w:rsidP="007635E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  <v:rect id="_x0000_s1039" style="position:absolute;left:127;top:63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" fillcolor="#fd399b" stroked="f" strokeweight=".5pt">
                      <v:textbox>
                        <w:txbxContent>
                          <w:p w14:paraId="4A025528" w14:textId="77777777" w:rsidR="007635EF" w:rsidRPr="00E31947" w:rsidRDefault="007635EF" w:rsidP="007635E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1F1CA5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F1E436D" wp14:editId="179FC0E0">
                <wp:simplePos x="0" y="0"/>
                <wp:positionH relativeFrom="page">
                  <wp:posOffset>8586470</wp:posOffset>
                </wp:positionH>
                <wp:positionV relativeFrom="paragraph">
                  <wp:posOffset>9036685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40" type="#_x0000_t202" style="position:absolute;margin-left:676.1pt;margin-top:711.55pt;width:404.7pt;height:21.85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1CA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4872AE" wp14:editId="3C28B3C5">
                <wp:simplePos x="0" y="0"/>
                <wp:positionH relativeFrom="column">
                  <wp:posOffset>8734425</wp:posOffset>
                </wp:positionH>
                <wp:positionV relativeFrom="paragraph">
                  <wp:posOffset>7028815</wp:posOffset>
                </wp:positionV>
                <wp:extent cx="3968750" cy="1380067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3800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32947" w14:textId="77777777" w:rsidR="001F1CA5" w:rsidRDefault="001F1CA5" w:rsidP="001F1CA5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6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Etablissement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secondaire de plein exercice </w:t>
                            </w:r>
                          </w:p>
                          <w:p w14:paraId="6FD339B8" w14:textId="77777777" w:rsidR="001F1CA5" w:rsidRPr="0073618A" w:rsidRDefault="001F1CA5" w:rsidP="001F1CA5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3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Etablissement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spécialisé </w:t>
                            </w:r>
                          </w:p>
                          <w:p w14:paraId="155A3923" w14:textId="77777777" w:rsidR="001F1CA5" w:rsidRPr="0073618A" w:rsidRDefault="001F1CA5" w:rsidP="001F1CA5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3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Etablissement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de promotion</w:t>
                            </w:r>
                          </w:p>
                          <w:p w14:paraId="414EBFC4" w14:textId="77777777" w:rsidR="001F1CA5" w:rsidRPr="0073618A" w:rsidRDefault="001F1CA5" w:rsidP="001F1CA5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Centre IFAPME </w:t>
                            </w:r>
                          </w:p>
                          <w:p w14:paraId="051FAA0F" w14:textId="77777777" w:rsidR="001F1CA5" w:rsidRDefault="001F1CA5" w:rsidP="001F1CA5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2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CISP </w:t>
                            </w:r>
                          </w:p>
                          <w:p w14:paraId="2ACBAB7C" w14:textId="77777777" w:rsidR="001F1CA5" w:rsidRDefault="001F1CA5" w:rsidP="001F1CA5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 centre Forem</w:t>
                            </w:r>
                          </w:p>
                          <w:p w14:paraId="627E8A10" w14:textId="77777777" w:rsidR="001F1CA5" w:rsidRDefault="001F1CA5" w:rsidP="001F1CA5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2 établissements d’enseignement en alternance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872AE" id="Zone de texte 1523" o:spid="_x0000_s1041" type="#_x0000_t202" style="position:absolute;margin-left:687.75pt;margin-top:553.45pt;width:312.5pt;height:108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" fillcolor="window" stroked="f" strokeweight=".5pt">
                <v:textbox>
                  <w:txbxContent>
                    <w:p w14:paraId="11832947" w14:textId="77777777" w:rsidR="001F1CA5" w:rsidRDefault="001F1CA5" w:rsidP="001F1CA5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6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Etablissement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secondaire de plein exercice </w:t>
                      </w:r>
                    </w:p>
                    <w:p w14:paraId="6FD339B8" w14:textId="77777777" w:rsidR="001F1CA5" w:rsidRPr="0073618A" w:rsidRDefault="001F1CA5" w:rsidP="001F1CA5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3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Etablissement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spécialisé </w:t>
                      </w:r>
                    </w:p>
                    <w:p w14:paraId="155A3923" w14:textId="77777777" w:rsidR="001F1CA5" w:rsidRPr="0073618A" w:rsidRDefault="001F1CA5" w:rsidP="001F1CA5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3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Etablissement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de promotion</w:t>
                      </w:r>
                    </w:p>
                    <w:p w14:paraId="414EBFC4" w14:textId="77777777" w:rsidR="001F1CA5" w:rsidRPr="0073618A" w:rsidRDefault="001F1CA5" w:rsidP="001F1CA5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Centre IFAPME </w:t>
                      </w:r>
                    </w:p>
                    <w:p w14:paraId="051FAA0F" w14:textId="77777777" w:rsidR="001F1CA5" w:rsidRDefault="001F1CA5" w:rsidP="001F1CA5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2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CISP </w:t>
                      </w:r>
                    </w:p>
                    <w:p w14:paraId="2ACBAB7C" w14:textId="77777777" w:rsidR="001F1CA5" w:rsidRDefault="001F1CA5" w:rsidP="001F1CA5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 centre Forem</w:t>
                      </w:r>
                    </w:p>
                    <w:p w14:paraId="627E8A10" w14:textId="77777777" w:rsidR="001F1CA5" w:rsidRDefault="001F1CA5" w:rsidP="001F1CA5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2 établissements d’enseignement en alternance</w:t>
                      </w:r>
                    </w:p>
                  </w:txbxContent>
                </v:textbox>
              </v:shape>
            </w:pict>
          </mc:Fallback>
        </mc:AlternateContent>
      </w:r>
      <w:r w:rsidR="00292C29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25697B" wp14:editId="674F0C96">
                <wp:simplePos x="0" y="0"/>
                <wp:positionH relativeFrom="column">
                  <wp:posOffset>10055225</wp:posOffset>
                </wp:positionH>
                <wp:positionV relativeFrom="paragraph">
                  <wp:posOffset>5187950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16" tooltip="IFAPME : Menuisierd'intérieur, Entrepreneur menuisier, Fabricant installateur de fermetures de bai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00D24" id="Ellipse 8" o:spid="_x0000_s1026" href="https://www.ifapme.be/centre-de-formations/mons" title="IFAPME : Menuisierd'intérieur, Entrepreneur menuisier, Fabricant installateur de fermetures de baies" style="position:absolute;margin-left:791.75pt;margin-top:408.5pt;width:6.5pt;height: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292C29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014020" wp14:editId="77AA9CD2">
                <wp:simplePos x="0" y="0"/>
                <wp:positionH relativeFrom="column">
                  <wp:posOffset>10302875</wp:posOffset>
                </wp:positionH>
                <wp:positionV relativeFrom="paragraph">
                  <wp:posOffset>5501640</wp:posOffset>
                </wp:positionV>
                <wp:extent cx="82550" cy="88900"/>
                <wp:effectExtent l="0" t="0" r="12700" b="25400"/>
                <wp:wrapNone/>
                <wp:docPr id="41" name="Ellipse 41">
                  <a:hlinkClick xmlns:a="http://schemas.openxmlformats.org/drawingml/2006/main" r:id="rId17" tooltip="Institut saint-luc : Menuisierd'intérieur et d'extérieur, technicien en industrie du boi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FD68F1" id="Ellipse 41" o:spid="_x0000_s1026" href="http://www.saint-luc-mons.be/stluc/images/cefa-ver1.pdf" title="Institut saint-luc : Menuisierd'intérieur et d'extérieur, technicien en industrie du bois" style="position:absolute;margin-left:811.25pt;margin-top:433.2pt;width:6.5pt;height: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292C29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E42E01" wp14:editId="0F638323">
                <wp:simplePos x="0" y="0"/>
                <wp:positionH relativeFrom="column">
                  <wp:posOffset>11337925</wp:posOffset>
                </wp:positionH>
                <wp:positionV relativeFrom="paragraph">
                  <wp:posOffset>5311775</wp:posOffset>
                </wp:positionV>
                <wp:extent cx="82550" cy="88900"/>
                <wp:effectExtent l="0" t="0" r="0" b="6350"/>
                <wp:wrapNone/>
                <wp:docPr id="42" name="Ellipse 42">
                  <a:hlinkClick xmlns:a="http://schemas.openxmlformats.org/drawingml/2006/main" r:id="rId18" tooltip="AID Hainaut Centre : Menui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FD690" id="Ellipse 42" o:spid="_x0000_s1026" href="http://www.aid-hainautcentre.be/" title="AID Hainaut Centre : Menuiserie" style="position:absolute;margin-left:892.75pt;margin-top:418.25pt;width:6.5pt;height: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 w:rsidR="00292C29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3FF05E" wp14:editId="38C8EE1C">
                <wp:simplePos x="0" y="0"/>
                <wp:positionH relativeFrom="column">
                  <wp:posOffset>11553825</wp:posOffset>
                </wp:positionH>
                <wp:positionV relativeFrom="paragraph">
                  <wp:posOffset>5254625</wp:posOffset>
                </wp:positionV>
                <wp:extent cx="82550" cy="88900"/>
                <wp:effectExtent l="0" t="0" r="0" b="6350"/>
                <wp:wrapNone/>
                <wp:docPr id="44" name="Ellipse 44">
                  <a:hlinkClick xmlns:a="http://schemas.openxmlformats.org/drawingml/2006/main" r:id="rId19" tooltip="Le forem : Menuisier d’intérieur, menuisier d'extérieur, Opérateur et programmateur sur machine CN bois, Posuer de fermeture menuisé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F5C81" id="Ellipse 44" o:spid="_x0000_s1026" href="https://www.leforem.be/particuliers/formations-forem.html" title="Le forem : Menuisier d’intérieur, menuisier d'extérieur, Opérateur et programmateur sur machine CN bois, Posuer de fermeture menuisées" style="position:absolute;margin-left:909.75pt;margin-top:413.75pt;width:6.5pt;height: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292C29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3C1645" wp14:editId="0A74AACB">
                <wp:simplePos x="0" y="0"/>
                <wp:positionH relativeFrom="column">
                  <wp:posOffset>10779125</wp:posOffset>
                </wp:positionH>
                <wp:positionV relativeFrom="paragraph">
                  <wp:posOffset>4022090</wp:posOffset>
                </wp:positionV>
                <wp:extent cx="82550" cy="88900"/>
                <wp:effectExtent l="0" t="0" r="12700" b="25400"/>
                <wp:wrapNone/>
                <wp:docPr id="55" name="Ellipse 55">
                  <a:hlinkClick xmlns:a="http://schemas.openxmlformats.org/drawingml/2006/main" r:id="rId20" tooltip="Athenée royale Jules Bordet : Menuisier d'intérieur et d'extéri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ED8BBF" id="Ellipse 55" o:spid="_x0000_s1026" href="https://arjb.be/" title="Athenée royale Jules Bordet : Menuisier d'intérieur et d'extérieur" style="position:absolute;margin-left:848.75pt;margin-top:316.7pt;width:6.5pt;height: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292C29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D1925D" wp14:editId="455935E0">
                <wp:simplePos x="0" y="0"/>
                <wp:positionH relativeFrom="column">
                  <wp:posOffset>9115425</wp:posOffset>
                </wp:positionH>
                <wp:positionV relativeFrom="paragraph">
                  <wp:posOffset>5450840</wp:posOffset>
                </wp:positionV>
                <wp:extent cx="82550" cy="88900"/>
                <wp:effectExtent l="0" t="0" r="12700" b="25400"/>
                <wp:wrapNone/>
                <wp:docPr id="56" name="Ellipse 56">
                  <a:hlinkClick xmlns:a="http://schemas.openxmlformats.org/drawingml/2006/main" r:id="rId21" tooltip="Institut technique et commercial Les aumôniers du travail : menuisierd'intérieur et d'extéri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10898" id="Ellipse 56" o:spid="_x0000_s1026" href="http://www.itcb.be/offre-denseignement/" title="Institut technique et commercial Les aumôniers du travail : menuisierd'intérieur et d'extérieur" style="position:absolute;margin-left:717.75pt;margin-top:429.2pt;width:6.5pt;height: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292C29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6D59E9" wp14:editId="122F8DA2">
                <wp:simplePos x="0" y="0"/>
                <wp:positionH relativeFrom="margin">
                  <wp:posOffset>11476355</wp:posOffset>
                </wp:positionH>
                <wp:positionV relativeFrom="paragraph">
                  <wp:posOffset>3908425</wp:posOffset>
                </wp:positionV>
                <wp:extent cx="82550" cy="88900"/>
                <wp:effectExtent l="0" t="0" r="12700" b="25400"/>
                <wp:wrapNone/>
                <wp:docPr id="57" name="Ellipse 57">
                  <a:hlinkClick xmlns:a="http://schemas.openxmlformats.org/drawingml/2006/main" r:id="rId22" tooltip="Institut technique Saint Gabriel : Menuisier d'intérieur et d'extérieur, Technicien en industrie du boi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2C10A2" id="Ellipse 57" o:spid="_x0000_s1026" href="http://saint-gabriel.be/" title="Institut technique Saint Gabriel : Menuisier d'intérieur et d'extérieur, Technicien en industrie du bois" style="position:absolute;margin-left:903.65pt;margin-top:307.75pt;width:6.5pt;height:7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292C29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892292" wp14:editId="206307D1">
                <wp:simplePos x="0" y="0"/>
                <wp:positionH relativeFrom="margin">
                  <wp:posOffset>11731625</wp:posOffset>
                </wp:positionH>
                <wp:positionV relativeFrom="paragraph">
                  <wp:posOffset>5235575</wp:posOffset>
                </wp:positionV>
                <wp:extent cx="82550" cy="88900"/>
                <wp:effectExtent l="0" t="0" r="12700" b="25400"/>
                <wp:wrapNone/>
                <wp:docPr id="94" name="Ellipse 94">
                  <a:hlinkClick xmlns:a="http://schemas.openxmlformats.org/drawingml/2006/main" r:id="rId23" tooltip="Institut technique Saint-Joseph : Menuisier d'intérieur et d'extéri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29F4E" id="Ellipse 94" o:spid="_x0000_s1026" href="http://itsjll.be/" title="Institut technique Saint-Joseph : Menuisier d'intérieur et d'extérieur" style="position:absolute;margin-left:923.75pt;margin-top:412.25pt;width:6.5pt;height:7pt;z-index:2517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292C29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1BE026" wp14:editId="07CEB784">
                <wp:simplePos x="0" y="0"/>
                <wp:positionH relativeFrom="column">
                  <wp:posOffset>12214225</wp:posOffset>
                </wp:positionH>
                <wp:positionV relativeFrom="paragraph">
                  <wp:posOffset>5432425</wp:posOffset>
                </wp:positionV>
                <wp:extent cx="82550" cy="88900"/>
                <wp:effectExtent l="0" t="0" r="12700" b="25400"/>
                <wp:wrapNone/>
                <wp:docPr id="96" name="Ellipse 96">
                  <a:hlinkClick xmlns:a="http://schemas.openxmlformats.org/drawingml/2006/main" r:id="rId24" tooltip="ITM : Menuisier d'intérieur et d'extérieur, technicien en industrie du boi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8886C8" id="Ellipse 96" o:spid="_x0000_s1026" href="http://www.itmlz.be/" title="ITM : Menuisier d'intérieur et d'extérieur, technicien en industrie du bois" style="position:absolute;margin-left:961.75pt;margin-top:427.75pt;width:6.5pt;height: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292C29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4612F7" wp14:editId="60F08FEF">
                <wp:simplePos x="0" y="0"/>
                <wp:positionH relativeFrom="margin">
                  <wp:posOffset>11306175</wp:posOffset>
                </wp:positionH>
                <wp:positionV relativeFrom="paragraph">
                  <wp:posOffset>4022090</wp:posOffset>
                </wp:positionV>
                <wp:extent cx="82550" cy="88900"/>
                <wp:effectExtent l="0" t="0" r="12700" b="25400"/>
                <wp:wrapNone/>
                <wp:docPr id="108" name="Ellipse 108">
                  <a:hlinkClick xmlns:a="http://schemas.openxmlformats.org/drawingml/2006/main" r:id="rId22" tooltip="Institut technique Saint Gabriel : Monteur-placeur d’éléments menuisé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62791" id="Ellipse 108" o:spid="_x0000_s1026" href="http://saint-gabriel.be/" title="Institut technique Saint Gabriel : Monteur-placeur d’éléments menuisés" style="position:absolute;margin-left:890.25pt;margin-top:316.7pt;width:6.5pt;height:7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" o:button="t" fillcolor="#f6cd79" strokecolor="#f6cd79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292C29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81FE90" wp14:editId="269944C9">
                <wp:simplePos x="0" y="0"/>
                <wp:positionH relativeFrom="margin">
                  <wp:posOffset>10499725</wp:posOffset>
                </wp:positionH>
                <wp:positionV relativeFrom="paragraph">
                  <wp:posOffset>5450840</wp:posOffset>
                </wp:positionV>
                <wp:extent cx="82550" cy="88900"/>
                <wp:effectExtent l="0" t="0" r="12700" b="25400"/>
                <wp:wrapNone/>
                <wp:docPr id="109" name="Ellipse 109">
                  <a:hlinkClick xmlns:a="http://schemas.openxmlformats.org/drawingml/2006/main" r:id="rId17" tooltip="Cefa Saint-Luc : Menuisier d'intérieur et d'extérieur, Monteur placeur d'éléments menuisé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78D0A7" id="Ellipse 109" o:spid="_x0000_s1026" href="http://www.saint-luc-mons.be/stluc/images/cefa-ver1.pdf" title="Cefa Saint-Luc : Menuisier d'intérieur et d'extérieur, Monteur placeur d'éléments menuisés" style="position:absolute;margin-left:826.75pt;margin-top:429.2pt;width:6.5pt;height:7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" o:button="t" fillcolor="#f6cd79" strokecolor="#f6cd79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292C29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51BDF2" wp14:editId="2E059105">
                <wp:simplePos x="0" y="0"/>
                <wp:positionH relativeFrom="column">
                  <wp:posOffset>10658475</wp:posOffset>
                </wp:positionH>
                <wp:positionV relativeFrom="paragraph">
                  <wp:posOffset>4439285</wp:posOffset>
                </wp:positionV>
                <wp:extent cx="82550" cy="88900"/>
                <wp:effectExtent l="0" t="0" r="0" b="6350"/>
                <wp:wrapNone/>
                <wp:docPr id="111" name="Ellipse 111">
                  <a:hlinkClick xmlns:a="http://schemas.openxmlformats.org/drawingml/2006/main" r:id="rId25" tooltip="Le quinquet : Menui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B1D29" id="Ellipse 111" o:spid="_x0000_s1026" href="https://www.lequinquet.be/" title="Le quinquet : Menuiserie" style="position:absolute;margin-left:839.25pt;margin-top:349.55pt;width:6.5pt;height: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 w:rsidR="00292C2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7AAD02" wp14:editId="515B1370">
                <wp:simplePos x="0" y="0"/>
                <wp:positionH relativeFrom="column">
                  <wp:posOffset>11934825</wp:posOffset>
                </wp:positionH>
                <wp:positionV relativeFrom="paragraph">
                  <wp:posOffset>5226685</wp:posOffset>
                </wp:positionV>
                <wp:extent cx="82550" cy="88900"/>
                <wp:effectExtent l="0" t="0" r="0" b="6350"/>
                <wp:wrapNone/>
                <wp:docPr id="114" name="Ellipse 114">
                  <a:hlinkClick xmlns:a="http://schemas.openxmlformats.org/drawingml/2006/main" r:id="rId26" tooltip="E.P.S.I.S. : Monteur placeur d'éléments menuisé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B673D" id="Ellipse 114" o:spid="_x0000_s1026" href="http://www.enseignement.be/index.php?page=24797&amp;navi=0&amp;etab_id=1423" title="E.P.S.I.S. : Monteur placeur d'éléments menuisés" style="position:absolute;margin-left:939.75pt;margin-top:411.55pt;width:6.5pt;height: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" o:button="t" fillcolor="#747070 [1614]" stroked="f" strokeweight=".5pt">
                <v:fill o:detectmouseclick="t"/>
                <v:stroke joinstyle="miter"/>
              </v:oval>
            </w:pict>
          </mc:Fallback>
        </mc:AlternateContent>
      </w:r>
      <w:r w:rsidR="00292C2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6191CF" wp14:editId="704CE787">
                <wp:simplePos x="0" y="0"/>
                <wp:positionH relativeFrom="column">
                  <wp:posOffset>11817350</wp:posOffset>
                </wp:positionH>
                <wp:positionV relativeFrom="paragraph">
                  <wp:posOffset>4972685</wp:posOffset>
                </wp:positionV>
                <wp:extent cx="82550" cy="88900"/>
                <wp:effectExtent l="0" t="0" r="0" b="6350"/>
                <wp:wrapNone/>
                <wp:docPr id="117" name="Ellipse 117">
                  <a:hlinkClick xmlns:a="http://schemas.openxmlformats.org/drawingml/2006/main" r:id="rId27" tooltip="Institut provincial des arts et métiers du centre : Ouvrier menui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F4727" id="Ellipse 117" o:spid="_x0000_s1026" href="https://www.etudierenhainaut.be/institut-provincial-arts-et-metiers-centre.html" title="Institut provincial des arts et métiers du centre : Ouvrier menuisier" style="position:absolute;margin-left:930.5pt;margin-top:391.55pt;width:6.5pt;height: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292C2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2B8D96" wp14:editId="4C6C42D6">
                <wp:simplePos x="0" y="0"/>
                <wp:positionH relativeFrom="column">
                  <wp:posOffset>9439275</wp:posOffset>
                </wp:positionH>
                <wp:positionV relativeFrom="paragraph">
                  <wp:posOffset>5791835</wp:posOffset>
                </wp:positionV>
                <wp:extent cx="82550" cy="88900"/>
                <wp:effectExtent l="0" t="0" r="0" b="6350"/>
                <wp:wrapNone/>
                <wp:docPr id="118" name="Ellipse 118">
                  <a:hlinkClick xmlns:a="http://schemas.openxmlformats.org/drawingml/2006/main" r:id="rId28" tooltip="La cordée : Monteur placeur d'éléments menuisé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D7F80" id="Ellipse 118" o:spid="_x0000_s1026" href="https://ecolelacordee.be/" title="La cordée : Monteur placeur d'éléments menuisés" style="position:absolute;margin-left:743.25pt;margin-top:456.05pt;width:6.5pt;height: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" o:button="t" fillcolor="#747070 [1614]" stroked="f" strokeweight=".5pt">
                <v:fill o:detectmouseclick="t"/>
                <v:stroke joinstyle="miter"/>
              </v:oval>
            </w:pict>
          </mc:Fallback>
        </mc:AlternateContent>
      </w:r>
      <w:r w:rsidR="00292C2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CF8B51" wp14:editId="7B06BC21">
                <wp:simplePos x="0" y="0"/>
                <wp:positionH relativeFrom="column">
                  <wp:posOffset>10677525</wp:posOffset>
                </wp:positionH>
                <wp:positionV relativeFrom="paragraph">
                  <wp:posOffset>5248910</wp:posOffset>
                </wp:positionV>
                <wp:extent cx="82550" cy="88900"/>
                <wp:effectExtent l="0" t="0" r="0" b="6350"/>
                <wp:wrapNone/>
                <wp:docPr id="119" name="Ellipse 119">
                  <a:hlinkClick xmlns:a="http://schemas.openxmlformats.org/drawingml/2006/main" r:id="rId29" tooltip="PROM SOC secondaire Mons-Borinage : Menuisiser d'intérieur et d'extérieur Ebenist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D11FE" id="Ellipse 119" o:spid="_x0000_s1026" href="https://www.etudierenhainaut.be/promsoc-mons-borinage-secondaire.html" title="PROM SOC secondaire Mons-Borinage : Menuisiser d'intérieur et d'extérieur Ebeniste" style="position:absolute;margin-left:840.75pt;margin-top:413.3pt;width:6.5pt;height:7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292C2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E43C03" wp14:editId="446F4068">
                <wp:simplePos x="0" y="0"/>
                <wp:positionH relativeFrom="column">
                  <wp:posOffset>9115425</wp:posOffset>
                </wp:positionH>
                <wp:positionV relativeFrom="paragraph">
                  <wp:posOffset>5613400</wp:posOffset>
                </wp:positionV>
                <wp:extent cx="82550" cy="88900"/>
                <wp:effectExtent l="0" t="0" r="0" b="6350"/>
                <wp:wrapNone/>
                <wp:docPr id="110" name="Ellipse 110">
                  <a:hlinkClick xmlns:a="http://schemas.openxmlformats.org/drawingml/2006/main" r:id="rId30" tooltip="Institut technique et professionel du Borinage :Ouvrier menuisier, Menuisiser d'extérieur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A9ECB" id="Ellipse 110" o:spid="_x0000_s1026" href="http://www.enseignement.be/index.php?page=24797&amp;etab_id=3225" title="Institut technique et professionel du Borinage :Ouvrier menuisier, Menuisiser d'extérieur " style="position:absolute;margin-left:717.75pt;margin-top:442pt;width:6.5pt;height: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945DB5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CD2165" wp14:editId="7F03E782">
                <wp:simplePos x="0" y="0"/>
                <wp:positionH relativeFrom="column">
                  <wp:posOffset>3708325</wp:posOffset>
                </wp:positionH>
                <wp:positionV relativeFrom="paragraph">
                  <wp:posOffset>834390</wp:posOffset>
                </wp:positionV>
                <wp:extent cx="705088" cy="663482"/>
                <wp:effectExtent l="0" t="0" r="0" b="3810"/>
                <wp:wrapNone/>
                <wp:docPr id="58" name="Graphique 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088" cy="663482"/>
                          <a:chOff x="0" y="0"/>
                          <a:chExt cx="705088" cy="663482"/>
                        </a:xfrm>
                        <a:solidFill>
                          <a:srgbClr val="DD076F"/>
                        </a:solidFill>
                      </wpg:grpSpPr>
                      <wps:wsp>
                        <wps:cNvPr id="59" name="Forme libre : forme 59"/>
                        <wps:cNvSpPr/>
                        <wps:spPr>
                          <a:xfrm>
                            <a:off x="491708" y="463972"/>
                            <a:ext cx="15118" cy="14144"/>
                          </a:xfrm>
                          <a:custGeom>
                            <a:avLst/>
                            <a:gdLst>
                              <a:gd name="connsiteX0" fmla="*/ 8238 w 15118"/>
                              <a:gd name="connsiteY0" fmla="*/ 82 h 14144"/>
                              <a:gd name="connsiteX1" fmla="*/ 87 w 15118"/>
                              <a:gd name="connsiteY1" fmla="*/ 6474 h 14144"/>
                              <a:gd name="connsiteX2" fmla="*/ 6880 w 15118"/>
                              <a:gd name="connsiteY2" fmla="*/ 14144 h 14144"/>
                              <a:gd name="connsiteX3" fmla="*/ 8238 w 15118"/>
                              <a:gd name="connsiteY3" fmla="*/ 14144 h 14144"/>
                              <a:gd name="connsiteX4" fmla="*/ 15031 w 15118"/>
                              <a:gd name="connsiteY4" fmla="*/ 6474 h 14144"/>
                              <a:gd name="connsiteX5" fmla="*/ 8238 w 15118"/>
                              <a:gd name="connsiteY5" fmla="*/ 82 h 14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118" h="14144">
                                <a:moveTo>
                                  <a:pt x="8238" y="82"/>
                                </a:moveTo>
                                <a:cubicBezTo>
                                  <a:pt x="4163" y="-557"/>
                                  <a:pt x="87" y="2639"/>
                                  <a:pt x="87" y="6474"/>
                                </a:cubicBezTo>
                                <a:cubicBezTo>
                                  <a:pt x="-592" y="10309"/>
                                  <a:pt x="2804" y="14144"/>
                                  <a:pt x="6880" y="14144"/>
                                </a:cubicBezTo>
                                <a:cubicBezTo>
                                  <a:pt x="7559" y="14144"/>
                                  <a:pt x="7559" y="14144"/>
                                  <a:pt x="8238" y="14144"/>
                                </a:cubicBezTo>
                                <a:cubicBezTo>
                                  <a:pt x="12314" y="13505"/>
                                  <a:pt x="15710" y="10309"/>
                                  <a:pt x="15031" y="6474"/>
                                </a:cubicBezTo>
                                <a:cubicBezTo>
                                  <a:pt x="15031" y="2639"/>
                                  <a:pt x="11635" y="82"/>
                                  <a:pt x="8238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orme libre : forme 62"/>
                        <wps:cNvSpPr/>
                        <wps:spPr>
                          <a:xfrm>
                            <a:off x="444925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orme libre : forme 63"/>
                        <wps:cNvSpPr/>
                        <wps:spPr>
                          <a:xfrm>
                            <a:off x="400093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orme libre : forme 64"/>
                        <wps:cNvSpPr/>
                        <wps:spPr>
                          <a:xfrm>
                            <a:off x="350506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orme libre : forme 65"/>
                        <wps:cNvSpPr/>
                        <wps:spPr>
                          <a:xfrm>
                            <a:off x="304994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orme libre : forme 66"/>
                        <wps:cNvSpPr/>
                        <wps:spPr>
                          <a:xfrm>
                            <a:off x="260162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orme libre : forme 67"/>
                        <wps:cNvSpPr/>
                        <wps:spPr>
                          <a:xfrm>
                            <a:off x="215330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orme libre : forme 71"/>
                        <wps:cNvSpPr/>
                        <wps:spPr>
                          <a:xfrm>
                            <a:off x="168460" y="143961"/>
                            <a:ext cx="387208" cy="362299"/>
                          </a:xfrm>
                          <a:custGeom>
                            <a:avLst/>
                            <a:gdLst>
                              <a:gd name="connsiteX0" fmla="*/ 349148 w 387208"/>
                              <a:gd name="connsiteY0" fmla="*/ 291329 h 362299"/>
                              <a:gd name="connsiteX1" fmla="*/ 339638 w 387208"/>
                              <a:gd name="connsiteY1" fmla="*/ 291329 h 362299"/>
                              <a:gd name="connsiteX2" fmla="*/ 339638 w 387208"/>
                              <a:gd name="connsiteY2" fmla="*/ 219100 h 362299"/>
                              <a:gd name="connsiteX3" fmla="*/ 332166 w 387208"/>
                              <a:gd name="connsiteY3" fmla="*/ 212069 h 362299"/>
                              <a:gd name="connsiteX4" fmla="*/ 269673 w 387208"/>
                              <a:gd name="connsiteY4" fmla="*/ 212069 h 362299"/>
                              <a:gd name="connsiteX5" fmla="*/ 262201 w 387208"/>
                              <a:gd name="connsiteY5" fmla="*/ 219100 h 362299"/>
                              <a:gd name="connsiteX6" fmla="*/ 262201 w 387208"/>
                              <a:gd name="connsiteY6" fmla="*/ 219100 h 362299"/>
                              <a:gd name="connsiteX7" fmla="*/ 262201 w 387208"/>
                              <a:gd name="connsiteY7" fmla="*/ 291329 h 362299"/>
                              <a:gd name="connsiteX8" fmla="*/ 197669 w 387208"/>
                              <a:gd name="connsiteY8" fmla="*/ 291329 h 362299"/>
                              <a:gd name="connsiteX9" fmla="*/ 197669 w 387208"/>
                              <a:gd name="connsiteY9" fmla="*/ 198007 h 362299"/>
                              <a:gd name="connsiteX10" fmla="*/ 185442 w 387208"/>
                              <a:gd name="connsiteY10" fmla="*/ 164129 h 362299"/>
                              <a:gd name="connsiteX11" fmla="*/ 156233 w 387208"/>
                              <a:gd name="connsiteY11" fmla="*/ 144314 h 362299"/>
                              <a:gd name="connsiteX12" fmla="*/ 106646 w 387208"/>
                              <a:gd name="connsiteY12" fmla="*/ 100210 h 362299"/>
                              <a:gd name="connsiteX13" fmla="*/ 260163 w 387208"/>
                              <a:gd name="connsiteY13" fmla="*/ 82313 h 362299"/>
                              <a:gd name="connsiteX14" fmla="*/ 268993 w 387208"/>
                              <a:gd name="connsiteY14" fmla="*/ 89983 h 362299"/>
                              <a:gd name="connsiteX15" fmla="*/ 268993 w 387208"/>
                              <a:gd name="connsiteY15" fmla="*/ 112994 h 362299"/>
                              <a:gd name="connsiteX16" fmla="*/ 261521 w 387208"/>
                              <a:gd name="connsiteY16" fmla="*/ 112994 h 362299"/>
                              <a:gd name="connsiteX17" fmla="*/ 254728 w 387208"/>
                              <a:gd name="connsiteY17" fmla="*/ 116829 h 362299"/>
                              <a:gd name="connsiteX18" fmla="*/ 239784 w 387208"/>
                              <a:gd name="connsiteY18" fmla="*/ 144954 h 362299"/>
                              <a:gd name="connsiteX19" fmla="*/ 241143 w 387208"/>
                              <a:gd name="connsiteY19" fmla="*/ 153263 h 362299"/>
                              <a:gd name="connsiteX20" fmla="*/ 271031 w 387208"/>
                              <a:gd name="connsiteY20" fmla="*/ 181388 h 362299"/>
                              <a:gd name="connsiteX21" fmla="*/ 281900 w 387208"/>
                              <a:gd name="connsiteY21" fmla="*/ 181388 h 362299"/>
                              <a:gd name="connsiteX22" fmla="*/ 281900 w 387208"/>
                              <a:gd name="connsiteY22" fmla="*/ 171161 h 362299"/>
                              <a:gd name="connsiteX23" fmla="*/ 281900 w 387208"/>
                              <a:gd name="connsiteY23" fmla="*/ 171161 h 362299"/>
                              <a:gd name="connsiteX24" fmla="*/ 255408 w 387208"/>
                              <a:gd name="connsiteY24" fmla="*/ 146232 h 362299"/>
                              <a:gd name="connsiteX25" fmla="*/ 266276 w 387208"/>
                              <a:gd name="connsiteY25" fmla="*/ 126417 h 362299"/>
                              <a:gd name="connsiteX26" fmla="*/ 332166 w 387208"/>
                              <a:gd name="connsiteY26" fmla="*/ 126417 h 362299"/>
                              <a:gd name="connsiteX27" fmla="*/ 343034 w 387208"/>
                              <a:gd name="connsiteY27" fmla="*/ 146232 h 362299"/>
                              <a:gd name="connsiteX28" fmla="*/ 316543 w 387208"/>
                              <a:gd name="connsiteY28" fmla="*/ 171161 h 362299"/>
                              <a:gd name="connsiteX29" fmla="*/ 316543 w 387208"/>
                              <a:gd name="connsiteY29" fmla="*/ 181388 h 362299"/>
                              <a:gd name="connsiteX30" fmla="*/ 327411 w 387208"/>
                              <a:gd name="connsiteY30" fmla="*/ 181388 h 362299"/>
                              <a:gd name="connsiteX31" fmla="*/ 327411 w 387208"/>
                              <a:gd name="connsiteY31" fmla="*/ 181388 h 362299"/>
                              <a:gd name="connsiteX32" fmla="*/ 357299 w 387208"/>
                              <a:gd name="connsiteY32" fmla="*/ 153263 h 362299"/>
                              <a:gd name="connsiteX33" fmla="*/ 358658 w 387208"/>
                              <a:gd name="connsiteY33" fmla="*/ 144954 h 362299"/>
                              <a:gd name="connsiteX34" fmla="*/ 343714 w 387208"/>
                              <a:gd name="connsiteY34" fmla="*/ 116829 h 362299"/>
                              <a:gd name="connsiteX35" fmla="*/ 336921 w 387208"/>
                              <a:gd name="connsiteY35" fmla="*/ 112994 h 362299"/>
                              <a:gd name="connsiteX36" fmla="*/ 328770 w 387208"/>
                              <a:gd name="connsiteY36" fmla="*/ 112994 h 362299"/>
                              <a:gd name="connsiteX37" fmla="*/ 328770 w 387208"/>
                              <a:gd name="connsiteY37" fmla="*/ 89983 h 362299"/>
                              <a:gd name="connsiteX38" fmla="*/ 341676 w 387208"/>
                              <a:gd name="connsiteY38" fmla="*/ 20950 h 362299"/>
                              <a:gd name="connsiteX39" fmla="*/ 268314 w 387208"/>
                              <a:gd name="connsiteY39" fmla="*/ 8806 h 362299"/>
                              <a:gd name="connsiteX40" fmla="*/ 252011 w 387208"/>
                              <a:gd name="connsiteY40" fmla="*/ 26064 h 362299"/>
                              <a:gd name="connsiteX41" fmla="*/ 68607 w 387208"/>
                              <a:gd name="connsiteY41" fmla="*/ 29899 h 362299"/>
                              <a:gd name="connsiteX42" fmla="*/ 66569 w 387208"/>
                              <a:gd name="connsiteY42" fmla="*/ 29899 h 362299"/>
                              <a:gd name="connsiteX43" fmla="*/ 52984 w 387208"/>
                              <a:gd name="connsiteY43" fmla="*/ 27981 h 362299"/>
                              <a:gd name="connsiteX44" fmla="*/ 0 w 387208"/>
                              <a:gd name="connsiteY44" fmla="*/ 77199 h 362299"/>
                              <a:gd name="connsiteX45" fmla="*/ 50266 w 387208"/>
                              <a:gd name="connsiteY45" fmla="*/ 127056 h 362299"/>
                              <a:gd name="connsiteX46" fmla="*/ 84230 w 387208"/>
                              <a:gd name="connsiteY46" fmla="*/ 168604 h 362299"/>
                              <a:gd name="connsiteX47" fmla="*/ 75400 w 387208"/>
                              <a:gd name="connsiteY47" fmla="*/ 198007 h 362299"/>
                              <a:gd name="connsiteX48" fmla="*/ 75400 w 387208"/>
                              <a:gd name="connsiteY48" fmla="*/ 291329 h 362299"/>
                              <a:gd name="connsiteX49" fmla="*/ 38039 w 387208"/>
                              <a:gd name="connsiteY49" fmla="*/ 291329 h 362299"/>
                              <a:gd name="connsiteX50" fmla="*/ 2038 w 387208"/>
                              <a:gd name="connsiteY50" fmla="*/ 328402 h 362299"/>
                              <a:gd name="connsiteX51" fmla="*/ 38039 w 387208"/>
                              <a:gd name="connsiteY51" fmla="*/ 362279 h 362299"/>
                              <a:gd name="connsiteX52" fmla="*/ 347789 w 387208"/>
                              <a:gd name="connsiteY52" fmla="*/ 362279 h 362299"/>
                              <a:gd name="connsiteX53" fmla="*/ 387187 w 387208"/>
                              <a:gd name="connsiteY53" fmla="*/ 328402 h 362299"/>
                              <a:gd name="connsiteX54" fmla="*/ 351186 w 387208"/>
                              <a:gd name="connsiteY54" fmla="*/ 291329 h 362299"/>
                              <a:gd name="connsiteX55" fmla="*/ 349148 w 387208"/>
                              <a:gd name="connsiteY55" fmla="*/ 291329 h 362299"/>
                              <a:gd name="connsiteX56" fmla="*/ 349148 w 387208"/>
                              <a:gd name="connsiteY56" fmla="*/ 291329 h 362299"/>
                              <a:gd name="connsiteX57" fmla="*/ 314505 w 387208"/>
                              <a:gd name="connsiteY57" fmla="*/ 112994 h 362299"/>
                              <a:gd name="connsiteX58" fmla="*/ 284617 w 387208"/>
                              <a:gd name="connsiteY58" fmla="*/ 112994 h 362299"/>
                              <a:gd name="connsiteX59" fmla="*/ 284617 w 387208"/>
                              <a:gd name="connsiteY59" fmla="*/ 97014 h 362299"/>
                              <a:gd name="connsiteX60" fmla="*/ 314505 w 387208"/>
                              <a:gd name="connsiteY60" fmla="*/ 97014 h 362299"/>
                              <a:gd name="connsiteX61" fmla="*/ 314505 w 387208"/>
                              <a:gd name="connsiteY61" fmla="*/ 112994 h 362299"/>
                              <a:gd name="connsiteX62" fmla="*/ 264238 w 387208"/>
                              <a:gd name="connsiteY62" fmla="*/ 35652 h 362299"/>
                              <a:gd name="connsiteX63" fmla="*/ 264238 w 387208"/>
                              <a:gd name="connsiteY63" fmla="*/ 35652 h 362299"/>
                              <a:gd name="connsiteX64" fmla="*/ 313826 w 387208"/>
                              <a:gd name="connsiteY64" fmla="*/ 17115 h 362299"/>
                              <a:gd name="connsiteX65" fmla="*/ 333525 w 387208"/>
                              <a:gd name="connsiteY65" fmla="*/ 63776 h 362299"/>
                              <a:gd name="connsiteX66" fmla="*/ 283937 w 387208"/>
                              <a:gd name="connsiteY66" fmla="*/ 82313 h 362299"/>
                              <a:gd name="connsiteX67" fmla="*/ 279862 w 387208"/>
                              <a:gd name="connsiteY67" fmla="*/ 80395 h 362299"/>
                              <a:gd name="connsiteX68" fmla="*/ 260842 w 387208"/>
                              <a:gd name="connsiteY68" fmla="*/ 49714 h 362299"/>
                              <a:gd name="connsiteX69" fmla="*/ 264238 w 387208"/>
                              <a:gd name="connsiteY69" fmla="*/ 35652 h 362299"/>
                              <a:gd name="connsiteX70" fmla="*/ 276465 w 387208"/>
                              <a:gd name="connsiteY70" fmla="*/ 226770 h 362299"/>
                              <a:gd name="connsiteX71" fmla="*/ 324015 w 387208"/>
                              <a:gd name="connsiteY71" fmla="*/ 226770 h 362299"/>
                              <a:gd name="connsiteX72" fmla="*/ 324015 w 387208"/>
                              <a:gd name="connsiteY72" fmla="*/ 291329 h 362299"/>
                              <a:gd name="connsiteX73" fmla="*/ 276465 w 387208"/>
                              <a:gd name="connsiteY73" fmla="*/ 291329 h 362299"/>
                              <a:gd name="connsiteX74" fmla="*/ 276465 w 387208"/>
                              <a:gd name="connsiteY74" fmla="*/ 226770 h 362299"/>
                              <a:gd name="connsiteX75" fmla="*/ 149441 w 387208"/>
                              <a:gd name="connsiteY75" fmla="*/ 157738 h 362299"/>
                              <a:gd name="connsiteX76" fmla="*/ 149441 w 387208"/>
                              <a:gd name="connsiteY76" fmla="*/ 157738 h 362299"/>
                              <a:gd name="connsiteX77" fmla="*/ 180008 w 387208"/>
                              <a:gd name="connsiteY77" fmla="*/ 210791 h 362299"/>
                              <a:gd name="connsiteX78" fmla="*/ 123628 w 387208"/>
                              <a:gd name="connsiteY78" fmla="*/ 239554 h 362299"/>
                              <a:gd name="connsiteX79" fmla="*/ 91702 w 387208"/>
                              <a:gd name="connsiteY79" fmla="*/ 198646 h 362299"/>
                              <a:gd name="connsiteX80" fmla="*/ 136534 w 387208"/>
                              <a:gd name="connsiteY80" fmla="*/ 156459 h 362299"/>
                              <a:gd name="connsiteX81" fmla="*/ 136534 w 387208"/>
                              <a:gd name="connsiteY81" fmla="*/ 156459 h 362299"/>
                              <a:gd name="connsiteX82" fmla="*/ 149441 w 387208"/>
                              <a:gd name="connsiteY82" fmla="*/ 157738 h 362299"/>
                              <a:gd name="connsiteX83" fmla="*/ 149441 w 387208"/>
                              <a:gd name="connsiteY83" fmla="*/ 157738 h 362299"/>
                              <a:gd name="connsiteX84" fmla="*/ 182046 w 387208"/>
                              <a:gd name="connsiteY84" fmla="*/ 235719 h 362299"/>
                              <a:gd name="connsiteX85" fmla="*/ 182046 w 387208"/>
                              <a:gd name="connsiteY85" fmla="*/ 291968 h 362299"/>
                              <a:gd name="connsiteX86" fmla="*/ 91702 w 387208"/>
                              <a:gd name="connsiteY86" fmla="*/ 291968 h 362299"/>
                              <a:gd name="connsiteX87" fmla="*/ 91702 w 387208"/>
                              <a:gd name="connsiteY87" fmla="*/ 235719 h 362299"/>
                              <a:gd name="connsiteX88" fmla="*/ 176612 w 387208"/>
                              <a:gd name="connsiteY88" fmla="*/ 240833 h 362299"/>
                              <a:gd name="connsiteX89" fmla="*/ 182046 w 387208"/>
                              <a:gd name="connsiteY89" fmla="*/ 235719 h 362299"/>
                              <a:gd name="connsiteX90" fmla="*/ 182046 w 387208"/>
                              <a:gd name="connsiteY90" fmla="*/ 235719 h 362299"/>
                              <a:gd name="connsiteX91" fmla="*/ 247256 w 387208"/>
                              <a:gd name="connsiteY91" fmla="*/ 40765 h 362299"/>
                              <a:gd name="connsiteX92" fmla="*/ 246577 w 387208"/>
                              <a:gd name="connsiteY92" fmla="*/ 49714 h 362299"/>
                              <a:gd name="connsiteX93" fmla="*/ 251332 w 387208"/>
                              <a:gd name="connsiteY93" fmla="*/ 69529 h 362299"/>
                              <a:gd name="connsiteX94" fmla="*/ 105967 w 387208"/>
                              <a:gd name="connsiteY94" fmla="*/ 86148 h 362299"/>
                              <a:gd name="connsiteX95" fmla="*/ 106646 w 387208"/>
                              <a:gd name="connsiteY95" fmla="*/ 77838 h 362299"/>
                              <a:gd name="connsiteX96" fmla="*/ 91702 w 387208"/>
                              <a:gd name="connsiteY96" fmla="*/ 43322 h 362299"/>
                              <a:gd name="connsiteX97" fmla="*/ 247256 w 387208"/>
                              <a:gd name="connsiteY97" fmla="*/ 40765 h 362299"/>
                              <a:gd name="connsiteX98" fmla="*/ 52304 w 387208"/>
                              <a:gd name="connsiteY98" fmla="*/ 113633 h 362299"/>
                              <a:gd name="connsiteX99" fmla="*/ 15623 w 387208"/>
                              <a:gd name="connsiteY99" fmla="*/ 77838 h 362299"/>
                              <a:gd name="connsiteX100" fmla="*/ 53663 w 387208"/>
                              <a:gd name="connsiteY100" fmla="*/ 43322 h 362299"/>
                              <a:gd name="connsiteX101" fmla="*/ 65890 w 387208"/>
                              <a:gd name="connsiteY101" fmla="*/ 45240 h 362299"/>
                              <a:gd name="connsiteX102" fmla="*/ 91702 w 387208"/>
                              <a:gd name="connsiteY102" fmla="*/ 78478 h 362299"/>
                              <a:gd name="connsiteX103" fmla="*/ 88985 w 387208"/>
                              <a:gd name="connsiteY103" fmla="*/ 92540 h 362299"/>
                              <a:gd name="connsiteX104" fmla="*/ 86947 w 387208"/>
                              <a:gd name="connsiteY104" fmla="*/ 95736 h 362299"/>
                              <a:gd name="connsiteX105" fmla="*/ 56380 w 387208"/>
                              <a:gd name="connsiteY105" fmla="*/ 113633 h 362299"/>
                              <a:gd name="connsiteX106" fmla="*/ 52304 w 387208"/>
                              <a:gd name="connsiteY106" fmla="*/ 113633 h 362299"/>
                              <a:gd name="connsiteX107" fmla="*/ 52304 w 387208"/>
                              <a:gd name="connsiteY107" fmla="*/ 113633 h 362299"/>
                              <a:gd name="connsiteX108" fmla="*/ 68607 w 387208"/>
                              <a:gd name="connsiteY108" fmla="*/ 125778 h 362299"/>
                              <a:gd name="connsiteX109" fmla="*/ 94419 w 387208"/>
                              <a:gd name="connsiteY109" fmla="*/ 109798 h 362299"/>
                              <a:gd name="connsiteX110" fmla="*/ 130421 w 387208"/>
                              <a:gd name="connsiteY110" fmla="*/ 142397 h 362299"/>
                              <a:gd name="connsiteX111" fmla="*/ 94419 w 387208"/>
                              <a:gd name="connsiteY111" fmla="*/ 157738 h 362299"/>
                              <a:gd name="connsiteX112" fmla="*/ 68607 w 387208"/>
                              <a:gd name="connsiteY112" fmla="*/ 125778 h 362299"/>
                              <a:gd name="connsiteX113" fmla="*/ 364771 w 387208"/>
                              <a:gd name="connsiteY113" fmla="*/ 341825 h 362299"/>
                              <a:gd name="connsiteX114" fmla="*/ 349148 w 387208"/>
                              <a:gd name="connsiteY114" fmla="*/ 348217 h 362299"/>
                              <a:gd name="connsiteX115" fmla="*/ 38719 w 387208"/>
                              <a:gd name="connsiteY115" fmla="*/ 348217 h 362299"/>
                              <a:gd name="connsiteX116" fmla="*/ 16303 w 387208"/>
                              <a:gd name="connsiteY116" fmla="*/ 327124 h 362299"/>
                              <a:gd name="connsiteX117" fmla="*/ 23095 w 387208"/>
                              <a:gd name="connsiteY117" fmla="*/ 312422 h 362299"/>
                              <a:gd name="connsiteX118" fmla="*/ 38719 w 387208"/>
                              <a:gd name="connsiteY118" fmla="*/ 306030 h 362299"/>
                              <a:gd name="connsiteX119" fmla="*/ 348469 w 387208"/>
                              <a:gd name="connsiteY119" fmla="*/ 306030 h 362299"/>
                              <a:gd name="connsiteX120" fmla="*/ 370885 w 387208"/>
                              <a:gd name="connsiteY120" fmla="*/ 327124 h 362299"/>
                              <a:gd name="connsiteX121" fmla="*/ 364771 w 387208"/>
                              <a:gd name="connsiteY121" fmla="*/ 341825 h 362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</a:cxnLst>
                            <a:rect l="l" t="t" r="r" b="b"/>
                            <a:pathLst>
                              <a:path w="387208" h="362299">
                                <a:moveTo>
                                  <a:pt x="349148" y="291329"/>
                                </a:moveTo>
                                <a:lnTo>
                                  <a:pt x="339638" y="291329"/>
                                </a:lnTo>
                                <a:lnTo>
                                  <a:pt x="339638" y="219100"/>
                                </a:lnTo>
                                <a:cubicBezTo>
                                  <a:pt x="339638" y="215265"/>
                                  <a:pt x="336242" y="212069"/>
                                  <a:pt x="332166" y="212069"/>
                                </a:cubicBezTo>
                                <a:lnTo>
                                  <a:pt x="269673" y="212069"/>
                                </a:lnTo>
                                <a:cubicBezTo>
                                  <a:pt x="265597" y="212069"/>
                                  <a:pt x="262201" y="215265"/>
                                  <a:pt x="262201" y="219100"/>
                                </a:cubicBezTo>
                                <a:lnTo>
                                  <a:pt x="262201" y="219100"/>
                                </a:lnTo>
                                <a:lnTo>
                                  <a:pt x="262201" y="291329"/>
                                </a:lnTo>
                                <a:lnTo>
                                  <a:pt x="197669" y="291329"/>
                                </a:lnTo>
                                <a:lnTo>
                                  <a:pt x="197669" y="198007"/>
                                </a:lnTo>
                                <a:cubicBezTo>
                                  <a:pt x="197669" y="185862"/>
                                  <a:pt x="193594" y="173717"/>
                                  <a:pt x="185442" y="164129"/>
                                </a:cubicBezTo>
                                <a:cubicBezTo>
                                  <a:pt x="177970" y="155181"/>
                                  <a:pt x="167781" y="148150"/>
                                  <a:pt x="156233" y="144314"/>
                                </a:cubicBezTo>
                                <a:lnTo>
                                  <a:pt x="106646" y="100210"/>
                                </a:lnTo>
                                <a:lnTo>
                                  <a:pt x="260163" y="82313"/>
                                </a:lnTo>
                                <a:cubicBezTo>
                                  <a:pt x="262880" y="84870"/>
                                  <a:pt x="265597" y="87426"/>
                                  <a:pt x="268993" y="89983"/>
                                </a:cubicBezTo>
                                <a:lnTo>
                                  <a:pt x="268993" y="112994"/>
                                </a:lnTo>
                                <a:lnTo>
                                  <a:pt x="261521" y="112994"/>
                                </a:lnTo>
                                <a:cubicBezTo>
                                  <a:pt x="258804" y="112994"/>
                                  <a:pt x="256087" y="114272"/>
                                  <a:pt x="254728" y="116829"/>
                                </a:cubicBezTo>
                                <a:lnTo>
                                  <a:pt x="239784" y="144954"/>
                                </a:lnTo>
                                <a:cubicBezTo>
                                  <a:pt x="238426" y="147510"/>
                                  <a:pt x="239105" y="150706"/>
                                  <a:pt x="241143" y="153263"/>
                                </a:cubicBezTo>
                                <a:lnTo>
                                  <a:pt x="271031" y="181388"/>
                                </a:lnTo>
                                <a:cubicBezTo>
                                  <a:pt x="273748" y="183944"/>
                                  <a:pt x="278503" y="183944"/>
                                  <a:pt x="281900" y="181388"/>
                                </a:cubicBezTo>
                                <a:cubicBezTo>
                                  <a:pt x="284617" y="178831"/>
                                  <a:pt x="284617" y="174357"/>
                                  <a:pt x="281900" y="171161"/>
                                </a:cubicBezTo>
                                <a:cubicBezTo>
                                  <a:pt x="281900" y="171161"/>
                                  <a:pt x="281900" y="171161"/>
                                  <a:pt x="281900" y="171161"/>
                                </a:cubicBezTo>
                                <a:lnTo>
                                  <a:pt x="255408" y="146232"/>
                                </a:lnTo>
                                <a:lnTo>
                                  <a:pt x="266276" y="126417"/>
                                </a:lnTo>
                                <a:lnTo>
                                  <a:pt x="332166" y="126417"/>
                                </a:lnTo>
                                <a:lnTo>
                                  <a:pt x="343034" y="146232"/>
                                </a:lnTo>
                                <a:lnTo>
                                  <a:pt x="316543" y="171161"/>
                                </a:lnTo>
                                <a:cubicBezTo>
                                  <a:pt x="313826" y="173717"/>
                                  <a:pt x="313826" y="178831"/>
                                  <a:pt x="316543" y="181388"/>
                                </a:cubicBezTo>
                                <a:cubicBezTo>
                                  <a:pt x="319260" y="183944"/>
                                  <a:pt x="324694" y="183944"/>
                                  <a:pt x="327411" y="181388"/>
                                </a:cubicBezTo>
                                <a:lnTo>
                                  <a:pt x="327411" y="181388"/>
                                </a:lnTo>
                                <a:lnTo>
                                  <a:pt x="357299" y="153263"/>
                                </a:lnTo>
                                <a:cubicBezTo>
                                  <a:pt x="359337" y="151346"/>
                                  <a:pt x="360016" y="148150"/>
                                  <a:pt x="358658" y="144954"/>
                                </a:cubicBezTo>
                                <a:lnTo>
                                  <a:pt x="343714" y="116829"/>
                                </a:lnTo>
                                <a:cubicBezTo>
                                  <a:pt x="342355" y="114272"/>
                                  <a:pt x="339638" y="112994"/>
                                  <a:pt x="336921" y="112994"/>
                                </a:cubicBezTo>
                                <a:lnTo>
                                  <a:pt x="328770" y="112994"/>
                                </a:lnTo>
                                <a:lnTo>
                                  <a:pt x="328770" y="89983"/>
                                </a:lnTo>
                                <a:cubicBezTo>
                                  <a:pt x="352544" y="74003"/>
                                  <a:pt x="357978" y="43322"/>
                                  <a:pt x="341676" y="20950"/>
                                </a:cubicBezTo>
                                <a:cubicBezTo>
                                  <a:pt x="325373" y="-1422"/>
                                  <a:pt x="292089" y="-6535"/>
                                  <a:pt x="268314" y="8806"/>
                                </a:cubicBezTo>
                                <a:cubicBezTo>
                                  <a:pt x="261521" y="13280"/>
                                  <a:pt x="256087" y="19033"/>
                                  <a:pt x="252011" y="26064"/>
                                </a:cubicBezTo>
                                <a:lnTo>
                                  <a:pt x="68607" y="29899"/>
                                </a:lnTo>
                                <a:cubicBezTo>
                                  <a:pt x="67928" y="29899"/>
                                  <a:pt x="67248" y="29899"/>
                                  <a:pt x="66569" y="29899"/>
                                </a:cubicBezTo>
                                <a:cubicBezTo>
                                  <a:pt x="61814" y="28621"/>
                                  <a:pt x="57738" y="27981"/>
                                  <a:pt x="52984" y="27981"/>
                                </a:cubicBezTo>
                                <a:cubicBezTo>
                                  <a:pt x="23775" y="27981"/>
                                  <a:pt x="0" y="49714"/>
                                  <a:pt x="0" y="77199"/>
                                </a:cubicBezTo>
                                <a:cubicBezTo>
                                  <a:pt x="0" y="103406"/>
                                  <a:pt x="21737" y="125778"/>
                                  <a:pt x="50266" y="127056"/>
                                </a:cubicBezTo>
                                <a:lnTo>
                                  <a:pt x="84230" y="168604"/>
                                </a:lnTo>
                                <a:cubicBezTo>
                                  <a:pt x="78796" y="177553"/>
                                  <a:pt x="75400" y="187780"/>
                                  <a:pt x="75400" y="198007"/>
                                </a:cubicBezTo>
                                <a:lnTo>
                                  <a:pt x="75400" y="291329"/>
                                </a:lnTo>
                                <a:lnTo>
                                  <a:pt x="38039" y="291329"/>
                                </a:lnTo>
                                <a:cubicBezTo>
                                  <a:pt x="16982" y="291968"/>
                                  <a:pt x="1359" y="308587"/>
                                  <a:pt x="2038" y="328402"/>
                                </a:cubicBezTo>
                                <a:cubicBezTo>
                                  <a:pt x="2717" y="346939"/>
                                  <a:pt x="18340" y="361640"/>
                                  <a:pt x="38039" y="362279"/>
                                </a:cubicBezTo>
                                <a:lnTo>
                                  <a:pt x="347789" y="362279"/>
                                </a:lnTo>
                                <a:cubicBezTo>
                                  <a:pt x="368847" y="362919"/>
                                  <a:pt x="386508" y="348217"/>
                                  <a:pt x="387187" y="328402"/>
                                </a:cubicBezTo>
                                <a:cubicBezTo>
                                  <a:pt x="387867" y="308587"/>
                                  <a:pt x="372243" y="291968"/>
                                  <a:pt x="351186" y="291329"/>
                                </a:cubicBezTo>
                                <a:cubicBezTo>
                                  <a:pt x="351186" y="291329"/>
                                  <a:pt x="349827" y="291329"/>
                                  <a:pt x="349148" y="291329"/>
                                </a:cubicBezTo>
                                <a:lnTo>
                                  <a:pt x="349148" y="291329"/>
                                </a:lnTo>
                                <a:close/>
                                <a:moveTo>
                                  <a:pt x="314505" y="112994"/>
                                </a:moveTo>
                                <a:lnTo>
                                  <a:pt x="284617" y="112994"/>
                                </a:lnTo>
                                <a:lnTo>
                                  <a:pt x="284617" y="97014"/>
                                </a:lnTo>
                                <a:cubicBezTo>
                                  <a:pt x="294127" y="99571"/>
                                  <a:pt x="304995" y="99571"/>
                                  <a:pt x="314505" y="97014"/>
                                </a:cubicBezTo>
                                <a:lnTo>
                                  <a:pt x="314505" y="112994"/>
                                </a:lnTo>
                                <a:close/>
                                <a:moveTo>
                                  <a:pt x="264238" y="35652"/>
                                </a:moveTo>
                                <a:lnTo>
                                  <a:pt x="264238" y="35652"/>
                                </a:lnTo>
                                <a:cubicBezTo>
                                  <a:pt x="272390" y="17754"/>
                                  <a:pt x="294806" y="9445"/>
                                  <a:pt x="313826" y="17115"/>
                                </a:cubicBezTo>
                                <a:cubicBezTo>
                                  <a:pt x="332845" y="24785"/>
                                  <a:pt x="341676" y="45879"/>
                                  <a:pt x="333525" y="63776"/>
                                </a:cubicBezTo>
                                <a:cubicBezTo>
                                  <a:pt x="325373" y="81674"/>
                                  <a:pt x="302957" y="89983"/>
                                  <a:pt x="283937" y="82313"/>
                                </a:cubicBezTo>
                                <a:cubicBezTo>
                                  <a:pt x="282579" y="81674"/>
                                  <a:pt x="281220" y="81034"/>
                                  <a:pt x="279862" y="80395"/>
                                </a:cubicBezTo>
                                <a:cubicBezTo>
                                  <a:pt x="268314" y="74003"/>
                                  <a:pt x="260842" y="62498"/>
                                  <a:pt x="260842" y="49714"/>
                                </a:cubicBezTo>
                                <a:cubicBezTo>
                                  <a:pt x="261521" y="45240"/>
                                  <a:pt x="262880" y="40126"/>
                                  <a:pt x="264238" y="35652"/>
                                </a:cubicBezTo>
                                <a:close/>
                                <a:moveTo>
                                  <a:pt x="276465" y="226770"/>
                                </a:moveTo>
                                <a:lnTo>
                                  <a:pt x="324015" y="226770"/>
                                </a:lnTo>
                                <a:lnTo>
                                  <a:pt x="324015" y="291329"/>
                                </a:lnTo>
                                <a:lnTo>
                                  <a:pt x="276465" y="291329"/>
                                </a:lnTo>
                                <a:lnTo>
                                  <a:pt x="276465" y="226770"/>
                                </a:lnTo>
                                <a:close/>
                                <a:moveTo>
                                  <a:pt x="149441" y="157738"/>
                                </a:moveTo>
                                <a:lnTo>
                                  <a:pt x="149441" y="157738"/>
                                </a:lnTo>
                                <a:cubicBezTo>
                                  <a:pt x="173215" y="164129"/>
                                  <a:pt x="186801" y="187780"/>
                                  <a:pt x="180008" y="210791"/>
                                </a:cubicBezTo>
                                <a:cubicBezTo>
                                  <a:pt x="173215" y="233162"/>
                                  <a:pt x="148082" y="245946"/>
                                  <a:pt x="123628" y="239554"/>
                                </a:cubicBezTo>
                                <a:cubicBezTo>
                                  <a:pt x="104609" y="234441"/>
                                  <a:pt x="91702" y="217822"/>
                                  <a:pt x="91702" y="198646"/>
                                </a:cubicBezTo>
                                <a:cubicBezTo>
                                  <a:pt x="91702" y="174996"/>
                                  <a:pt x="112081" y="156459"/>
                                  <a:pt x="136534" y="156459"/>
                                </a:cubicBezTo>
                                <a:cubicBezTo>
                                  <a:pt x="136534" y="156459"/>
                                  <a:pt x="136534" y="156459"/>
                                  <a:pt x="136534" y="156459"/>
                                </a:cubicBezTo>
                                <a:cubicBezTo>
                                  <a:pt x="141289" y="155820"/>
                                  <a:pt x="145365" y="156459"/>
                                  <a:pt x="149441" y="157738"/>
                                </a:cubicBezTo>
                                <a:lnTo>
                                  <a:pt x="149441" y="157738"/>
                                </a:lnTo>
                                <a:close/>
                                <a:moveTo>
                                  <a:pt x="182046" y="235719"/>
                                </a:moveTo>
                                <a:lnTo>
                                  <a:pt x="182046" y="291968"/>
                                </a:lnTo>
                                <a:lnTo>
                                  <a:pt x="91702" y="291968"/>
                                </a:lnTo>
                                <a:lnTo>
                                  <a:pt x="91702" y="235719"/>
                                </a:lnTo>
                                <a:cubicBezTo>
                                  <a:pt x="113439" y="259369"/>
                                  <a:pt x="151479" y="261287"/>
                                  <a:pt x="176612" y="240833"/>
                                </a:cubicBezTo>
                                <a:cubicBezTo>
                                  <a:pt x="178650" y="238915"/>
                                  <a:pt x="180008" y="237637"/>
                                  <a:pt x="182046" y="235719"/>
                                </a:cubicBezTo>
                                <a:lnTo>
                                  <a:pt x="182046" y="235719"/>
                                </a:lnTo>
                                <a:close/>
                                <a:moveTo>
                                  <a:pt x="247256" y="40765"/>
                                </a:moveTo>
                                <a:cubicBezTo>
                                  <a:pt x="246577" y="43961"/>
                                  <a:pt x="246577" y="47157"/>
                                  <a:pt x="246577" y="49714"/>
                                </a:cubicBezTo>
                                <a:cubicBezTo>
                                  <a:pt x="246577" y="56745"/>
                                  <a:pt x="247936" y="63137"/>
                                  <a:pt x="251332" y="69529"/>
                                </a:cubicBezTo>
                                <a:lnTo>
                                  <a:pt x="105967" y="86148"/>
                                </a:lnTo>
                                <a:cubicBezTo>
                                  <a:pt x="106646" y="83591"/>
                                  <a:pt x="106646" y="80395"/>
                                  <a:pt x="106646" y="77838"/>
                                </a:cubicBezTo>
                                <a:cubicBezTo>
                                  <a:pt x="106646" y="65055"/>
                                  <a:pt x="101212" y="52910"/>
                                  <a:pt x="91702" y="43322"/>
                                </a:cubicBezTo>
                                <a:lnTo>
                                  <a:pt x="247256" y="40765"/>
                                </a:lnTo>
                                <a:close/>
                                <a:moveTo>
                                  <a:pt x="52304" y="113633"/>
                                </a:moveTo>
                                <a:cubicBezTo>
                                  <a:pt x="31247" y="112994"/>
                                  <a:pt x="14944" y="97014"/>
                                  <a:pt x="15623" y="77838"/>
                                </a:cubicBezTo>
                                <a:cubicBezTo>
                                  <a:pt x="16303" y="58663"/>
                                  <a:pt x="33285" y="42683"/>
                                  <a:pt x="53663" y="43322"/>
                                </a:cubicBezTo>
                                <a:cubicBezTo>
                                  <a:pt x="57738" y="43322"/>
                                  <a:pt x="61814" y="43961"/>
                                  <a:pt x="65890" y="45240"/>
                                </a:cubicBezTo>
                                <a:cubicBezTo>
                                  <a:pt x="80834" y="50353"/>
                                  <a:pt x="91702" y="63776"/>
                                  <a:pt x="91702" y="78478"/>
                                </a:cubicBezTo>
                                <a:cubicBezTo>
                                  <a:pt x="91702" y="82952"/>
                                  <a:pt x="91023" y="88065"/>
                                  <a:pt x="88985" y="92540"/>
                                </a:cubicBezTo>
                                <a:cubicBezTo>
                                  <a:pt x="88306" y="93818"/>
                                  <a:pt x="87627" y="95097"/>
                                  <a:pt x="86947" y="95736"/>
                                </a:cubicBezTo>
                                <a:cubicBezTo>
                                  <a:pt x="80834" y="105963"/>
                                  <a:pt x="69286" y="112994"/>
                                  <a:pt x="56380" y="113633"/>
                                </a:cubicBezTo>
                                <a:cubicBezTo>
                                  <a:pt x="55021" y="112994"/>
                                  <a:pt x="53663" y="112994"/>
                                  <a:pt x="52304" y="113633"/>
                                </a:cubicBezTo>
                                <a:lnTo>
                                  <a:pt x="52304" y="113633"/>
                                </a:lnTo>
                                <a:close/>
                                <a:moveTo>
                                  <a:pt x="68607" y="125778"/>
                                </a:moveTo>
                                <a:cubicBezTo>
                                  <a:pt x="78796" y="123221"/>
                                  <a:pt x="87627" y="117468"/>
                                  <a:pt x="94419" y="109798"/>
                                </a:cubicBezTo>
                                <a:lnTo>
                                  <a:pt x="130421" y="142397"/>
                                </a:lnTo>
                                <a:cubicBezTo>
                                  <a:pt x="116835" y="143675"/>
                                  <a:pt x="103929" y="149428"/>
                                  <a:pt x="94419" y="157738"/>
                                </a:cubicBezTo>
                                <a:lnTo>
                                  <a:pt x="68607" y="125778"/>
                                </a:lnTo>
                                <a:close/>
                                <a:moveTo>
                                  <a:pt x="364771" y="341825"/>
                                </a:moveTo>
                                <a:cubicBezTo>
                                  <a:pt x="360696" y="345660"/>
                                  <a:pt x="354582" y="348217"/>
                                  <a:pt x="349148" y="348217"/>
                                </a:cubicBezTo>
                                <a:lnTo>
                                  <a:pt x="38719" y="348217"/>
                                </a:lnTo>
                                <a:cubicBezTo>
                                  <a:pt x="26492" y="348217"/>
                                  <a:pt x="16303" y="338629"/>
                                  <a:pt x="16303" y="327124"/>
                                </a:cubicBezTo>
                                <a:cubicBezTo>
                                  <a:pt x="16303" y="321371"/>
                                  <a:pt x="18340" y="316257"/>
                                  <a:pt x="23095" y="312422"/>
                                </a:cubicBezTo>
                                <a:cubicBezTo>
                                  <a:pt x="27171" y="308587"/>
                                  <a:pt x="33285" y="306030"/>
                                  <a:pt x="38719" y="306030"/>
                                </a:cubicBezTo>
                                <a:lnTo>
                                  <a:pt x="348469" y="306030"/>
                                </a:lnTo>
                                <a:cubicBezTo>
                                  <a:pt x="360696" y="306030"/>
                                  <a:pt x="370885" y="315618"/>
                                  <a:pt x="370885" y="327124"/>
                                </a:cubicBezTo>
                                <a:cubicBezTo>
                                  <a:pt x="371564" y="332237"/>
                                  <a:pt x="368847" y="337990"/>
                                  <a:pt x="364771" y="341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orme libre : forme 85"/>
                        <wps:cNvSpPr/>
                        <wps:spPr>
                          <a:xfrm>
                            <a:off x="444925" y="172582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42187 h 42186"/>
                              <a:gd name="connsiteX1" fmla="*/ 44832 w 44832"/>
                              <a:gd name="connsiteY1" fmla="*/ 21093 h 42186"/>
                              <a:gd name="connsiteX2" fmla="*/ 22416 w 44832"/>
                              <a:gd name="connsiteY2" fmla="*/ 0 h 42186"/>
                              <a:gd name="connsiteX3" fmla="*/ 0 w 44832"/>
                              <a:gd name="connsiteY3" fmla="*/ 21093 h 42186"/>
                              <a:gd name="connsiteX4" fmla="*/ 0 w 44832"/>
                              <a:gd name="connsiteY4" fmla="*/ 21093 h 42186"/>
                              <a:gd name="connsiteX5" fmla="*/ 22416 w 44832"/>
                              <a:gd name="connsiteY5" fmla="*/ 42187 h 42186"/>
                              <a:gd name="connsiteX6" fmla="*/ 22416 w 44832"/>
                              <a:gd name="connsiteY6" fmla="*/ 14062 h 42186"/>
                              <a:gd name="connsiteX7" fmla="*/ 29209 w 44832"/>
                              <a:gd name="connsiteY7" fmla="*/ 21733 h 42186"/>
                              <a:gd name="connsiteX8" fmla="*/ 22416 w 44832"/>
                              <a:gd name="connsiteY8" fmla="*/ 28125 h 42186"/>
                              <a:gd name="connsiteX9" fmla="*/ 14265 w 44832"/>
                              <a:gd name="connsiteY9" fmla="*/ 21733 h 42186"/>
                              <a:gd name="connsiteX10" fmla="*/ 21058 w 44832"/>
                              <a:gd name="connsiteY10" fmla="*/ 14062 h 42186"/>
                              <a:gd name="connsiteX11" fmla="*/ 22416 w 44832"/>
                              <a:gd name="connsiteY11" fmla="*/ 14062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42187"/>
                                </a:move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lnTo>
                                  <a:pt x="0" y="21093"/>
                                </a:ln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lose/>
                                <a:moveTo>
                                  <a:pt x="22416" y="14062"/>
                                </a:moveTo>
                                <a:cubicBezTo>
                                  <a:pt x="26492" y="14701"/>
                                  <a:pt x="29888" y="17897"/>
                                  <a:pt x="29209" y="21733"/>
                                </a:cubicBezTo>
                                <a:cubicBezTo>
                                  <a:pt x="28530" y="24929"/>
                                  <a:pt x="25813" y="27485"/>
                                  <a:pt x="22416" y="28125"/>
                                </a:cubicBezTo>
                                <a:cubicBezTo>
                                  <a:pt x="18340" y="28764"/>
                                  <a:pt x="14265" y="25568"/>
                                  <a:pt x="14265" y="21733"/>
                                </a:cubicBezTo>
                                <a:cubicBezTo>
                                  <a:pt x="13586" y="17897"/>
                                  <a:pt x="16982" y="14062"/>
                                  <a:pt x="21058" y="14062"/>
                                </a:cubicBezTo>
                                <a:cubicBezTo>
                                  <a:pt x="21737" y="14062"/>
                                  <a:pt x="22416" y="14062"/>
                                  <a:pt x="22416" y="140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orme libre : forme 91"/>
                        <wps:cNvSpPr/>
                        <wps:spPr>
                          <a:xfrm>
                            <a:off x="200386" y="200706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0 h 42186"/>
                              <a:gd name="connsiteX1" fmla="*/ 0 w 44832"/>
                              <a:gd name="connsiteY1" fmla="*/ 21093 h 42186"/>
                              <a:gd name="connsiteX2" fmla="*/ 22416 w 44832"/>
                              <a:gd name="connsiteY2" fmla="*/ 42187 h 42186"/>
                              <a:gd name="connsiteX3" fmla="*/ 44832 w 44832"/>
                              <a:gd name="connsiteY3" fmla="*/ 21093 h 42186"/>
                              <a:gd name="connsiteX4" fmla="*/ 22416 w 44832"/>
                              <a:gd name="connsiteY4" fmla="*/ 0 h 42186"/>
                              <a:gd name="connsiteX5" fmla="*/ 22416 w 44832"/>
                              <a:gd name="connsiteY5" fmla="*/ 0 h 42186"/>
                              <a:gd name="connsiteX6" fmla="*/ 22416 w 44832"/>
                              <a:gd name="connsiteY6" fmla="*/ 28125 h 42186"/>
                              <a:gd name="connsiteX7" fmla="*/ 14944 w 44832"/>
                              <a:gd name="connsiteY7" fmla="*/ 21093 h 42186"/>
                              <a:gd name="connsiteX8" fmla="*/ 22416 w 44832"/>
                              <a:gd name="connsiteY8" fmla="*/ 14062 h 42186"/>
                              <a:gd name="connsiteX9" fmla="*/ 29888 w 44832"/>
                              <a:gd name="connsiteY9" fmla="*/ 21093 h 42186"/>
                              <a:gd name="connsiteX10" fmla="*/ 22416 w 44832"/>
                              <a:gd name="connsiteY10" fmla="*/ 28125 h 42186"/>
                              <a:gd name="connsiteX11" fmla="*/ 22416 w 44832"/>
                              <a:gd name="connsiteY11" fmla="*/ 28125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0"/>
                                </a:move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lnTo>
                                  <a:pt x="22416" y="0"/>
                                </a:lnTo>
                                <a:close/>
                                <a:moveTo>
                                  <a:pt x="22416" y="28125"/>
                                </a:moveTo>
                                <a:cubicBezTo>
                                  <a:pt x="18340" y="28125"/>
                                  <a:pt x="14944" y="24929"/>
                                  <a:pt x="14944" y="21093"/>
                                </a:cubicBezTo>
                                <a:cubicBezTo>
                                  <a:pt x="14944" y="17258"/>
                                  <a:pt x="18340" y="14062"/>
                                  <a:pt x="22416" y="14062"/>
                                </a:cubicBezTo>
                                <a:cubicBezTo>
                                  <a:pt x="26492" y="14062"/>
                                  <a:pt x="29888" y="17258"/>
                                  <a:pt x="29888" y="21093"/>
                                </a:cubicBezTo>
                                <a:cubicBezTo>
                                  <a:pt x="29888" y="24929"/>
                                  <a:pt x="26492" y="28125"/>
                                  <a:pt x="22416" y="28125"/>
                                </a:cubicBezTo>
                                <a:cubicBezTo>
                                  <a:pt x="22416" y="28125"/>
                                  <a:pt x="22416" y="28125"/>
                                  <a:pt x="22416" y="281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orme libre : forme 92"/>
                        <wps:cNvSpPr/>
                        <wps:spPr>
                          <a:xfrm>
                            <a:off x="275106" y="314483"/>
                            <a:ext cx="59776" cy="56249"/>
                          </a:xfrm>
                          <a:custGeom>
                            <a:avLst/>
                            <a:gdLst>
                              <a:gd name="connsiteX0" fmla="*/ 29888 w 59776"/>
                              <a:gd name="connsiteY0" fmla="*/ 56249 h 56249"/>
                              <a:gd name="connsiteX1" fmla="*/ 59776 w 59776"/>
                              <a:gd name="connsiteY1" fmla="*/ 28124 h 56249"/>
                              <a:gd name="connsiteX2" fmla="*/ 29888 w 59776"/>
                              <a:gd name="connsiteY2" fmla="*/ 0 h 56249"/>
                              <a:gd name="connsiteX3" fmla="*/ 0 w 59776"/>
                              <a:gd name="connsiteY3" fmla="*/ 28124 h 56249"/>
                              <a:gd name="connsiteX4" fmla="*/ 29888 w 59776"/>
                              <a:gd name="connsiteY4" fmla="*/ 56249 h 56249"/>
                              <a:gd name="connsiteX5" fmla="*/ 29888 w 59776"/>
                              <a:gd name="connsiteY5" fmla="*/ 56249 h 56249"/>
                              <a:gd name="connsiteX6" fmla="*/ 29888 w 59776"/>
                              <a:gd name="connsiteY6" fmla="*/ 14062 h 56249"/>
                              <a:gd name="connsiteX7" fmla="*/ 44832 w 59776"/>
                              <a:gd name="connsiteY7" fmla="*/ 28124 h 56249"/>
                              <a:gd name="connsiteX8" fmla="*/ 29888 w 59776"/>
                              <a:gd name="connsiteY8" fmla="*/ 42187 h 56249"/>
                              <a:gd name="connsiteX9" fmla="*/ 14944 w 59776"/>
                              <a:gd name="connsiteY9" fmla="*/ 28124 h 56249"/>
                              <a:gd name="connsiteX10" fmla="*/ 29888 w 59776"/>
                              <a:gd name="connsiteY10" fmla="*/ 14062 h 56249"/>
                              <a:gd name="connsiteX11" fmla="*/ 29888 w 59776"/>
                              <a:gd name="connsiteY11" fmla="*/ 14062 h 56249"/>
                              <a:gd name="connsiteX12" fmla="*/ 29888 w 59776"/>
                              <a:gd name="connsiteY12" fmla="*/ 14062 h 562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59776" h="56249">
                                <a:moveTo>
                                  <a:pt x="29888" y="56249"/>
                                </a:moveTo>
                                <a:cubicBezTo>
                                  <a:pt x="46191" y="56249"/>
                                  <a:pt x="59776" y="43465"/>
                                  <a:pt x="59776" y="28124"/>
                                </a:cubicBezTo>
                                <a:cubicBezTo>
                                  <a:pt x="59776" y="12784"/>
                                  <a:pt x="46191" y="0"/>
                                  <a:pt x="29888" y="0"/>
                                </a:cubicBezTo>
                                <a:cubicBezTo>
                                  <a:pt x="13586" y="0"/>
                                  <a:pt x="0" y="12784"/>
                                  <a:pt x="0" y="28124"/>
                                </a:cubicBezTo>
                                <a:cubicBezTo>
                                  <a:pt x="0" y="43465"/>
                                  <a:pt x="13586" y="56249"/>
                                  <a:pt x="29888" y="56249"/>
                                </a:cubicBezTo>
                                <a:lnTo>
                                  <a:pt x="29888" y="56249"/>
                                </a:lnTo>
                                <a:close/>
                                <a:moveTo>
                                  <a:pt x="29888" y="14062"/>
                                </a:moveTo>
                                <a:cubicBezTo>
                                  <a:pt x="38039" y="14062"/>
                                  <a:pt x="44832" y="20454"/>
                                  <a:pt x="44832" y="28124"/>
                                </a:cubicBezTo>
                                <a:cubicBezTo>
                                  <a:pt x="44832" y="35795"/>
                                  <a:pt x="38039" y="42187"/>
                                  <a:pt x="29888" y="42187"/>
                                </a:cubicBezTo>
                                <a:cubicBezTo>
                                  <a:pt x="21737" y="42187"/>
                                  <a:pt x="14944" y="35795"/>
                                  <a:pt x="14944" y="28124"/>
                                </a:cubicBezTo>
                                <a:cubicBezTo>
                                  <a:pt x="14944" y="19815"/>
                                  <a:pt x="21737" y="13423"/>
                                  <a:pt x="29888" y="14062"/>
                                </a:cubicBezTo>
                                <a:cubicBezTo>
                                  <a:pt x="29888" y="13423"/>
                                  <a:pt x="29888" y="13423"/>
                                  <a:pt x="29888" y="14062"/>
                                </a:cubicBezTo>
                                <a:lnTo>
                                  <a:pt x="29888" y="14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orme libre : forme 93"/>
                        <wps:cNvSpPr/>
                        <wps:spPr>
                          <a:xfrm>
                            <a:off x="0" y="0"/>
                            <a:ext cx="705088" cy="663482"/>
                          </a:xfrm>
                          <a:custGeom>
                            <a:avLst/>
                            <a:gdLst>
                              <a:gd name="connsiteX0" fmla="*/ 352544 w 705088"/>
                              <a:gd name="connsiteY0" fmla="*/ 663483 h 663482"/>
                              <a:gd name="connsiteX1" fmla="*/ 0 w 705088"/>
                              <a:gd name="connsiteY1" fmla="*/ 331741 h 663482"/>
                              <a:gd name="connsiteX2" fmla="*/ 352544 w 705088"/>
                              <a:gd name="connsiteY2" fmla="*/ 0 h 663482"/>
                              <a:gd name="connsiteX3" fmla="*/ 705089 w 705088"/>
                              <a:gd name="connsiteY3" fmla="*/ 331741 h 663482"/>
                              <a:gd name="connsiteX4" fmla="*/ 705089 w 705088"/>
                              <a:gd name="connsiteY4" fmla="*/ 331741 h 663482"/>
                              <a:gd name="connsiteX5" fmla="*/ 352544 w 705088"/>
                              <a:gd name="connsiteY5" fmla="*/ 663483 h 663482"/>
                              <a:gd name="connsiteX6" fmla="*/ 352544 w 705088"/>
                              <a:gd name="connsiteY6" fmla="*/ 24289 h 663482"/>
                              <a:gd name="connsiteX7" fmla="*/ 25812 w 705088"/>
                              <a:gd name="connsiteY7" fmla="*/ 331741 h 663482"/>
                              <a:gd name="connsiteX8" fmla="*/ 352544 w 705088"/>
                              <a:gd name="connsiteY8" fmla="*/ 639193 h 663482"/>
                              <a:gd name="connsiteX9" fmla="*/ 679276 w 705088"/>
                              <a:gd name="connsiteY9" fmla="*/ 332381 h 663482"/>
                              <a:gd name="connsiteX10" fmla="*/ 679276 w 705088"/>
                              <a:gd name="connsiteY10" fmla="*/ 332381 h 663482"/>
                              <a:gd name="connsiteX11" fmla="*/ 352544 w 705088"/>
                              <a:gd name="connsiteY11" fmla="*/ 24289 h 663482"/>
                              <a:gd name="connsiteX12" fmla="*/ 352544 w 705088"/>
                              <a:gd name="connsiteY12" fmla="*/ 24289 h 6634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705088" h="663482">
                                <a:moveTo>
                                  <a:pt x="352544" y="663483"/>
                                </a:moveTo>
                                <a:cubicBezTo>
                                  <a:pt x="157592" y="663483"/>
                                  <a:pt x="0" y="515190"/>
                                  <a:pt x="0" y="331741"/>
                                </a:cubicBezTo>
                                <a:cubicBezTo>
                                  <a:pt x="0" y="148293"/>
                                  <a:pt x="157592" y="0"/>
                                  <a:pt x="352544" y="0"/>
                                </a:cubicBezTo>
                                <a:cubicBezTo>
                                  <a:pt x="547496" y="0"/>
                                  <a:pt x="705089" y="148293"/>
                                  <a:pt x="705089" y="331741"/>
                                </a:cubicBezTo>
                                <a:lnTo>
                                  <a:pt x="705089" y="331741"/>
                                </a:lnTo>
                                <a:cubicBezTo>
                                  <a:pt x="705089" y="515190"/>
                                  <a:pt x="547496" y="663483"/>
                                  <a:pt x="352544" y="663483"/>
                                </a:cubicBezTo>
                                <a:close/>
                                <a:moveTo>
                                  <a:pt x="352544" y="24289"/>
                                </a:moveTo>
                                <a:cubicBezTo>
                                  <a:pt x="172536" y="24289"/>
                                  <a:pt x="25812" y="162355"/>
                                  <a:pt x="25812" y="331741"/>
                                </a:cubicBezTo>
                                <a:cubicBezTo>
                                  <a:pt x="25812" y="501767"/>
                                  <a:pt x="171857" y="639193"/>
                                  <a:pt x="352544" y="639193"/>
                                </a:cubicBezTo>
                                <a:cubicBezTo>
                                  <a:pt x="533232" y="639193"/>
                                  <a:pt x="679276" y="501767"/>
                                  <a:pt x="679276" y="332381"/>
                                </a:cubicBezTo>
                                <a:cubicBezTo>
                                  <a:pt x="679276" y="332381"/>
                                  <a:pt x="679276" y="332381"/>
                                  <a:pt x="679276" y="332381"/>
                                </a:cubicBezTo>
                                <a:cubicBezTo>
                                  <a:pt x="679276" y="162355"/>
                                  <a:pt x="533232" y="24929"/>
                                  <a:pt x="352544" y="24289"/>
                                </a:cubicBezTo>
                                <a:lnTo>
                                  <a:pt x="352544" y="24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042ED" id="Graphique 1092" o:spid="_x0000_s1026" style="position:absolute;margin-left:292pt;margin-top:65.7pt;width:55.5pt;height:52.25pt;z-index:251664384" coordsize="7050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">
                <v:shape id="Forme libre : forme 59" o:spid="_x0000_s1027" style="position:absolute;left:4917;top:4639;width:151;height:142;visibility:visible;mso-wrap-style:square;v-text-anchor:middle" coordsize="15118,1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" path="m8238,82c4163,-557,87,2639,87,6474v-679,3835,2717,7670,6793,7670c7559,14144,7559,14144,8238,14144v4076,-639,7472,-3835,6793,-7670c15031,2639,11635,82,8238,82xe" fillcolor="#dd076f" stroked="f" strokeweight=".18825mm">
                  <v:stroke joinstyle="miter"/>
                  <v:path arrowok="t" o:connecttype="custom" o:connectlocs="8238,82;87,6474;6880,14144;8238,14144;15031,6474;8238,82" o:connectangles="0,0,0,0,0,0"/>
                </v:shape>
                <v:shape id="Forme libre : forme 62" o:spid="_x0000_s1028" style="position:absolute;left:4449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ce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Kfx+iT9Abn8AAAD//wMAUEsBAi0AFAAGAAgAAAAhANvh9svuAAAAhQEAABMAAAAAAAAAAAAA&#10;AAAAAAAAAFtDb250ZW50X1R5cGVzXS54bWxQSwECLQAUAAYACAAAACEAWvQsW78AAAAVAQAACwAA&#10;AAAAAAAAAAAAAAAfAQAAX3JlbHMvLnJlbHNQSwECLQAUAAYACAAAACEACG5X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3" o:spid="_x0000_s1029" style="position:absolute;left:4000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KFwwAAANsAAAAPAAAAZHJzL2Rvd25yZXYueG1sRI9Ba8JA&#10;FITvQv/D8gq96aYW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ZyLy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4" o:spid="_x0000_s1030" style="position:absolute;left:3505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2rxwwAAANsAAAAPAAAAZHJzL2Rvd25yZXYueG1sRI9Ba8JA&#10;FITvQv/D8gq96aZS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6Mtq8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5" o:spid="_x0000_s1031" style="position:absolute;left:3049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9qwwAAANsAAAAPAAAAZHJzL2Rvd25yZXYueG1sRI9Ba8JA&#10;FITvQv/D8gq96aZCg6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h4fPa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6" o:spid="_x0000_s1032" style="position:absolute;left:2601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Ed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Gfx+iT9Abn8AAAD//wMAUEsBAi0AFAAGAAgAAAAhANvh9svuAAAAhQEAABMAAAAAAAAAAAAA&#10;AAAAAAAAAFtDb250ZW50X1R5cGVzXS54bWxQSwECLQAUAAYACAAAACEAWvQsW78AAAAVAQAACwAA&#10;AAAAAAAAAAAAAAAfAQAAX3JlbHMvLnJlbHNQSwECLQAUAAYACAAAACEAd1VR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7" o:spid="_x0000_s1033" style="position:absolute;left:2153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71" o:spid="_x0000_s1034" style="position:absolute;left:1684;top:1439;width:3872;height:3623;visibility:visible;mso-wrap-style:square;v-text-anchor:middle" coordsize="387208,36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" path="m349148,291329r-9510,l339638,219100v,-3835,-3396,-7031,-7472,-7031l269673,212069v-4076,,-7472,3196,-7472,7031l262201,219100r,72229l197669,291329r,-93322c197669,185862,193594,173717,185442,164129v-7472,-8948,-17661,-15979,-29209,-19815l106646,100210,260163,82313v2717,2557,5434,5113,8830,7670l268993,112994r-7472,c258804,112994,256087,114272,254728,116829r-14944,28125c238426,147510,239105,150706,241143,153263r29888,28125c273748,183944,278503,183944,281900,181388v2717,-2557,2717,-7031,,-10227c281900,171161,281900,171161,281900,171161l255408,146232r10868,-19815l332166,126417r10868,19815l316543,171161v-2717,2556,-2717,7670,,10227c319260,183944,324694,183944,327411,181388r,l357299,153263v2038,-1917,2717,-5113,1359,-8309l343714,116829v-1359,-2557,-4076,-3835,-6793,-3835l328770,112994r,-23011c352544,74003,357978,43322,341676,20950,325373,-1422,292089,-6535,268314,8806v-6793,4474,-12227,10227,-16303,17258l68607,29899v-679,,-1359,,-2038,c61814,28621,57738,27981,52984,27981,23775,27981,,49714,,77199v,26207,21737,48579,50266,49857l84230,168604v-5434,8949,-8830,19176,-8830,29403l75400,291329r-37361,c16982,291968,1359,308587,2038,328402v679,18537,16302,33238,36001,33877l347789,362279v21058,640,38719,-14062,39398,-33877c387867,308587,372243,291968,351186,291329v,,-1359,,-2038,l349148,291329xm314505,112994r-29888,l284617,97014v9510,2557,20378,2557,29888,l314505,112994xm264238,35652r,c272390,17754,294806,9445,313826,17115v19019,7670,27850,28764,19699,46661c325373,81674,302957,89983,283937,82313v-1358,-639,-2717,-1279,-4075,-1918c268314,74003,260842,62498,260842,49714v679,-4474,2038,-9588,3396,-14062xm276465,226770r47550,l324015,291329r-47550,l276465,226770xm149441,157738r,c173215,164129,186801,187780,180008,210791v-6793,22371,-31926,35155,-56380,28763c104609,234441,91702,217822,91702,198646v,-23650,20379,-42187,44832,-42187c136534,156459,136534,156459,136534,156459v4755,-639,8831,,12907,1279l149441,157738xm182046,235719r,56249l91702,291968r,-56249c113439,259369,151479,261287,176612,240833v2038,-1918,3396,-3196,5434,-5114l182046,235719xm247256,40765v-679,3196,-679,6392,-679,8949c246577,56745,247936,63137,251332,69529l105967,86148v679,-2557,679,-5753,679,-8310c106646,65055,101212,52910,91702,43322l247256,40765xm52304,113633c31247,112994,14944,97014,15623,77838,16303,58663,33285,42683,53663,43322v4075,,8151,639,12227,1918c80834,50353,91702,63776,91702,78478v,4474,-679,9587,-2717,14062c88306,93818,87627,95097,86947,95736v-6113,10227,-17661,17258,-30567,17897c55021,112994,53663,112994,52304,113633r,xm68607,125778v10189,-2557,19020,-8310,25812,-15980l130421,142397v-13586,1278,-26492,7031,-36002,15341l68607,125778xm364771,341825v-4075,3835,-10189,6392,-15623,6392l38719,348217v-12227,,-22416,-9588,-22416,-21093c16303,321371,18340,316257,23095,312422v4076,-3835,10190,-6392,15624,-6392l348469,306030v12227,,22416,9588,22416,21094c371564,332237,368847,337990,364771,341825xe" fillcolor="#dd076f" stroked="f" strokeweight=".18825mm">
                  <v:stroke joinstyle="miter"/>
                  <v:path arrowok="t" o:connecttype="custom" o:connectlocs="349148,291329;339638,291329;339638,219100;332166,212069;269673,212069;262201,219100;262201,219100;262201,291329;197669,291329;197669,198007;185442,164129;156233,144314;106646,100210;260163,82313;268993,89983;268993,112994;261521,112994;254728,116829;239784,144954;241143,153263;271031,181388;281900,181388;281900,171161;281900,171161;255408,146232;266276,126417;332166,126417;343034,146232;316543,171161;316543,181388;327411,181388;327411,181388;357299,153263;358658,144954;343714,116829;336921,112994;328770,112994;328770,89983;341676,20950;268314,8806;252011,26064;68607,29899;66569,29899;52984,27981;0,77199;50266,127056;84230,168604;75400,198007;75400,291329;38039,291329;2038,328402;38039,362279;347789,362279;387187,328402;351186,291329;349148,291329;349148,291329;314505,112994;284617,112994;284617,97014;314505,97014;314505,112994;264238,35652;264238,35652;313826,17115;333525,63776;283937,82313;279862,80395;260842,49714;264238,35652;276465,226770;324015,226770;324015,291329;276465,291329;276465,226770;149441,157738;149441,157738;180008,210791;123628,239554;91702,198646;136534,156459;136534,156459;149441,157738;149441,157738;182046,235719;182046,291968;91702,291968;91702,235719;176612,240833;182046,235719;182046,235719;247256,40765;246577,49714;251332,69529;105967,86148;106646,77838;91702,43322;247256,40765;52304,113633;15623,77838;53663,43322;65890,45240;91702,78478;88985,92540;86947,95736;56380,113633;52304,113633;52304,113633;68607,125778;94419,109798;130421,142397;94419,157738;68607,125778;364771,341825;349148,348217;38719,348217;16303,327124;23095,312422;38719,306030;348469,306030;370885,327124;364771,341825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85" o:spid="_x0000_s1035" style="position:absolute;left:4449;top:1725;width:448;height:422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" path="m22416,42187v12227,,22416,-9588,22416,-21094c44832,9588,34643,,22416,,10189,,,9588,,21093r,c,32599,10189,42187,22416,42187xm22416,14062v4076,639,7472,3835,6793,7671c28530,24929,25813,27485,22416,28125v-4076,639,-8151,-2557,-8151,-6392c13586,17897,16982,14062,21058,14062v679,,1358,,1358,xe" fillcolor="#dd076f" stroked="f" strokeweight=".18825mm">
                  <v:stroke joinstyle="miter"/>
                  <v:path arrowok="t" o:connecttype="custom" o:connectlocs="22416,42187;44832,21093;22416,0;0,21093;0,21093;22416,42187;22416,14062;29209,21733;22416,28125;14265,21733;21058,14062;22416,14062" o:connectangles="0,0,0,0,0,0,0,0,0,0,0,0"/>
                </v:shape>
                <v:shape id="Forme libre : forme 91" o:spid="_x0000_s1036" style="position:absolute;left:2003;top:2007;width:449;height:421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" path="m22416,c10189,,,9588,,21093,,32599,10189,42187,22416,42187v12227,,22416,-9588,22416,-21094c44832,9588,34643,,22416,r,xm22416,28125v-4076,,-7472,-3196,-7472,-7032c14944,17258,18340,14062,22416,14062v4076,,7472,3196,7472,7031c29888,24929,26492,28125,22416,28125v,,,,,xe" fillcolor="#dd076f" stroked="f" strokeweight=".18825mm">
                  <v:stroke joinstyle="miter"/>
                  <v:path arrowok="t" o:connecttype="custom" o:connectlocs="22416,0;0,21093;22416,42187;44832,21093;22416,0;22416,0;22416,28125;14944,21093;22416,14062;29888,21093;22416,28125;22416,28125" o:connectangles="0,0,0,0,0,0,0,0,0,0,0,0"/>
                </v:shape>
                <v:shape id="Forme libre : forme 92" o:spid="_x0000_s1037" style="position:absolute;left:2751;top:3144;width:597;height:563;visibility:visible;mso-wrap-style:square;v-text-anchor:middle" coordsize="59776,5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" path="m29888,56249v16303,,29888,-12784,29888,-28125c59776,12784,46191,,29888,,13586,,,12784,,28124,,43465,13586,56249,29888,56249r,xm29888,14062v8151,,14944,6392,14944,14062c44832,35795,38039,42187,29888,42187v-8151,,-14944,-6392,-14944,-14063c14944,19815,21737,13423,29888,14062v,-639,,-639,,l29888,14062xe" fillcolor="#dd076f" stroked="f" strokeweight=".18825mm">
                  <v:stroke joinstyle="miter"/>
                  <v:path arrowok="t" o:connecttype="custom" o:connectlocs="29888,56249;59776,28124;29888,0;0,28124;29888,56249;29888,56249;29888,14062;44832,28124;29888,42187;14944,28124;29888,14062;29888,14062;29888,14062" o:connectangles="0,0,0,0,0,0,0,0,0,0,0,0,0"/>
                </v:shape>
                <v:shape id="Forme libre : forme 93" o:spid="_x0000_s1038" style="position:absolute;width:7050;height:6634;visibility:visible;mso-wrap-style:square;v-text-anchor:middle" coordsize="705088,66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" path="m352544,663483c157592,663483,,515190,,331741,,148293,157592,,352544,,547496,,705089,148293,705089,331741r,c705089,515190,547496,663483,352544,663483xm352544,24289c172536,24289,25812,162355,25812,331741v,170026,146045,307452,326732,307452c533232,639193,679276,501767,679276,332381v,,,,,c679276,162355,533232,24929,352544,24289r,xe" fillcolor="#dd076f" stroked="f" strokeweight=".18825mm">
                  <v:stroke joinstyle="miter"/>
                  <v:path arrowok="t" o:connecttype="custom" o:connectlocs="352544,663483;0,331741;352544,0;705089,331741;705089,331741;352544,663483;352544,24289;25812,331741;352544,639193;679276,332381;679276,332381;352544,24289;352544,24289" o:connectangles="0,0,0,0,0,0,0,0,0,0,0,0,0"/>
                </v:shape>
              </v:group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CB6C4B8" wp14:editId="4220AB0B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009C6409" w:rsidR="004D161A" w:rsidRPr="004B2492" w:rsidRDefault="00382B8B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382B8B">
                              <w:rPr>
                                <w:rFonts w:asciiTheme="minorHAnsi" w:hAnsiTheme="minorHAnsi" w:cstheme="minorHAnsi"/>
                                <w:bCs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  <w:t>Le métier fait partie de la liste des métiers en pénurie 2023. Même si l’offre d’enseignement est bien fournie sur le Bassin, l’IBEFE a souhaité inscrire le métier en métier prioritaire « maintien » pour la formation initiale compte tenu du nombre important d’occurrences en sous-effectif dont l’existence pourrait être menacée par les nouvelles règles de gouvernance de l’enseignement qualifiant.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42" type="#_x0000_t202" style="position:absolute;margin-left:109.5pt;margin-top:262.25pt;width:443.3pt;height:126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" fillcolor="white [3201]" stroked="f" strokeweight=".5pt">
                <v:textbox>
                  <w:txbxContent>
                    <w:p w14:paraId="03031E02" w14:textId="009C6409" w:rsidR="004D161A" w:rsidRPr="004B2492" w:rsidRDefault="00382B8B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  <w:lang w:val="fr-BE"/>
                        </w:rPr>
                      </w:pPr>
                      <w:r w:rsidRPr="00382B8B">
                        <w:rPr>
                          <w:rFonts w:asciiTheme="minorHAnsi" w:hAnsiTheme="minorHAnsi" w:cstheme="minorHAnsi"/>
                          <w:bCs/>
                          <w:color w:val="63A7DA" w:themeColor="accent6"/>
                          <w:sz w:val="22"/>
                          <w:szCs w:val="22"/>
                          <w:lang w:val="fr-BE"/>
                        </w:rPr>
                        <w:t>Le métier fait partie de la liste des métiers en pénurie 2023. Même si l’offre d’enseignement est bien fournie sur le Bassin, l’IBEFE a souhaité inscrire le métier en métier prioritaire « maintien » pour la formation initiale compte tenu du nombre important d’occurrences en sous-effectif dont l’existence pourrait être menacée par les nouvelles règles de gouvernance de l’enseignement qualifiant.</w:t>
                      </w:r>
                    </w:p>
                  </w:txbxContent>
                </v:textbox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59E37EC" wp14:editId="13E4F07A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3" type="#_x0000_t202" style="position:absolute;margin-left:747.2pt;margin-top:521.8pt;width:264.4pt;height:34.75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0A455BD4" wp14:editId="50EA4233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44" style="position:absolute;margin-left:374.15pt;margin-top:402.95pt;width:42.85pt;height:50.6pt;flip:x;z-index:251633664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">
                <v:oval id="Ellipse 143" o:spid="_x0000_s104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6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71AA49BE" wp14:editId="45FA7C1D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7" style="position:absolute;margin-left:255.5pt;margin-top:421.5pt;width:44.95pt;height:34pt;z-index:251630592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">
                <v:oval id="Ellipse 140" o:spid="_x0000_s104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9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A47926" wp14:editId="3578395B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50" type="#_x0000_t202" style="position:absolute;margin-left:175.35pt;margin-top:212.45pt;width:404.4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BfKu7Y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1932ED54" wp14:editId="603D2336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31">
                              <a:extLst>
                                <a:ext uri="{96DAC541-7B7A-43D3-8B79-37D633B846F1}">
                                  <asvg:svgBlip xmlns:asvg="http://schemas.microsoft.com/office/drawing/2016/SVG/main" r:embe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51" style="position:absolute;margin-left:611.2pt;margin-top:158.45pt;width:467.7pt;height:80.3pt;z-index:251641856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">
                <v:group id="Groupe 145" o:spid="_x0000_s105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33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5156C8" wp14:editId="247CAF94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7" type="#_x0000_t202" style="position:absolute;margin-left:92.85pt;margin-top:163.7pt;width:103.8pt;height:5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rAGQ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Mdl6sA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03F92E38" wp14:editId="5E6875E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8" style="position:absolute;margin-left:96.25pt;margin-top:161.85pt;width:467.7pt;height:79.4pt;z-index:25163878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">
                <v:rect id="Rectangle 1535" o:spid="_x0000_s105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6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A4402D7" wp14:editId="687F7D59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61" type="#_x0000_t202" style="position:absolute;margin-left:128.95pt;margin-top:656.5pt;width:51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70B2FA0" wp14:editId="7DF8B125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62" style="position:absolute;margin-left:186pt;margin-top:657.5pt;width:28.35pt;height:28.35pt;z-index:25165107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">
                <v:oval id="Ellipse 17" o:spid="_x0000_s106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6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5917FCE" wp14:editId="48B0D546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65" style="position:absolute;margin-left:185pt;margin-top:676.5pt;width:20.85pt;height:48.2pt;flip:x;z-index:25165312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">
                <v:oval id="Ellipse 29" o:spid="_x0000_s106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15BCBE5" wp14:editId="4CCD9F0F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26406675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8" type="#_x0000_t202" style="position:absolute;margin-left:244pt;margin-top:656.5pt;width:325pt;height:87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Cur6Z7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26406675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F8AEA63" wp14:editId="7F04197A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030CA399">
                                  <wp:extent cx="3263265" cy="2071194"/>
                                  <wp:effectExtent l="57150" t="0" r="51435" b="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2" r:lo="rId43" r:qs="rId44" r:cs="rId4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9" type="#_x0000_t118" style="position:absolute;margin-left:98.85pt;margin-top:278.3pt;width:467.15pt;height:374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EFD+AB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030CA399">
                            <wp:extent cx="3263265" cy="2071194"/>
                            <wp:effectExtent l="57150" t="0" r="51435" b="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2" r:lo="rId43" r:qs="rId44" r:cs="rId4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395DC2B" wp14:editId="5B525547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116960" id="Connecteur droit 5207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95"/>
      </w:tblGrid>
      <w:tr w:rsidR="002D374E" w:rsidRPr="002D374E" w14:paraId="24262A15" w14:textId="77777777" w:rsidTr="0005711A">
        <w:trPr>
          <w:trHeight w:val="2134"/>
        </w:trPr>
        <w:tc>
          <w:tcPr>
            <w:tcW w:w="4395" w:type="dxa"/>
            <w:vAlign w:val="center"/>
          </w:tcPr>
          <w:p w14:paraId="43988EF9" w14:textId="2AB49D3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0EEABB2E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3720">
              <w:rPr>
                <w:b/>
                <w:color w:val="63A7DA"/>
                <w:kern w:val="0"/>
                <w:szCs w:val="24"/>
              </w:rPr>
              <w:t>1</w:t>
            </w:r>
            <w:r w:rsidR="008C203A">
              <w:rPr>
                <w:b/>
                <w:color w:val="63A7DA"/>
                <w:kern w:val="0"/>
                <w:szCs w:val="24"/>
              </w:rPr>
              <w:t>58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38BBCF25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</w:t>
            </w:r>
            <w:r w:rsidR="004F068E">
              <w:rPr>
                <w:color w:val="63A7DA"/>
                <w:kern w:val="0"/>
                <w:szCs w:val="24"/>
              </w:rPr>
              <w:t xml:space="preserve">de </w:t>
            </w:r>
            <w:proofErr w:type="spellStart"/>
            <w:r w:rsidR="004F068E">
              <w:rPr>
                <w:color w:val="63A7DA"/>
                <w:kern w:val="0"/>
                <w:szCs w:val="24"/>
              </w:rPr>
              <w:t>menuisiser</w:t>
            </w:r>
            <w:proofErr w:type="spellEnd"/>
            <w:r w:rsidR="004F068E">
              <w:rPr>
                <w:color w:val="63A7DA"/>
                <w:kern w:val="0"/>
                <w:szCs w:val="24"/>
              </w:rPr>
              <w:t xml:space="preserve"> d’atelier</w:t>
            </w:r>
          </w:p>
        </w:tc>
      </w:tr>
      <w:tr w:rsidR="002D374E" w:rsidRPr="002D374E" w14:paraId="10653164" w14:textId="77777777" w:rsidTr="0005711A">
        <w:trPr>
          <w:trHeight w:val="1535"/>
        </w:trPr>
        <w:tc>
          <w:tcPr>
            <w:tcW w:w="4395" w:type="dxa"/>
            <w:vAlign w:val="center"/>
          </w:tcPr>
          <w:p w14:paraId="67292E82" w14:textId="1DB59C6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5B4748F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7CA1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</w:tbl>
    <w:p w14:paraId="7A5E464D" w14:textId="1A59DCB4" w:rsidR="003A2DA2" w:rsidRPr="00B2027D" w:rsidRDefault="00B80FB4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47493ED" wp14:editId="4AF99EE2">
                <wp:simplePos x="0" y="0"/>
                <wp:positionH relativeFrom="column">
                  <wp:posOffset>4025900</wp:posOffset>
                </wp:positionH>
                <wp:positionV relativeFrom="paragraph">
                  <wp:posOffset>8274050</wp:posOffset>
                </wp:positionV>
                <wp:extent cx="1365250" cy="940177"/>
                <wp:effectExtent l="0" t="0" r="0" b="0"/>
                <wp:wrapNone/>
                <wp:docPr id="76" name="Groupe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0" cy="940177"/>
                          <a:chOff x="0" y="0"/>
                          <a:chExt cx="1365250" cy="940177"/>
                        </a:xfrm>
                      </wpg:grpSpPr>
                      <pic:pic xmlns:pic="http://schemas.openxmlformats.org/drawingml/2006/picture">
                        <pic:nvPicPr>
                          <pic:cNvPr id="83" name="Graphique 8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266700"/>
                            <a:ext cx="48260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Zone de texte 84"/>
                        <wps:cNvSpPr txBox="1"/>
                        <wps:spPr>
                          <a:xfrm>
                            <a:off x="0" y="692150"/>
                            <a:ext cx="885600" cy="248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BA735F" w14:textId="77777777" w:rsidR="00B80FB4" w:rsidRPr="00F13403" w:rsidRDefault="00B80FB4" w:rsidP="00B80FB4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 w:rsidRPr="00F13403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Zone de texte 116"/>
                        <wps:cNvSpPr txBox="1"/>
                        <wps:spPr>
                          <a:xfrm>
                            <a:off x="158750" y="0"/>
                            <a:ext cx="1206500" cy="329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A36CD5" w14:textId="13EBFAE0" w:rsidR="00B80FB4" w:rsidRPr="00F13403" w:rsidRDefault="00B80FB4" w:rsidP="00B80FB4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237</w:t>
                              </w:r>
                              <w:r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493ED" id="Groupe 76" o:spid="_x0000_s1070" style="position:absolute;left:0;text-align:left;margin-left:317pt;margin-top:651.5pt;width:107.5pt;height:74.05pt;z-index:251706368" coordsize="13652,940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">
                <v:shape id="Graphique 83" o:spid="_x0000_s1071" type="#_x0000_t75" style="position:absolute;left:1905;top:2667;width:4826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">
                  <v:imagedata r:id="rId53" o:title=""/>
                </v:shape>
                <v:shape id="Zone de texte 84" o:spid="_x0000_s1072" type="#_x0000_t202" style="position:absolute;top:6921;width:8856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14:paraId="36BA735F" w14:textId="77777777" w:rsidR="00B80FB4" w:rsidRPr="00F13403" w:rsidRDefault="00B80FB4" w:rsidP="00B80FB4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nl-NL"/>
                          </w:rPr>
                        </w:pPr>
                        <w:r w:rsidRPr="00F13403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  <v:shape id="Zone de texte 116" o:spid="_x0000_s1073" type="#_x0000_t202" style="position:absolute;left:1587;width:12065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14:paraId="63A36CD5" w14:textId="13EBFAE0" w:rsidR="00B80FB4" w:rsidRPr="00F13403" w:rsidRDefault="00B80FB4" w:rsidP="00B80FB4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237</w:t>
                        </w:r>
                        <w:r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A1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237AC3" wp14:editId="274DFC68">
                <wp:simplePos x="0" y="0"/>
                <wp:positionH relativeFrom="column">
                  <wp:posOffset>6518275</wp:posOffset>
                </wp:positionH>
                <wp:positionV relativeFrom="paragraph">
                  <wp:posOffset>8731250</wp:posOffset>
                </wp:positionV>
                <wp:extent cx="850128" cy="511935"/>
                <wp:effectExtent l="0" t="0" r="0" b="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128" cy="5119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EF16BB" w14:textId="4AFD53F2" w:rsidR="001A125E" w:rsidRPr="00E8742B" w:rsidRDefault="00450EA4" w:rsidP="001A125E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2</w:t>
                            </w:r>
                            <w:r w:rsidR="001A125E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A125E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237AC3" id="Ellipse 9" o:spid="_x0000_s1074" style="position:absolute;left:0;text-align:left;margin-left:513.25pt;margin-top:687.5pt;width:66.95pt;height:40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" fillcolor="#63a7da" strokecolor="#63a7da" strokeweight="1pt">
                <v:stroke joinstyle="miter"/>
                <v:textbox>
                  <w:txbxContent>
                    <w:p w14:paraId="4EEF16BB" w14:textId="4AFD53F2" w:rsidR="001A125E" w:rsidRPr="00E8742B" w:rsidRDefault="00450EA4" w:rsidP="001A125E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2</w:t>
                      </w:r>
                      <w:r w:rsidR="001A125E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1A125E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1A125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F8FAD8" wp14:editId="72AA0200">
                <wp:simplePos x="0" y="0"/>
                <wp:positionH relativeFrom="column">
                  <wp:posOffset>5842000</wp:posOffset>
                </wp:positionH>
                <wp:positionV relativeFrom="paragraph">
                  <wp:posOffset>9277348</wp:posOffset>
                </wp:positionV>
                <wp:extent cx="1767964" cy="353215"/>
                <wp:effectExtent l="0" t="0" r="0" b="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964" cy="35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6BE6F" w14:textId="2E95D779" w:rsidR="001A125E" w:rsidRPr="00A24434" w:rsidRDefault="000F4163" w:rsidP="001A125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Promotion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8FAD8" id="Zone de texte 75" o:spid="_x0000_s1075" type="#_x0000_t202" style="position:absolute;left:0;text-align:left;margin-left:460pt;margin-top:730.5pt;width:139.2pt;height:27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aSfGgIAADQ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" filled="f" stroked="f" strokeweight=".5pt">
                <v:textbox>
                  <w:txbxContent>
                    <w:p w14:paraId="50F6BE6F" w14:textId="2E95D779" w:rsidR="001A125E" w:rsidRPr="00A24434" w:rsidRDefault="000F4163" w:rsidP="001A125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Promotion sociale</w:t>
                      </w:r>
                    </w:p>
                  </w:txbxContent>
                </v:textbox>
              </v:shape>
            </w:pict>
          </mc:Fallback>
        </mc:AlternateContent>
      </w:r>
      <w:r w:rsidR="001B6E6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6EBE29" wp14:editId="07BDBFC8">
                <wp:simplePos x="0" y="0"/>
                <wp:positionH relativeFrom="column">
                  <wp:posOffset>11382375</wp:posOffset>
                </wp:positionH>
                <wp:positionV relativeFrom="paragraph">
                  <wp:posOffset>9281160</wp:posOffset>
                </wp:positionV>
                <wp:extent cx="965835" cy="216535"/>
                <wp:effectExtent l="0" t="0" r="0" b="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35" cy="216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A12C4" w14:textId="77777777" w:rsidR="001B6E6B" w:rsidRPr="00FD2F5B" w:rsidRDefault="001B6E6B" w:rsidP="001B6E6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EBE29" id="Zone de texte 156" o:spid="_x0000_s1076" type="#_x0000_t202" style="position:absolute;left:0;text-align:left;margin-left:896.25pt;margin-top:730.8pt;width:76.05pt;height:17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" filled="f" stroked="f" strokeweight=".5pt">
                <v:textbox>
                  <w:txbxContent>
                    <w:p w14:paraId="65AA12C4" w14:textId="77777777" w:rsidR="001B6E6B" w:rsidRPr="00FD2F5B" w:rsidRDefault="001B6E6B" w:rsidP="001B6E6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IFAPME</w:t>
                      </w:r>
                    </w:p>
                  </w:txbxContent>
                </v:textbox>
              </v:shape>
            </w:pict>
          </mc:Fallback>
        </mc:AlternateContent>
      </w:r>
      <w:r w:rsidR="001B6E6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F1087D" wp14:editId="4DDBE3C4">
                <wp:simplePos x="0" y="0"/>
                <wp:positionH relativeFrom="column">
                  <wp:posOffset>11383010</wp:posOffset>
                </wp:positionH>
                <wp:positionV relativeFrom="paragraph">
                  <wp:posOffset>8766810</wp:posOffset>
                </wp:positionV>
                <wp:extent cx="856615" cy="498475"/>
                <wp:effectExtent l="0" t="0" r="19685" b="15875"/>
                <wp:wrapNone/>
                <wp:docPr id="155" name="Ellips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47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E46BA2" w14:textId="77777777" w:rsidR="001B6E6B" w:rsidRPr="00E8742B" w:rsidRDefault="001B6E6B" w:rsidP="001B6E6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60 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1087D" id="Ellipse 155" o:spid="_x0000_s1077" style="position:absolute;left:0;text-align:left;margin-left:896.3pt;margin-top:690.3pt;width:67.45pt;height:39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" fillcolor="#63a7da" strokecolor="#63a7da" strokeweight="1pt">
                <v:stroke joinstyle="miter"/>
                <v:textbox>
                  <w:txbxContent>
                    <w:p w14:paraId="32E46BA2" w14:textId="77777777" w:rsidR="001B6E6B" w:rsidRPr="00E8742B" w:rsidRDefault="001B6E6B" w:rsidP="001B6E6B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60 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1B6E6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C27A53" wp14:editId="3D46529B">
                <wp:simplePos x="0" y="0"/>
                <wp:positionH relativeFrom="column">
                  <wp:posOffset>10280650</wp:posOffset>
                </wp:positionH>
                <wp:positionV relativeFrom="paragraph">
                  <wp:posOffset>9243060</wp:posOffset>
                </wp:positionV>
                <wp:extent cx="1263015" cy="353060"/>
                <wp:effectExtent l="0" t="0" r="0" b="0"/>
                <wp:wrapNone/>
                <wp:docPr id="154" name="Zone de tex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81B4D" w14:textId="77777777" w:rsidR="001B6E6B" w:rsidRPr="00A24434" w:rsidRDefault="001B6E6B" w:rsidP="001B6E6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 Spécialisé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C27A53" id="Zone de texte 154" o:spid="_x0000_s1078" type="#_x0000_t202" style="position:absolute;left:0;text-align:left;margin-left:809.5pt;margin-top:727.8pt;width:99.45pt;height:27.8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" filled="f" stroked="f" strokeweight=".5pt">
                <v:textbox>
                  <w:txbxContent>
                    <w:p w14:paraId="48481B4D" w14:textId="77777777" w:rsidR="001B6E6B" w:rsidRPr="00A24434" w:rsidRDefault="001B6E6B" w:rsidP="001B6E6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 Spécialisé</w:t>
                      </w:r>
                    </w:p>
                  </w:txbxContent>
                </v:textbox>
              </v:shape>
            </w:pict>
          </mc:Fallback>
        </mc:AlternateContent>
      </w:r>
      <w:r w:rsidR="001B6E6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25C66D" wp14:editId="54AAF358">
                <wp:simplePos x="0" y="0"/>
                <wp:positionH relativeFrom="column">
                  <wp:posOffset>10451465</wp:posOffset>
                </wp:positionH>
                <wp:positionV relativeFrom="paragraph">
                  <wp:posOffset>8776335</wp:posOffset>
                </wp:positionV>
                <wp:extent cx="856615" cy="498475"/>
                <wp:effectExtent l="0" t="0" r="19685" b="15875"/>
                <wp:wrapNone/>
                <wp:docPr id="153" name="Ellips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47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0AAA67" w14:textId="77777777" w:rsidR="001B6E6B" w:rsidRPr="00E8742B" w:rsidRDefault="001B6E6B" w:rsidP="001B6E6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18 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25C66D" id="Ellipse 153" o:spid="_x0000_s1079" style="position:absolute;left:0;text-align:left;margin-left:822.95pt;margin-top:691.05pt;width:67.45pt;height:39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" fillcolor="#63a7da" strokecolor="#63a7da" strokeweight="1pt">
                <v:stroke joinstyle="miter"/>
                <v:textbox>
                  <w:txbxContent>
                    <w:p w14:paraId="590AAA67" w14:textId="77777777" w:rsidR="001B6E6B" w:rsidRPr="00E8742B" w:rsidRDefault="001B6E6B" w:rsidP="001B6E6B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18 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1B6E6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C4FCF0" wp14:editId="227DF19E">
                <wp:simplePos x="0" y="0"/>
                <wp:positionH relativeFrom="column">
                  <wp:posOffset>8420100</wp:posOffset>
                </wp:positionH>
                <wp:positionV relativeFrom="paragraph">
                  <wp:posOffset>9271000</wp:posOffset>
                </wp:positionV>
                <wp:extent cx="1123950" cy="353060"/>
                <wp:effectExtent l="0" t="0" r="0" b="0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15DEC" w14:textId="77777777" w:rsidR="001B6E6B" w:rsidRPr="00A24434" w:rsidRDefault="001B6E6B" w:rsidP="001B6E6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C4FCF0" id="Zone de texte 152" o:spid="_x0000_s1080" type="#_x0000_t202" style="position:absolute;left:0;text-align:left;margin-left:663pt;margin-top:730pt;width:88.5pt;height:27.8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" filled="f" stroked="f" strokeweight=".5pt">
                <v:textbox>
                  <w:txbxContent>
                    <w:p w14:paraId="49015DEC" w14:textId="77777777" w:rsidR="001B6E6B" w:rsidRPr="00A24434" w:rsidRDefault="001B6E6B" w:rsidP="001B6E6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 PE</w:t>
                      </w:r>
                    </w:p>
                  </w:txbxContent>
                </v:textbox>
              </v:shape>
            </w:pict>
          </mc:Fallback>
        </mc:AlternateContent>
      </w:r>
      <w:r w:rsidR="001B6E6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AE368B" wp14:editId="5798F864">
                <wp:simplePos x="0" y="0"/>
                <wp:positionH relativeFrom="column">
                  <wp:posOffset>8505825</wp:posOffset>
                </wp:positionH>
                <wp:positionV relativeFrom="paragraph">
                  <wp:posOffset>8764905</wp:posOffset>
                </wp:positionV>
                <wp:extent cx="849630" cy="511810"/>
                <wp:effectExtent l="0" t="0" r="0" b="0"/>
                <wp:wrapNone/>
                <wp:docPr id="77" name="El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51181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48795F" w14:textId="77777777" w:rsidR="001B6E6B" w:rsidRPr="00E8742B" w:rsidRDefault="001B6E6B" w:rsidP="001B6E6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107 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AE368B" id="Ellipse 77" o:spid="_x0000_s1081" style="position:absolute;left:0;text-align:left;margin-left:669.75pt;margin-top:690.15pt;width:66.9pt;height:40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" fillcolor="#63a7da" strokecolor="#63a7da" strokeweight="1pt">
                <v:stroke joinstyle="miter"/>
                <v:textbox>
                  <w:txbxContent>
                    <w:p w14:paraId="5048795F" w14:textId="77777777" w:rsidR="001B6E6B" w:rsidRPr="00E8742B" w:rsidRDefault="001B6E6B" w:rsidP="001B6E6B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107 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1B6E6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B419A2" wp14:editId="43CAD6A3">
                <wp:simplePos x="0" y="0"/>
                <wp:positionH relativeFrom="column">
                  <wp:posOffset>9439275</wp:posOffset>
                </wp:positionH>
                <wp:positionV relativeFrom="paragraph">
                  <wp:posOffset>9262110</wp:posOffset>
                </wp:positionV>
                <wp:extent cx="1019175" cy="353060"/>
                <wp:effectExtent l="0" t="0" r="0" b="0"/>
                <wp:wrapNone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3336C" w14:textId="77777777" w:rsidR="001B6E6B" w:rsidRPr="00A24434" w:rsidRDefault="001B6E6B" w:rsidP="001B6E6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Forem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B419A2" id="Zone de texte 151" o:spid="_x0000_s1082" type="#_x0000_t202" style="position:absolute;left:0;text-align:left;margin-left:743.25pt;margin-top:729.3pt;width:80.25pt;height:27.8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" filled="f" stroked="f" strokeweight=".5pt">
                <v:textbox>
                  <w:txbxContent>
                    <w:p w14:paraId="1D33336C" w14:textId="77777777" w:rsidR="001B6E6B" w:rsidRPr="00A24434" w:rsidRDefault="001B6E6B" w:rsidP="001B6E6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Forem</w:t>
                      </w:r>
                    </w:p>
                  </w:txbxContent>
                </v:textbox>
              </v:shape>
            </w:pict>
          </mc:Fallback>
        </mc:AlternateContent>
      </w:r>
      <w:r w:rsidR="001B6E6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F5A9A0" wp14:editId="1686933A">
                <wp:simplePos x="0" y="0"/>
                <wp:positionH relativeFrom="column">
                  <wp:posOffset>12305030</wp:posOffset>
                </wp:positionH>
                <wp:positionV relativeFrom="paragraph">
                  <wp:posOffset>8779510</wp:posOffset>
                </wp:positionV>
                <wp:extent cx="856615" cy="498475"/>
                <wp:effectExtent l="0" t="0" r="19685" b="15875"/>
                <wp:wrapNone/>
                <wp:docPr id="150" name="El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47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35C780" w14:textId="77777777" w:rsidR="001B6E6B" w:rsidRPr="00E8742B" w:rsidRDefault="001B6E6B" w:rsidP="001B6E6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15 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5A9A0" id="Ellipse 150" o:spid="_x0000_s1083" style="position:absolute;left:0;text-align:left;margin-left:968.9pt;margin-top:691.3pt;width:67.45pt;height:39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" fillcolor="#63a7da" strokecolor="#63a7da" strokeweight="1pt">
                <v:stroke joinstyle="miter"/>
                <v:textbox>
                  <w:txbxContent>
                    <w:p w14:paraId="0F35C780" w14:textId="77777777" w:rsidR="001B6E6B" w:rsidRPr="00E8742B" w:rsidRDefault="001B6E6B" w:rsidP="001B6E6B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15 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1B6E6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EF4162" wp14:editId="0173AF62">
                <wp:simplePos x="0" y="0"/>
                <wp:positionH relativeFrom="column">
                  <wp:posOffset>9474200</wp:posOffset>
                </wp:positionH>
                <wp:positionV relativeFrom="paragraph">
                  <wp:posOffset>8765538</wp:posOffset>
                </wp:positionV>
                <wp:extent cx="856615" cy="498835"/>
                <wp:effectExtent l="0" t="0" r="19685" b="15875"/>
                <wp:wrapNone/>
                <wp:docPr id="228" name="Ellips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EFFFD1" w14:textId="77777777" w:rsidR="001B6E6B" w:rsidRPr="00E8742B" w:rsidRDefault="001B6E6B" w:rsidP="001B6E6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78 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F4162" id="Ellipse 228" o:spid="_x0000_s1084" style="position:absolute;left:0;text-align:left;margin-left:746pt;margin-top:690.2pt;width:67.45pt;height:39.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" fillcolor="#63a7da" strokecolor="#63a7da" strokeweight="1pt">
                <v:stroke joinstyle="miter"/>
                <v:textbox>
                  <w:txbxContent>
                    <w:p w14:paraId="21EFFFD1" w14:textId="77777777" w:rsidR="001B6E6B" w:rsidRPr="00E8742B" w:rsidRDefault="001B6E6B" w:rsidP="001B6E6B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78 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B93B17"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64C5F8A" wp14:editId="61BBC15C">
                <wp:simplePos x="0" y="0"/>
                <wp:positionH relativeFrom="column">
                  <wp:posOffset>7081520</wp:posOffset>
                </wp:positionH>
                <wp:positionV relativeFrom="paragraph">
                  <wp:posOffset>8115300</wp:posOffset>
                </wp:positionV>
                <wp:extent cx="6229985" cy="1498600"/>
                <wp:effectExtent l="0" t="0" r="0" b="6350"/>
                <wp:wrapNone/>
                <wp:docPr id="132" name="Groupe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985" cy="1498600"/>
                          <a:chOff x="-209188" y="0"/>
                          <a:chExt cx="3848714" cy="2370841"/>
                        </a:xfrm>
                      </wpg:grpSpPr>
                      <wps:wsp>
                        <wps:cNvPr id="133" name="Ellipse 133"/>
                        <wps:cNvSpPr/>
                        <wps:spPr>
                          <a:xfrm>
                            <a:off x="76197" y="1028503"/>
                            <a:ext cx="525186" cy="809900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8B6155" w14:textId="77777777" w:rsidR="00B93B17" w:rsidRPr="00E8742B" w:rsidRDefault="00B93B17" w:rsidP="00B93B17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16 </w:t>
                              </w:r>
                              <w:r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Zone de texte 134"/>
                        <wps:cNvSpPr txBox="1"/>
                        <wps:spPr>
                          <a:xfrm>
                            <a:off x="-209188" y="1812041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21BDEB" w14:textId="77777777" w:rsidR="00B93B17" w:rsidRPr="00A24434" w:rsidRDefault="00B93B17" w:rsidP="00B93B1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Enseignement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alterance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Zone de texte 135"/>
                        <wps:cNvSpPr txBox="1"/>
                        <wps:spPr>
                          <a:xfrm>
                            <a:off x="3042626" y="1812042"/>
                            <a:ext cx="596900" cy="342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7F9127" w14:textId="77777777" w:rsidR="00B93B17" w:rsidRPr="002D374E" w:rsidRDefault="00B93B17" w:rsidP="00B93B1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CISP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6" name="Groupe 136"/>
                        <wpg:cNvGrpSpPr/>
                        <wpg:grpSpPr>
                          <a:xfrm>
                            <a:off x="0" y="0"/>
                            <a:ext cx="3378200" cy="922655"/>
                            <a:chOff x="0" y="0"/>
                            <a:chExt cx="3378200" cy="922655"/>
                          </a:xfrm>
                        </wpg:grpSpPr>
                        <wps:wsp>
                          <wps:cNvPr id="138" name="Parenthèse ouvrante 138"/>
                          <wps:cNvSpPr/>
                          <wps:spPr>
                            <a:xfrm rot="5400000">
                              <a:off x="1761179" y="-706444"/>
                              <a:ext cx="163896" cy="3027123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Connecteur droit 148"/>
                          <wps:cNvCnPr/>
                          <wps:spPr>
                            <a:xfrm>
                              <a:off x="1689100" y="431800"/>
                              <a:ext cx="12700" cy="49085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49" name="Zone de texte 149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F04229" w14:textId="77777777" w:rsidR="00B93B17" w:rsidRPr="002D374E" w:rsidRDefault="00B93B17" w:rsidP="00B93B1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C5F8A" id="Groupe 132" o:spid="_x0000_s1085" style="position:absolute;left:0;text-align:left;margin-left:557.6pt;margin-top:639pt;width:490.55pt;height:118pt;z-index:251691008;mso-width-relative:margin;mso-height-relative:margin" coordorigin="-2091" coordsize="38487,2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">
                <v:oval id="Ellipse 133" o:spid="_x0000_s1086" style="position:absolute;left:761;top:10285;width:5252;height:8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3E8B6155" w14:textId="77777777" w:rsidR="00B93B17" w:rsidRPr="00E8742B" w:rsidRDefault="00B93B17" w:rsidP="00B93B17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16 </w:t>
                        </w:r>
                        <w:r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  <w:proofErr w:type="gramEnd"/>
                      </w:p>
                    </w:txbxContent>
                  </v:textbox>
                </v:oval>
                <v:shape id="Zone de texte 134" o:spid="_x0000_s1087" type="#_x0000_t202" style="position:absolute;left:-2091;top:18120;width:1092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a9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/GsD/M+ECOf0DAAD//wMAUEsBAi0AFAAGAAgAAAAhANvh9svuAAAAhQEAABMAAAAAAAAAAAAA&#10;AAAAAAAAAFtDb250ZW50X1R5cGVzXS54bWxQSwECLQAUAAYACAAAACEAWvQsW78AAAAVAQAACwAA&#10;AAAAAAAAAAAAAAAfAQAAX3JlbHMvLnJlbHNQSwECLQAUAAYACAAAACEA2MPGvcMAAADcAAAADwAA&#10;AAAAAAAAAAAAAAAHAgAAZHJzL2Rvd25yZXYueG1sUEsFBgAAAAADAAMAtwAAAPcCAAAAAA==&#10;" filled="f" stroked="f" strokeweight=".5pt">
                  <v:textbox>
                    <w:txbxContent>
                      <w:p w14:paraId="0421BDEB" w14:textId="77777777" w:rsidR="00B93B17" w:rsidRPr="00A24434" w:rsidRDefault="00B93B17" w:rsidP="00B93B1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Enseignement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alterance</w:t>
                        </w:r>
                        <w:proofErr w:type="spellEnd"/>
                      </w:p>
                    </w:txbxContent>
                  </v:textbox>
                </v:shape>
                <v:shape id="Zone de texte 135" o:spid="_x0000_s1088" type="#_x0000_t202" style="position:absolute;left:30426;top:18120;width:59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Mm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t49jJsMAAADcAAAADwAA&#10;AAAAAAAAAAAAAAAHAgAAZHJzL2Rvd25yZXYueG1sUEsFBgAAAAADAAMAtwAAAPcCAAAAAA==&#10;" filled="f" stroked="f" strokeweight=".5pt">
                  <v:textbox>
                    <w:txbxContent>
                      <w:p w14:paraId="1D7F9127" w14:textId="77777777" w:rsidR="00B93B17" w:rsidRPr="002D374E" w:rsidRDefault="00B93B17" w:rsidP="00B93B1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CISP</w:t>
                        </w:r>
                      </w:p>
                    </w:txbxContent>
                  </v:textbox>
                </v:shape>
                <v:group id="Groupe 136" o:spid="_x0000_s1089" style="position:absolute;width:33782;height:9226" coordsize="33782,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38" o:spid="_x0000_s1090" type="#_x0000_t85" style="position:absolute;left:17611;top:-7065;width:1639;height:3027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" adj="97" strokecolor="#63a7da">
                    <v:stroke dashstyle="dash"/>
                  </v:shape>
                  <v:line id="Connecteur droit 148" o:spid="_x0000_s1091" style="position:absolute;visibility:visible;mso-wrap-style:square" from="16891,4318" to="17018,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" strokecolor="#4472c4">
                    <v:stroke dashstyle="dash"/>
                  </v:line>
                  <v:shape id="Zone de texte 149" o:spid="_x0000_s1092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pe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bsQaXsMAAADcAAAADwAA&#10;AAAAAAAAAAAAAAAHAgAAZHJzL2Rvd25yZXYueG1sUEsFBgAAAAADAAMAtwAAAPcCAAAAAA==&#10;" filled="f" stroked="f" strokeweight=".5pt">
                    <v:textbox>
                      <w:txbxContent>
                        <w:p w14:paraId="41F04229" w14:textId="77777777" w:rsidR="00B93B17" w:rsidRPr="002D374E" w:rsidRDefault="00B93B17" w:rsidP="00B93B17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D4563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D9B21B" wp14:editId="434D6AD8">
                <wp:simplePos x="0" y="0"/>
                <wp:positionH relativeFrom="column">
                  <wp:posOffset>2343150</wp:posOffset>
                </wp:positionH>
                <wp:positionV relativeFrom="paragraph">
                  <wp:posOffset>8334375</wp:posOffset>
                </wp:positionV>
                <wp:extent cx="1075690" cy="941069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690" cy="941069"/>
                          <a:chOff x="1663731" y="-47767"/>
                          <a:chExt cx="1076481" cy="941977"/>
                        </a:xfrm>
                      </wpg:grpSpPr>
                      <wpg:grpSp>
                        <wpg:cNvPr id="12" name="Groupe 12"/>
                        <wpg:cNvGrpSpPr/>
                        <wpg:grpSpPr>
                          <a:xfrm>
                            <a:off x="1663731" y="220210"/>
                            <a:ext cx="1076481" cy="674000"/>
                            <a:chOff x="372609" y="779292"/>
                            <a:chExt cx="1162137" cy="784372"/>
                          </a:xfrm>
                        </wpg:grpSpPr>
                        <pic:pic xmlns:pic="http://schemas.openxmlformats.org/drawingml/2006/picture">
                          <pic:nvPicPr>
                            <pic:cNvPr id="14" name="Graphique 14" descr="Pelleteuse conto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5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711352" y="779292"/>
                              <a:ext cx="483949" cy="521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Zone de texte 15"/>
                          <wps:cNvSpPr txBox="1"/>
                          <wps:spPr>
                            <a:xfrm>
                              <a:off x="372609" y="1274738"/>
                              <a:ext cx="1162137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4A05F1" w14:textId="1A395BD9" w:rsidR="00E550BF" w:rsidRPr="00F13403" w:rsidRDefault="00FD4563" w:rsidP="00E550B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Construction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Zone de texte 20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1EE1E7" w14:textId="41A3E93A" w:rsidR="00E550BF" w:rsidRPr="00F13403" w:rsidRDefault="00C507FA" w:rsidP="00E550BF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632</w:t>
                              </w:r>
                              <w:r w:rsidR="00E550BF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9B21B" id="Groupe 10" o:spid="_x0000_s1093" style="position:absolute;left:0;text-align:left;margin-left:184.5pt;margin-top:656.25pt;width:84.7pt;height:74.1pt;z-index:251665408;mso-width-relative:margin;mso-height-relative:margin" coordorigin="16637,-477" coordsize="10764,94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">
                <v:group id="Groupe 12" o:spid="_x0000_s1094" style="position:absolute;left:16637;top:2202;width:10765;height:6740" coordorigin="3726,7792" coordsize="11621,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Graphique 14" o:spid="_x0000_s1095" type="#_x0000_t75" alt="Pelleteuse contour" style="position:absolute;left:7113;top:7792;width:4840;height:5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">
                    <v:imagedata r:id="rId56" o:title="Pelleteuse contour"/>
                  </v:shape>
                  <v:shape id="Zone de texte 15" o:spid="_x0000_s1096" type="#_x0000_t202" style="position:absolute;left:3726;top:12747;width:1162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<v:textbox>
                      <w:txbxContent>
                        <w:p w14:paraId="784A05F1" w14:textId="1A395BD9" w:rsidR="00E550BF" w:rsidRPr="00F13403" w:rsidRDefault="00FD4563" w:rsidP="00E550BF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Construction</w:t>
                          </w:r>
                        </w:p>
                      </w:txbxContent>
                    </v:textbox>
                  </v:shape>
                </v:group>
                <v:shape id="Zone de texte 20" o:spid="_x0000_s1097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151EE1E7" w14:textId="41A3E93A" w:rsidR="00E550BF" w:rsidRPr="00F13403" w:rsidRDefault="00C507FA" w:rsidP="00E550BF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632</w:t>
                        </w:r>
                        <w:r w:rsidR="00E550BF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5ED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411BBB" wp14:editId="16E7AD3C">
                <wp:simplePos x="0" y="0"/>
                <wp:positionH relativeFrom="column">
                  <wp:posOffset>5753101</wp:posOffset>
                </wp:positionH>
                <wp:positionV relativeFrom="paragraph">
                  <wp:posOffset>5972175</wp:posOffset>
                </wp:positionV>
                <wp:extent cx="1047750" cy="1085850"/>
                <wp:effectExtent l="152400" t="133350" r="152400" b="1333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8494">
                          <a:off x="0" y="0"/>
                          <a:ext cx="1047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14:paraId="435DCED9" w14:textId="0324A37B" w:rsidR="009C5ED7" w:rsidRPr="0093228C" w:rsidRDefault="009C5ED7" w:rsidP="009C5ED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D026F" w:themeColor="accent3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93228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D026F" w:themeColor="accent3"/>
                                <w:sz w:val="40"/>
                                <w:szCs w:val="40"/>
                                <w:lang w:val="fr-BE"/>
                              </w:rPr>
                              <w:t>Métier en pénurie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411BBB" id="Zone de texte 21" o:spid="_x0000_s1098" type="#_x0000_t202" style="position:absolute;left:0;text-align:left;margin-left:453pt;margin-top:470.25pt;width:82.5pt;height:85.5pt;rotation:1014163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" fillcolor="white [3201]" strokecolor="#dd026f [3206]" strokeweight=".5pt">
                <v:textbox>
                  <w:txbxContent>
                    <w:p w14:paraId="435DCED9" w14:textId="0324A37B" w:rsidR="009C5ED7" w:rsidRPr="0093228C" w:rsidRDefault="009C5ED7" w:rsidP="009C5ED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DD026F" w:themeColor="accent3"/>
                          <w:sz w:val="40"/>
                          <w:szCs w:val="40"/>
                          <w:lang w:val="fr-BE"/>
                        </w:rPr>
                      </w:pPr>
                      <w:r w:rsidRPr="0093228C">
                        <w:rPr>
                          <w:rFonts w:asciiTheme="minorHAnsi" w:hAnsiTheme="minorHAnsi" w:cstheme="minorHAnsi"/>
                          <w:b/>
                          <w:bCs/>
                          <w:color w:val="DD026F" w:themeColor="accent3"/>
                          <w:sz w:val="40"/>
                          <w:szCs w:val="40"/>
                          <w:lang w:val="fr-BE"/>
                        </w:rPr>
                        <w:t>Métier en pénurie</w:t>
                      </w:r>
                    </w:p>
                  </w:txbxContent>
                </v:textbox>
              </v:shape>
            </w:pict>
          </mc:Fallback>
        </mc:AlternateContent>
      </w:r>
      <w:r w:rsidR="0005711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B79DE" wp14:editId="65759402">
                <wp:simplePos x="0" y="0"/>
                <wp:positionH relativeFrom="column">
                  <wp:posOffset>7658100</wp:posOffset>
                </wp:positionH>
                <wp:positionV relativeFrom="paragraph">
                  <wp:posOffset>5391150</wp:posOffset>
                </wp:positionV>
                <wp:extent cx="3869690" cy="561975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70F6F" w14:textId="28E564BB" w:rsidR="0005711A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05711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</w:p>
                          <w:p w14:paraId="1AA5E048" w14:textId="20BC9518" w:rsidR="0005711A" w:rsidRPr="002D374E" w:rsidRDefault="0005711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Positionnement métier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9" type="#_x0000_t202" style="position:absolute;left:0;text-align:left;margin-left:603pt;margin-top:424.5pt;width:304.7pt;height:44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" filled="f" stroked="f" strokeweight=".5pt">
                <v:textbox>
                  <w:txbxContent>
                    <w:p w14:paraId="0B470F6F" w14:textId="28E564BB" w:rsidR="0005711A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05711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</w:p>
                    <w:p w14:paraId="1AA5E048" w14:textId="20BC9518" w:rsidR="0005711A" w:rsidRPr="002D374E" w:rsidRDefault="0005711A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Positionnement métier principal</w:t>
                      </w:r>
                    </w:p>
                  </w:txbxContent>
                </v:textbox>
              </v:shape>
            </w:pict>
          </mc:Fallback>
        </mc:AlternateContent>
      </w:r>
      <w:r w:rsidR="006E65D8" w:rsidRPr="00C0142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F90C66" wp14:editId="1F71914A">
                <wp:simplePos x="0" y="0"/>
                <wp:positionH relativeFrom="column">
                  <wp:posOffset>533400</wp:posOffset>
                </wp:positionH>
                <wp:positionV relativeFrom="paragraph">
                  <wp:posOffset>9363710</wp:posOffset>
                </wp:positionV>
                <wp:extent cx="5892800" cy="228600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6BBEE" w14:textId="77777777" w:rsidR="006E65D8" w:rsidRPr="00415818" w:rsidRDefault="006E65D8" w:rsidP="006E65D8">
                            <w:pPr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</w:pPr>
                            <w:r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>* Opportunités d’emploi du 1er janvier au 27 octobre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90C66" id="Zone de texte 54" o:spid="_x0000_s1100" type="#_x0000_t202" style="position:absolute;left:0;text-align:left;margin-left:42pt;margin-top:737.3pt;width:464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" filled="f" stroked="f" strokeweight=".5pt">
                <v:textbox>
                  <w:txbxContent>
                    <w:p w14:paraId="7AE6BBEE" w14:textId="77777777" w:rsidR="006E65D8" w:rsidRPr="00415818" w:rsidRDefault="006E65D8" w:rsidP="006E65D8">
                      <w:pPr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</w:pPr>
                      <w:r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>* Opportunités d’emploi du 1er janvier au 27 octobre 2022</w:t>
                      </w:r>
                    </w:p>
                  </w:txbxContent>
                </v:textbox>
              </v:shape>
            </w:pict>
          </mc:Fallback>
        </mc:AlternateContent>
      </w:r>
      <w:r w:rsidR="00C94146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B4524A4" wp14:editId="55C5A6E1">
                <wp:simplePos x="0" y="0"/>
                <wp:positionH relativeFrom="column">
                  <wp:posOffset>8029575</wp:posOffset>
                </wp:positionH>
                <wp:positionV relativeFrom="paragraph">
                  <wp:posOffset>1562100</wp:posOffset>
                </wp:positionV>
                <wp:extent cx="3143250" cy="187325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873250"/>
                          <a:chOff x="-351316" y="186684"/>
                          <a:chExt cx="3145129" cy="1874895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23FC5D27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</w:t>
                              </w:r>
                              <w:r w:rsidR="001B23D2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183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580D633A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1B23D2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21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8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106710" y="186684"/>
                            <a:ext cx="687103" cy="1874895"/>
                            <a:chOff x="93789" y="143939"/>
                            <a:chExt cx="616735" cy="1536032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108015" y="139990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B0440B2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93789" y="143939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0042A1A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="00C9414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101" style="position:absolute;left:0;text-align:left;margin-left:632.25pt;margin-top:123pt;width:247.5pt;height:147.5pt;z-index:251634688;mso-width-relative:margin;mso-height-relative:margin" coordorigin="-3513,1866" coordsize="31451,18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">
                <v:shape id="Zone de texte 225" o:spid="_x0000_s1102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23FC5D27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</w:t>
                        </w:r>
                        <w:r w:rsidR="001B23D2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183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580D633A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1B23D2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21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6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103" style="position:absolute;left:21067;top:1866;width:6871;height:18749" coordorigin="937,1439" coordsize="6167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104" type="#_x0000_t202" style="position:absolute;left:1080;top:1399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B0440B2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105" type="#_x0000_t202" style="position:absolute;left:937;top:1439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0042A1A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18</w:t>
                          </w:r>
                          <w:r w:rsidR="00C9414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</w:t>
                          </w: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9414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2A45B8" wp14:editId="2DB0D60F">
                <wp:simplePos x="0" y="0"/>
                <wp:positionH relativeFrom="column">
                  <wp:posOffset>10182225</wp:posOffset>
                </wp:positionH>
                <wp:positionV relativeFrom="paragraph">
                  <wp:posOffset>2385060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0DAAA567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106" type="#_x0000_t202" style="position:absolute;left:0;text-align:left;margin-left:801.75pt;margin-top:187.8pt;width:47.9pt;height:25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" filled="f" stroked="f" strokeweight=".5pt">
                <v:textbox>
                  <w:txbxContent>
                    <w:p w14:paraId="31070F26" w14:textId="0DAAA567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D86921" wp14:editId="7A2B4A56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6E2E6350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A75C67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107" type="#_x0000_t202" style="position:absolute;left:0;text-align:left;margin-left:125.25pt;margin-top:615.2pt;width:382.8pt;height:2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" fillcolor="#63a7da" strokecolor="#63a7da" strokeweight=".5pt">
                <v:textbox>
                  <w:txbxContent>
                    <w:p w14:paraId="6844C92E" w14:textId="6E2E6350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A75C67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741A3B35" wp14:editId="0E4896F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108" style="position:absolute;left:0;text-align:left;margin-left:606.95pt;margin-top:349.1pt;width:467.7pt;height:75.8pt;z-index:25163161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pobZQ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">
                <v:group id="Groupe 179" o:spid="_x0000_s1109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110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111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112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C05BDC8" wp14:editId="25AFA647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113" style="position:absolute;left:0;text-align:left;margin-left:127.25pt;margin-top:345.75pt;width:464.1pt;height:81.35pt;z-index:251642880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XX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YtcQ/YtrOPqiUM7/&#10;CRXcgxwfOqEShI8y9yV1OPfx2n86nv4J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BODRXXOQQAAIIOAAAOAAAA&#10;AAAAAAAAAAAAAC4CAABkcnMvZTJvRG9jLnhtbFBLAQItABQABgAIAAAAIQBW2onG4wAAAAwBAAAP&#10;AAAAAAAAAAAAAAAAAJMGAABkcnMvZG93bnJldi54bWxQSwUGAAAAAAQABADzAAAAowcAAAAA&#10;">
                <v:group id="Groupe 87" o:spid="_x0000_s1114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115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116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117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F3F0B3" wp14:editId="5E8AC6C3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118" type="#_x0000_t202" style="position:absolute;left:0;text-align:left;margin-left:189.6pt;margin-top:347.35pt;width:68.05pt;height:6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Oc6GMM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34709" wp14:editId="0CF7FFE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119" type="#_x0000_t202" style="position:absolute;left:0;text-align:left;margin-left:616.95pt;margin-top:338.2pt;width:79.35pt;height:5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rcGQIAADQ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0C2B691" wp14:editId="2122262E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3963D" id="Groupe 51" o:spid="_x0000_s1026" style="position:absolute;margin-left:13.55pt;margin-top:-23.7pt;width:118.95pt;height:756pt;z-index:25162905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A383BE6" wp14:editId="361F6896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0E2F6" id="Forme libre 33" o:spid="_x0000_s1026" style="position:absolute;margin-left:-29.1pt;margin-top:19.8pt;width:147.55pt;height:75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0F85DA7E" wp14:editId="6DFC0CF8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8A1C1" id="Groupe 102" o:spid="_x0000_s1026" style="position:absolute;margin-left:1062.05pt;margin-top:-16pt;width:120.8pt;height:749.3pt;z-index:251631104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8AD7774" wp14:editId="798A750F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59233437">
                                  <wp:extent cx="5972810" cy="2133600"/>
                                  <wp:effectExtent l="1905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3" r:lo="rId74" r:qs="rId75" r:cs="rId7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120" type="#_x0000_t202" style="position:absolute;left:0;text-align:left;margin-left:581.5pt;margin-top:104.6pt;width:513.3pt;height:203.5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59233437">
                            <wp:extent cx="5972810" cy="2133600"/>
                            <wp:effectExtent l="1905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3" r:lo="rId74" r:qs="rId75" r:cs="rId7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A6E3250" wp14:editId="4FB9C11A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21" type="#_x0000_t118" style="position:absolute;left:0;text-align:left;margin-left:289.4pt;margin-top:23.15pt;width:820.5pt;height:1in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DnLyC4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BDC7816" wp14:editId="2431D7A4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95" name="Graphique 95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22" style="position:absolute;left:0;text-align:left;margin-left:257.8pt;margin-top:111.6pt;width:114.9pt;height:202.1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F4oXLR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95" name="Graphique 95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0656D6" wp14:editId="272A7636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8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38389" id="Rectangle 5268" o:spid="_x0000_s1026" style="position:absolute;margin-left:-854.85pt;margin-top:188.55pt;width:198.4pt;height:47.5pt;rotation:90;z-index:2516689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83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50D4DCF" wp14:editId="2305C1F9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8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92BF4" id="Rectangle 46" o:spid="_x0000_s1026" style="position:absolute;margin-left:-1017.75pt;margin-top:186.7pt;width:198.4pt;height:48.65pt;rotation:-90;z-index:2516669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83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52EB52" wp14:editId="2EEF2475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FB291" id="Graphique 85" o:spid="_x0000_s1026" alt="Croissance commerciale" style="position:absolute;margin-left:647.7pt;margin-top:303.55pt;width:36.85pt;height:31.2pt;z-index:25167513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C1A0DA" wp14:editId="27565C6B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10207C9B" w:rsidR="003F1FDB" w:rsidRPr="00D02F28" w:rsidRDefault="001B23D2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-0.9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384B4F3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0958AC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50DECA05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</w:t>
                                  </w:r>
                                  <w:r w:rsidR="000958AC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7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23" type="#_x0000_t202" style="position:absolute;left:0;text-align:left;margin-left:664.1pt;margin-top:291.7pt;width:340.15pt;height:55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Dy+G5s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10207C9B" w:rsidR="003F1FDB" w:rsidRPr="00D02F28" w:rsidRDefault="001B23D2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-0.9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384B4F3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0958AC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50DECA05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</w:t>
                            </w:r>
                            <w:r w:rsidR="000958AC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7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27656C9" wp14:editId="37244C63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772497FE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4" r:lo="rId85" r:qs="rId86" r:cs="rId8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24" type="#_x0000_t202" style="position:absolute;left:0;text-align:left;margin-left:164.8pt;margin-top:402.65pt;width:289.25pt;height:212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DFLiT+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772497FE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4" r:lo="rId85" r:qs="rId86" r:cs="rId87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B0CC94D" wp14:editId="069351CD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E4FD8E" id="Connecteur droit 5253" o:spid="_x0000_s1026" style="position:absolute;flip:x y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AA01BEE" wp14:editId="7A42F41C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125" type="#_x0000_t202" style="position:absolute;left:0;text-align:left;margin-left:609.75pt;margin-top:605.25pt;width:281.15pt;height:26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BaGw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2BFACE2" wp14:editId="3D092822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809B7" id="Forme libre 25" o:spid="_x0000_s1026" style="position:absolute;margin-left:86.05pt;margin-top:18pt;width:137.25pt;height:756pt;z-index:251638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456645E" wp14:editId="7E4EDBB7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26" style="position:absolute;left:0;text-align:left;margin-left:130.6pt;margin-top:-10.9pt;width:963.35pt;height:88.85pt;z-index:251644928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">
                <v:rect id="Rectangle 193" o:spid="_x0000_s1127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28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4F489E7" wp14:editId="3250012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29" type="#_x0000_t202" style="position:absolute;left:0;text-align:left;margin-left:887pt;margin-top:666.15pt;width:22.7pt;height:22.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" stroked="f" strokeweight=".5pt">
                <v:fill r:id="rId91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F486F7D" wp14:editId="424910CE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30" type="#_x0000_t202" style="position:absolute;left:0;text-align:left;margin-left:439pt;margin-top:6.05pt;width:22pt;height:30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CfcwoE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CBFBB" w14:textId="77777777" w:rsidR="00944AB8" w:rsidRDefault="00944AB8" w:rsidP="0063464B">
      <w:r>
        <w:separator/>
      </w:r>
    </w:p>
  </w:endnote>
  <w:endnote w:type="continuationSeparator" w:id="0">
    <w:p w14:paraId="6A3A07C0" w14:textId="77777777" w:rsidR="00944AB8" w:rsidRDefault="00944AB8" w:rsidP="0063464B">
      <w:r>
        <w:continuationSeparator/>
      </w:r>
    </w:p>
  </w:endnote>
  <w:endnote w:type="continuationNotice" w:id="1">
    <w:p w14:paraId="1FFB247E" w14:textId="77777777" w:rsidR="00944AB8" w:rsidRDefault="00944A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CC01F" w14:textId="77777777" w:rsidR="00944AB8" w:rsidRDefault="00944AB8" w:rsidP="0063464B">
      <w:r>
        <w:separator/>
      </w:r>
    </w:p>
  </w:footnote>
  <w:footnote w:type="continuationSeparator" w:id="0">
    <w:p w14:paraId="2932430B" w14:textId="77777777" w:rsidR="00944AB8" w:rsidRDefault="00944AB8" w:rsidP="0063464B">
      <w:r>
        <w:continuationSeparator/>
      </w:r>
    </w:p>
  </w:footnote>
  <w:footnote w:type="continuationNotice" w:id="1">
    <w:p w14:paraId="03C908FE" w14:textId="77777777" w:rsidR="00944AB8" w:rsidRDefault="00944AB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8" type="#_x0000_t75" alt="Homme" style="width:5.7pt;height:9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136018050">
    <w:abstractNumId w:val="1"/>
  </w:num>
  <w:num w:numId="2" w16cid:durableId="1852144367">
    <w:abstractNumId w:val="0"/>
  </w:num>
  <w:num w:numId="3" w16cid:durableId="88166568">
    <w:abstractNumId w:val="2"/>
  </w:num>
  <w:num w:numId="4" w16cid:durableId="11293961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02BA1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27D2"/>
    <w:rsid w:val="0005711A"/>
    <w:rsid w:val="00057346"/>
    <w:rsid w:val="000620AD"/>
    <w:rsid w:val="0006221C"/>
    <w:rsid w:val="00062371"/>
    <w:rsid w:val="000628E3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958AC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4163"/>
    <w:rsid w:val="000F588A"/>
    <w:rsid w:val="00102671"/>
    <w:rsid w:val="0010286F"/>
    <w:rsid w:val="001036F6"/>
    <w:rsid w:val="00106D44"/>
    <w:rsid w:val="001070B6"/>
    <w:rsid w:val="001101FB"/>
    <w:rsid w:val="00111B20"/>
    <w:rsid w:val="001126A9"/>
    <w:rsid w:val="00113366"/>
    <w:rsid w:val="00115138"/>
    <w:rsid w:val="00115154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34F"/>
    <w:rsid w:val="0013752E"/>
    <w:rsid w:val="00140EEE"/>
    <w:rsid w:val="00141457"/>
    <w:rsid w:val="00141D56"/>
    <w:rsid w:val="00143974"/>
    <w:rsid w:val="0014664B"/>
    <w:rsid w:val="00147CE6"/>
    <w:rsid w:val="00154BC8"/>
    <w:rsid w:val="001554D7"/>
    <w:rsid w:val="001574CA"/>
    <w:rsid w:val="00165B27"/>
    <w:rsid w:val="00171086"/>
    <w:rsid w:val="00174FEC"/>
    <w:rsid w:val="00177086"/>
    <w:rsid w:val="0018072E"/>
    <w:rsid w:val="00192B91"/>
    <w:rsid w:val="0019347B"/>
    <w:rsid w:val="00194B1B"/>
    <w:rsid w:val="00194D82"/>
    <w:rsid w:val="00195ED9"/>
    <w:rsid w:val="00196301"/>
    <w:rsid w:val="00196EDF"/>
    <w:rsid w:val="001A072E"/>
    <w:rsid w:val="001A125E"/>
    <w:rsid w:val="001A3161"/>
    <w:rsid w:val="001A560F"/>
    <w:rsid w:val="001A7B0E"/>
    <w:rsid w:val="001B0F5D"/>
    <w:rsid w:val="001B20D3"/>
    <w:rsid w:val="001B23D2"/>
    <w:rsid w:val="001B3164"/>
    <w:rsid w:val="001B326D"/>
    <w:rsid w:val="001B413D"/>
    <w:rsid w:val="001B4DF0"/>
    <w:rsid w:val="001B5A22"/>
    <w:rsid w:val="001B6E6B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1CA5"/>
    <w:rsid w:val="001F2AC4"/>
    <w:rsid w:val="0020048F"/>
    <w:rsid w:val="00200E58"/>
    <w:rsid w:val="002047C4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67953"/>
    <w:rsid w:val="0027425A"/>
    <w:rsid w:val="00274EA0"/>
    <w:rsid w:val="002850F3"/>
    <w:rsid w:val="0028699B"/>
    <w:rsid w:val="00287DF7"/>
    <w:rsid w:val="0029247F"/>
    <w:rsid w:val="00292C29"/>
    <w:rsid w:val="002A22B3"/>
    <w:rsid w:val="002A4637"/>
    <w:rsid w:val="002A46FD"/>
    <w:rsid w:val="002A4E6F"/>
    <w:rsid w:val="002A7ED8"/>
    <w:rsid w:val="002B2738"/>
    <w:rsid w:val="002B3109"/>
    <w:rsid w:val="002B46F0"/>
    <w:rsid w:val="002B54E5"/>
    <w:rsid w:val="002B713E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6980"/>
    <w:rsid w:val="003578BD"/>
    <w:rsid w:val="003608ED"/>
    <w:rsid w:val="003636D5"/>
    <w:rsid w:val="003653D6"/>
    <w:rsid w:val="00365F54"/>
    <w:rsid w:val="003679A8"/>
    <w:rsid w:val="003705AA"/>
    <w:rsid w:val="00370731"/>
    <w:rsid w:val="003722D0"/>
    <w:rsid w:val="003724F6"/>
    <w:rsid w:val="00373F97"/>
    <w:rsid w:val="00374B16"/>
    <w:rsid w:val="00377D51"/>
    <w:rsid w:val="003810E7"/>
    <w:rsid w:val="00382B8B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1B68"/>
    <w:rsid w:val="00423BD3"/>
    <w:rsid w:val="00430BB4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0EA4"/>
    <w:rsid w:val="00452638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2492"/>
    <w:rsid w:val="004B675A"/>
    <w:rsid w:val="004D161A"/>
    <w:rsid w:val="004D5151"/>
    <w:rsid w:val="004E0C92"/>
    <w:rsid w:val="004E11B5"/>
    <w:rsid w:val="004E3E99"/>
    <w:rsid w:val="004E69C1"/>
    <w:rsid w:val="004E6A84"/>
    <w:rsid w:val="004F068E"/>
    <w:rsid w:val="004F1447"/>
    <w:rsid w:val="004F152F"/>
    <w:rsid w:val="004F1675"/>
    <w:rsid w:val="004F403E"/>
    <w:rsid w:val="004F5065"/>
    <w:rsid w:val="004F5248"/>
    <w:rsid w:val="004F614D"/>
    <w:rsid w:val="004F62FF"/>
    <w:rsid w:val="00500BAA"/>
    <w:rsid w:val="0050223A"/>
    <w:rsid w:val="00503E9D"/>
    <w:rsid w:val="00505B3D"/>
    <w:rsid w:val="00506CE3"/>
    <w:rsid w:val="005077B9"/>
    <w:rsid w:val="00512CE6"/>
    <w:rsid w:val="00514F23"/>
    <w:rsid w:val="00515BF8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6191"/>
    <w:rsid w:val="0067642F"/>
    <w:rsid w:val="00677297"/>
    <w:rsid w:val="00684228"/>
    <w:rsid w:val="0069702F"/>
    <w:rsid w:val="006977DF"/>
    <w:rsid w:val="00697EFD"/>
    <w:rsid w:val="006A0F41"/>
    <w:rsid w:val="006A2910"/>
    <w:rsid w:val="006A2B65"/>
    <w:rsid w:val="006A3589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5D8"/>
    <w:rsid w:val="006E6AB5"/>
    <w:rsid w:val="006F1741"/>
    <w:rsid w:val="006F4478"/>
    <w:rsid w:val="006F5D00"/>
    <w:rsid w:val="006F6B41"/>
    <w:rsid w:val="006F6EE0"/>
    <w:rsid w:val="006F6F9C"/>
    <w:rsid w:val="00700EAE"/>
    <w:rsid w:val="00703DA5"/>
    <w:rsid w:val="00706C1B"/>
    <w:rsid w:val="00710BF9"/>
    <w:rsid w:val="00711F80"/>
    <w:rsid w:val="00716056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35EF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A7CA1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D74D5"/>
    <w:rsid w:val="007E03B8"/>
    <w:rsid w:val="007E0DF3"/>
    <w:rsid w:val="007E1318"/>
    <w:rsid w:val="007E7A96"/>
    <w:rsid w:val="007F2445"/>
    <w:rsid w:val="007F423C"/>
    <w:rsid w:val="007F56F4"/>
    <w:rsid w:val="007F5817"/>
    <w:rsid w:val="007F61F1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231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0852"/>
    <w:rsid w:val="008A1E15"/>
    <w:rsid w:val="008B6019"/>
    <w:rsid w:val="008B70F7"/>
    <w:rsid w:val="008C0468"/>
    <w:rsid w:val="008C0E89"/>
    <w:rsid w:val="008C203A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2B8"/>
    <w:rsid w:val="009278BB"/>
    <w:rsid w:val="0093228C"/>
    <w:rsid w:val="00940155"/>
    <w:rsid w:val="00940BA8"/>
    <w:rsid w:val="00943CC3"/>
    <w:rsid w:val="00944AB8"/>
    <w:rsid w:val="00945DB5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7649C"/>
    <w:rsid w:val="00976C5D"/>
    <w:rsid w:val="009805E9"/>
    <w:rsid w:val="00980A4D"/>
    <w:rsid w:val="00983AC1"/>
    <w:rsid w:val="00990811"/>
    <w:rsid w:val="009A7468"/>
    <w:rsid w:val="009B1036"/>
    <w:rsid w:val="009B16AA"/>
    <w:rsid w:val="009B28A7"/>
    <w:rsid w:val="009B3FB8"/>
    <w:rsid w:val="009B6F84"/>
    <w:rsid w:val="009B7F4D"/>
    <w:rsid w:val="009C31E6"/>
    <w:rsid w:val="009C4E80"/>
    <w:rsid w:val="009C5ED7"/>
    <w:rsid w:val="009D3E65"/>
    <w:rsid w:val="009D684D"/>
    <w:rsid w:val="009E5386"/>
    <w:rsid w:val="009F3A5C"/>
    <w:rsid w:val="009F439D"/>
    <w:rsid w:val="009F7ED1"/>
    <w:rsid w:val="00A01A66"/>
    <w:rsid w:val="00A01A9E"/>
    <w:rsid w:val="00A055D4"/>
    <w:rsid w:val="00A06C36"/>
    <w:rsid w:val="00A10082"/>
    <w:rsid w:val="00A161F0"/>
    <w:rsid w:val="00A16CC8"/>
    <w:rsid w:val="00A17589"/>
    <w:rsid w:val="00A24434"/>
    <w:rsid w:val="00A254C9"/>
    <w:rsid w:val="00A25BA2"/>
    <w:rsid w:val="00A25CE7"/>
    <w:rsid w:val="00A260A2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3C3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C67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D3720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62942"/>
    <w:rsid w:val="00B64576"/>
    <w:rsid w:val="00B64C1C"/>
    <w:rsid w:val="00B6723D"/>
    <w:rsid w:val="00B80FB4"/>
    <w:rsid w:val="00B836AA"/>
    <w:rsid w:val="00B8385C"/>
    <w:rsid w:val="00B857CF"/>
    <w:rsid w:val="00B872B9"/>
    <w:rsid w:val="00B914E3"/>
    <w:rsid w:val="00B93B17"/>
    <w:rsid w:val="00B944B3"/>
    <w:rsid w:val="00B9613C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E3FD2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1857"/>
    <w:rsid w:val="00C432CA"/>
    <w:rsid w:val="00C46879"/>
    <w:rsid w:val="00C507FA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6C8C"/>
    <w:rsid w:val="00C87B26"/>
    <w:rsid w:val="00C90B7E"/>
    <w:rsid w:val="00C94146"/>
    <w:rsid w:val="00C95546"/>
    <w:rsid w:val="00CA0140"/>
    <w:rsid w:val="00CA43FB"/>
    <w:rsid w:val="00CA5C9C"/>
    <w:rsid w:val="00CA73ED"/>
    <w:rsid w:val="00CB45B3"/>
    <w:rsid w:val="00CB4B08"/>
    <w:rsid w:val="00CB4B94"/>
    <w:rsid w:val="00CB5242"/>
    <w:rsid w:val="00CB6F53"/>
    <w:rsid w:val="00CC0317"/>
    <w:rsid w:val="00CC0B50"/>
    <w:rsid w:val="00CC1EB7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35EAC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54AD"/>
    <w:rsid w:val="00D76D63"/>
    <w:rsid w:val="00D77581"/>
    <w:rsid w:val="00D80D05"/>
    <w:rsid w:val="00D81040"/>
    <w:rsid w:val="00D81713"/>
    <w:rsid w:val="00D81B39"/>
    <w:rsid w:val="00D85403"/>
    <w:rsid w:val="00D912D6"/>
    <w:rsid w:val="00DA1676"/>
    <w:rsid w:val="00DA2104"/>
    <w:rsid w:val="00DA2706"/>
    <w:rsid w:val="00DA3462"/>
    <w:rsid w:val="00DA5C39"/>
    <w:rsid w:val="00DA5D41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47F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5FBA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550BF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37BF9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26C7"/>
    <w:rsid w:val="00F732AA"/>
    <w:rsid w:val="00F76CD6"/>
    <w:rsid w:val="00F77FBA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D4563"/>
    <w:rsid w:val="00FE22A2"/>
    <w:rsid w:val="00FE2D17"/>
    <w:rsid w:val="00FE4C4C"/>
    <w:rsid w:val="00FE636D"/>
    <w:rsid w:val="00FE6DDC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nseignement.be/index.php?page=24797&amp;navi=0&amp;etab_id=1423" TargetMode="External"/><Relationship Id="rId21" Type="http://schemas.openxmlformats.org/officeDocument/2006/relationships/hyperlink" Target="http://www.itcb.be/offre-denseignement/" TargetMode="External"/><Relationship Id="rId42" Type="http://schemas.openxmlformats.org/officeDocument/2006/relationships/diagramData" Target="diagrams/data1.xml"/><Relationship Id="rId47" Type="http://schemas.openxmlformats.org/officeDocument/2006/relationships/image" Target="media/image14.png"/><Relationship Id="rId63" Type="http://schemas.openxmlformats.org/officeDocument/2006/relationships/image" Target="media/image28.png"/><Relationship Id="rId68" Type="http://schemas.openxmlformats.org/officeDocument/2006/relationships/image" Target="media/image290.svg"/><Relationship Id="rId84" Type="http://schemas.openxmlformats.org/officeDocument/2006/relationships/diagramData" Target="diagrams/data3.xml"/><Relationship Id="rId89" Type="http://schemas.openxmlformats.org/officeDocument/2006/relationships/image" Target="media/image41.png"/><Relationship Id="rId16" Type="http://schemas.openxmlformats.org/officeDocument/2006/relationships/hyperlink" Target="https://www.ifapme.be/centre-de-formations/mons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8.svg"/><Relationship Id="rId37" Type="http://schemas.openxmlformats.org/officeDocument/2006/relationships/image" Target="media/image110.svg"/><Relationship Id="rId53" Type="http://schemas.openxmlformats.org/officeDocument/2006/relationships/image" Target="media/image20.png"/><Relationship Id="rId58" Type="http://schemas.openxmlformats.org/officeDocument/2006/relationships/image" Target="media/image25.svg"/><Relationship Id="rId74" Type="http://schemas.openxmlformats.org/officeDocument/2006/relationships/diagramLayout" Target="diagrams/layout2.xml"/><Relationship Id="rId79" Type="http://schemas.openxmlformats.org/officeDocument/2006/relationships/image" Target="media/image33.svg"/><Relationship Id="rId5" Type="http://schemas.openxmlformats.org/officeDocument/2006/relationships/numbering" Target="numbering.xml"/><Relationship Id="rId90" Type="http://schemas.openxmlformats.org/officeDocument/2006/relationships/image" Target="media/image42.svg"/><Relationship Id="rId22" Type="http://schemas.openxmlformats.org/officeDocument/2006/relationships/hyperlink" Target="http://saint-gabriel.be/" TargetMode="External"/><Relationship Id="rId27" Type="http://schemas.openxmlformats.org/officeDocument/2006/relationships/hyperlink" Target="https://www.etudierenhainaut.be/institut-provincial-arts-et-metiers-centre.html" TargetMode="External"/><Relationship Id="rId43" Type="http://schemas.openxmlformats.org/officeDocument/2006/relationships/diagramLayout" Target="diagrams/layout1.xml"/><Relationship Id="rId48" Type="http://schemas.openxmlformats.org/officeDocument/2006/relationships/image" Target="media/image15.svg"/><Relationship Id="rId64" Type="http://schemas.openxmlformats.org/officeDocument/2006/relationships/image" Target="media/image29.svg"/><Relationship Id="rId69" Type="http://schemas.openxmlformats.org/officeDocument/2006/relationships/image" Target="media/image30.png"/><Relationship Id="rId8" Type="http://schemas.openxmlformats.org/officeDocument/2006/relationships/webSettings" Target="webSettings.xml"/><Relationship Id="rId51" Type="http://schemas.openxmlformats.org/officeDocument/2006/relationships/image" Target="media/image18.png"/><Relationship Id="rId72" Type="http://schemas.openxmlformats.org/officeDocument/2006/relationships/image" Target="media/image310.svg"/><Relationship Id="rId80" Type="http://schemas.openxmlformats.org/officeDocument/2006/relationships/image" Target="media/image321.png"/><Relationship Id="rId85" Type="http://schemas.openxmlformats.org/officeDocument/2006/relationships/diagramLayout" Target="diagrams/layout3.xm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hyperlink" Target="http://www.saint-luc-mons.be/stluc/images/cefa-ver1.pdf" TargetMode="External"/><Relationship Id="rId25" Type="http://schemas.openxmlformats.org/officeDocument/2006/relationships/hyperlink" Target="https://www.lequinquet.be/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2.png"/><Relationship Id="rId46" Type="http://schemas.microsoft.com/office/2007/relationships/diagramDrawing" Target="diagrams/drawing1.xml"/><Relationship Id="rId59" Type="http://schemas.openxmlformats.org/officeDocument/2006/relationships/image" Target="media/image240.png"/><Relationship Id="rId67" Type="http://schemas.openxmlformats.org/officeDocument/2006/relationships/image" Target="media/image280.png"/><Relationship Id="rId20" Type="http://schemas.openxmlformats.org/officeDocument/2006/relationships/hyperlink" Target="https://arjb.be/" TargetMode="External"/><Relationship Id="rId41" Type="http://schemas.openxmlformats.org/officeDocument/2006/relationships/image" Target="media/image130.svg"/><Relationship Id="rId54" Type="http://schemas.openxmlformats.org/officeDocument/2006/relationships/image" Target="media/image21.png"/><Relationship Id="rId62" Type="http://schemas.openxmlformats.org/officeDocument/2006/relationships/image" Target="media/image27.svg"/><Relationship Id="rId70" Type="http://schemas.openxmlformats.org/officeDocument/2006/relationships/image" Target="media/image31.svg"/><Relationship Id="rId75" Type="http://schemas.openxmlformats.org/officeDocument/2006/relationships/diagramQuickStyle" Target="diagrams/quickStyle2.xml"/><Relationship Id="rId83" Type="http://schemas.openxmlformats.org/officeDocument/2006/relationships/image" Target="media/image320.png"/><Relationship Id="rId88" Type="http://schemas.microsoft.com/office/2007/relationships/diagramDrawing" Target="diagrams/drawing3.xml"/><Relationship Id="rId91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://itsjll.be/" TargetMode="External"/><Relationship Id="rId28" Type="http://schemas.openxmlformats.org/officeDocument/2006/relationships/hyperlink" Target="https://ecolelacordee.be/" TargetMode="External"/><Relationship Id="rId36" Type="http://schemas.openxmlformats.org/officeDocument/2006/relationships/image" Target="media/image100.png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" Type="http://schemas.openxmlformats.org/officeDocument/2006/relationships/endnotes" Target="endnotes.xml"/><Relationship Id="rId31" Type="http://schemas.openxmlformats.org/officeDocument/2006/relationships/image" Target="media/image7.png"/><Relationship Id="rId44" Type="http://schemas.openxmlformats.org/officeDocument/2006/relationships/diagramQuickStyle" Target="diagrams/quickStyle1.xml"/><Relationship Id="rId52" Type="http://schemas.openxmlformats.org/officeDocument/2006/relationships/image" Target="media/image19.svg"/><Relationship Id="rId60" Type="http://schemas.openxmlformats.org/officeDocument/2006/relationships/image" Target="media/image250.svg"/><Relationship Id="rId65" Type="http://schemas.openxmlformats.org/officeDocument/2006/relationships/image" Target="media/image260.png"/><Relationship Id="rId73" Type="http://schemas.openxmlformats.org/officeDocument/2006/relationships/diagramData" Target="diagrams/data2.xml"/><Relationship Id="rId78" Type="http://schemas.openxmlformats.org/officeDocument/2006/relationships/image" Target="media/image32.png"/><Relationship Id="rId81" Type="http://schemas.openxmlformats.org/officeDocument/2006/relationships/image" Target="media/image330.svg"/><Relationship Id="rId86" Type="http://schemas.openxmlformats.org/officeDocument/2006/relationships/diagramQuickStyle" Target="diagrams/quickStyle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://www.aid-hainautcentre.be/" TargetMode="External"/><Relationship Id="rId39" Type="http://schemas.openxmlformats.org/officeDocument/2006/relationships/image" Target="media/image13.svg"/><Relationship Id="rId34" Type="http://schemas.openxmlformats.org/officeDocument/2006/relationships/image" Target="media/image10.png"/><Relationship Id="rId50" Type="http://schemas.openxmlformats.org/officeDocument/2006/relationships/image" Target="media/image17.svg"/><Relationship Id="rId55" Type="http://schemas.openxmlformats.org/officeDocument/2006/relationships/image" Target="media/image22.svg"/><Relationship Id="rId76" Type="http://schemas.openxmlformats.org/officeDocument/2006/relationships/diagramColors" Target="diagrams/colors2.xml"/><Relationship Id="rId7" Type="http://schemas.openxmlformats.org/officeDocument/2006/relationships/settings" Target="settings.xml"/><Relationship Id="rId71" Type="http://schemas.openxmlformats.org/officeDocument/2006/relationships/image" Target="media/image300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hyperlink" Target="https://www.etudierenhainaut.be/promsoc-mons-borinage-secondaire.html" TargetMode="External"/><Relationship Id="rId24" Type="http://schemas.openxmlformats.org/officeDocument/2006/relationships/hyperlink" Target="http://www.itmlz.be/" TargetMode="External"/><Relationship Id="rId40" Type="http://schemas.openxmlformats.org/officeDocument/2006/relationships/image" Target="media/image120.png"/><Relationship Id="rId45" Type="http://schemas.openxmlformats.org/officeDocument/2006/relationships/diagramColors" Target="diagrams/colors1.xml"/><Relationship Id="rId66" Type="http://schemas.openxmlformats.org/officeDocument/2006/relationships/image" Target="media/image270.svg"/><Relationship Id="rId87" Type="http://schemas.openxmlformats.org/officeDocument/2006/relationships/diagramColors" Target="diagrams/colors3.xml"/><Relationship Id="rId61" Type="http://schemas.openxmlformats.org/officeDocument/2006/relationships/image" Target="media/image26.png"/><Relationship Id="rId82" Type="http://schemas.openxmlformats.org/officeDocument/2006/relationships/image" Target="media/image34.png"/><Relationship Id="rId19" Type="http://schemas.openxmlformats.org/officeDocument/2006/relationships/hyperlink" Target="https://www.leforem.be/particuliers/formations-forem.html" TargetMode="External"/><Relationship Id="rId14" Type="http://schemas.openxmlformats.org/officeDocument/2006/relationships/image" Target="media/image5.png"/><Relationship Id="rId30" Type="http://schemas.openxmlformats.org/officeDocument/2006/relationships/hyperlink" Target="http://www.enseignement.be/index.php?page=24797&amp;etab_id=3225" TargetMode="External"/><Relationship Id="rId35" Type="http://schemas.openxmlformats.org/officeDocument/2006/relationships/image" Target="media/image11.svg"/><Relationship Id="rId56" Type="http://schemas.openxmlformats.org/officeDocument/2006/relationships/image" Target="media/image23.png"/><Relationship Id="rId77" Type="http://schemas.microsoft.com/office/2007/relationships/diagramDrawing" Target="diagrams/drawing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png"/><Relationship Id="rId2" Type="http://schemas.openxmlformats.org/officeDocument/2006/relationships/image" Target="../media/image36.svg"/><Relationship Id="rId1" Type="http://schemas.openxmlformats.org/officeDocument/2006/relationships/image" Target="../media/image35.png"/><Relationship Id="rId6" Type="http://schemas.openxmlformats.org/officeDocument/2006/relationships/image" Target="../media/image40.svg"/><Relationship Id="rId5" Type="http://schemas.openxmlformats.org/officeDocument/2006/relationships/image" Target="../media/image39.png"/><Relationship Id="rId4" Type="http://schemas.openxmlformats.org/officeDocument/2006/relationships/image" Target="../media/image38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png"/><Relationship Id="rId2" Type="http://schemas.openxmlformats.org/officeDocument/2006/relationships/image" Target="../media/image36.svg"/><Relationship Id="rId1" Type="http://schemas.openxmlformats.org/officeDocument/2006/relationships/image" Target="../media/image35.png"/><Relationship Id="rId6" Type="http://schemas.openxmlformats.org/officeDocument/2006/relationships/image" Target="../media/image40.svg"/><Relationship Id="rId5" Type="http://schemas.openxmlformats.org/officeDocument/2006/relationships/image" Target="../media/image39.png"/><Relationship Id="rId4" Type="http://schemas.openxmlformats.org/officeDocument/2006/relationships/image" Target="../media/image38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72ACE66F-CFD5-4F31-82DC-8F32ECB189C5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  <a:endParaRPr lang="fr-BE" sz="1100">
            <a:latin typeface="Calibri" panose="020F0502020204030204"/>
            <a:ea typeface="+mn-ea"/>
            <a:cs typeface="+mn-cs"/>
          </a:endParaRPr>
        </a:p>
      </dgm:t>
    </dgm:pt>
    <dgm:pt modelId="{29EAED59-FD9C-4144-ABDB-310A1A510D11}" type="parTrans" cxnId="{4CC7E043-5034-4BF2-A156-2140A72BC079}">
      <dgm:prSet/>
      <dgm:spPr/>
    </dgm:pt>
    <dgm:pt modelId="{7CDA7249-16FD-4064-8A63-5F7A5E498080}" type="sibTrans" cxnId="{4CC7E043-5034-4BF2-A156-2140A72BC079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4221C44A-D895-4267-8F11-DA27579A0909}" type="pres">
      <dgm:prSet presAssocID="{29EAED59-FD9C-4144-ABDB-310A1A510D11}" presName="Name13" presStyleLbl="parChTrans1D2" presStyleIdx="0" presStyleCnt="1"/>
      <dgm:spPr/>
    </dgm:pt>
    <dgm:pt modelId="{A0B7F8E8-D942-4D45-B08E-172F3D7A98C1}" type="pres">
      <dgm:prSet presAssocID="{72ACE66F-CFD5-4F31-82DC-8F32ECB189C5}" presName="childText" presStyleLbl="bgAcc1" presStyleIdx="0" presStyleCnt="1">
        <dgm:presLayoutVars>
          <dgm:bulletEnabled val="1"/>
        </dgm:presLayoutVars>
      </dgm:prSet>
      <dgm:spPr/>
    </dgm:pt>
  </dgm:ptLst>
  <dgm:cxnLst>
    <dgm:cxn modelId="{2CFE850A-50CC-469B-8626-361BC15E77DF}" type="presOf" srcId="{29EAED59-FD9C-4144-ABDB-310A1A510D11}" destId="{4221C44A-D895-4267-8F11-DA27579A0909}" srcOrd="0" destOrd="0" presId="urn:microsoft.com/office/officeart/2005/8/layout/hierarchy3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C7E043-5034-4BF2-A156-2140A72BC079}" srcId="{A43A57F3-AF3F-455F-BBE4-707E4AA03B66}" destId="{72ACE66F-CFD5-4F31-82DC-8F32ECB189C5}" srcOrd="0" destOrd="0" parTransId="{29EAED59-FD9C-4144-ABDB-310A1A510D11}" sibTransId="{7CDA7249-16FD-4064-8A63-5F7A5E498080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F4367596-B77D-474C-97AE-381832D9103A}" type="presOf" srcId="{72ACE66F-CFD5-4F31-82DC-8F32ECB189C5}" destId="{A0B7F8E8-D942-4D45-B08E-172F3D7A98C1}" srcOrd="0" destOrd="0" presId="urn:microsoft.com/office/officeart/2005/8/layout/hierarchy3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  <dgm:cxn modelId="{4673C608-38FE-42DF-B156-09783E0C5D43}" type="presParOf" srcId="{90316499-4407-4FF2-8AA4-9D745D6B3076}" destId="{4221C44A-D895-4267-8F11-DA27579A0909}" srcOrd="0" destOrd="0" presId="urn:microsoft.com/office/officeart/2005/8/layout/hierarchy3"/>
    <dgm:cxn modelId="{79E3FC75-878D-441F-BE0A-36B8E63F7C32}" type="presParOf" srcId="{90316499-4407-4FF2-8AA4-9D745D6B3076}" destId="{A0B7F8E8-D942-4D45-B08E-172F3D7A98C1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222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1921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-91 OE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4221C44A-D895-4267-8F11-DA27579A0909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B7F8E8-D942-4D45-B08E-172F3D7A98C1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  <a:endParaRPr lang="fr-BE" sz="1100" kern="1200">
            <a:latin typeface="Calibri" panose="020F0502020204030204"/>
            <a:ea typeface="+mn-ea"/>
            <a:cs typeface="+mn-cs"/>
          </a:endParaRP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42312" y="3223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42312" y="3223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222</a:t>
          </a: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-91 OE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1921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5" ma:contentTypeDescription="Crée un document." ma:contentTypeScope="" ma:versionID="9b4d4fb879abd40280e37a92d6938f91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9528235fa873166186b665b7eb2bc0c9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DFE1D7-9CBA-4C43-8F46-03D0D36D1AE8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3.xml><?xml version="1.0" encoding="utf-8"?>
<ds:datastoreItem xmlns:ds="http://schemas.openxmlformats.org/officeDocument/2006/customXml" ds:itemID="{1F53E854-C268-49A0-B2BB-AA38F2A29D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64FFE8-EC6C-43AB-9AB1-2A1BF5F2FF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15</TotalTime>
  <Pages>2</Pages>
  <Words>28</Words>
  <Characters>159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27</cp:revision>
  <cp:lastPrinted>2021-12-24T10:51:00Z</cp:lastPrinted>
  <dcterms:created xsi:type="dcterms:W3CDTF">2023-11-09T14:50:00Z</dcterms:created>
  <dcterms:modified xsi:type="dcterms:W3CDTF">2023-11-28T14:22:00Z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