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C9CCED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E1B55C5" wp14:editId="333026D4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9B8739A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0A57C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9B8739A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0A57CE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E904A01" wp14:editId="6D3FCF9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562F1" id="Groupe 50" o:spid="_x0000_s1026" style="position:absolute;margin-left:12pt;margin-top:-29.3pt;width:118.95pt;height:756pt;z-index:2516305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1EEE829" wp14:editId="14C15FB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B1FBB" id="Rectangle 5" o:spid="_x0000_s1026" style="position:absolute;margin-left:175.2pt;margin-top:-20.3pt;width:78.5pt;height:94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122C3A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66DD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BE4522A" wp14:editId="23347CD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CA15A" id="Groupe 49" o:spid="_x0000_s1026" style="position:absolute;margin-left:1059.05pt;margin-top:-14.25pt;width:107.8pt;height:756pt;z-index:2516285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3BCD8C1" wp14:editId="60FE9F5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4848" id="Forme libre 25" o:spid="_x0000_s1026" style="position:absolute;margin-left:1064.75pt;margin-top:18pt;width:123.25pt;height:75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C8B8F65" w:rsidR="00902688" w:rsidRDefault="0011581B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97919B" wp14:editId="260F5DE1">
                <wp:simplePos x="0" y="0"/>
                <wp:positionH relativeFrom="margin">
                  <wp:posOffset>3048000</wp:posOffset>
                </wp:positionH>
                <wp:positionV relativeFrom="paragraph">
                  <wp:posOffset>1558925</wp:posOffset>
                </wp:positionV>
                <wp:extent cx="7912100" cy="33020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026B7" w14:textId="026192D3" w:rsidR="0011581B" w:rsidRPr="00A72D99" w:rsidRDefault="0011581B" w:rsidP="001158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listé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par Le Forem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métier en pénurie 2023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7919B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7" type="#_x0000_t202" style="position:absolute;margin-left:240pt;margin-top:122.75pt;width:623pt;height:2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" filled="f" stroked="f" strokeweight=".5pt">
                <v:textbox>
                  <w:txbxContent>
                    <w:p w14:paraId="522026B7" w14:textId="026192D3" w:rsidR="0011581B" w:rsidRPr="00A72D99" w:rsidRDefault="0011581B" w:rsidP="0011581B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t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listé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par Le Forem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métier en pénurie 2023 en Wallonie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6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CB6C4B8" wp14:editId="738801AF">
                <wp:simplePos x="0" y="0"/>
                <wp:positionH relativeFrom="column">
                  <wp:posOffset>1409700</wp:posOffset>
                </wp:positionH>
                <wp:positionV relativeFrom="paragraph">
                  <wp:posOffset>3301365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B91BB" w14:textId="77777777" w:rsidR="00145577" w:rsidRPr="00145577" w:rsidRDefault="00145577" w:rsidP="0014557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14557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      </w:r>
                          </w:p>
                          <w:p w14:paraId="03031E02" w14:textId="3104D2E6" w:rsidR="004D161A" w:rsidRPr="008B62F3" w:rsidRDefault="004D161A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28" type="#_x0000_t202" style="position:absolute;margin-left:111pt;margin-top:259.95pt;width:443.3pt;height:126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gJMgIAAFwEAAAOAAAAZHJzL2Uyb0RvYy54bWysVE1v2zAMvQ/YfxB0X/yxJG2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" fillcolor="white [3201]" stroked="f" strokeweight=".5pt">
                <v:textbox>
                  <w:txbxContent>
                    <w:p w14:paraId="211B91BB" w14:textId="77777777" w:rsidR="00145577" w:rsidRPr="00145577" w:rsidRDefault="00145577" w:rsidP="0014557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14557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</w:r>
                    </w:p>
                    <w:p w14:paraId="03031E02" w14:textId="3104D2E6" w:rsidR="004D161A" w:rsidRPr="008B62F3" w:rsidRDefault="004D161A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51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DE040B" wp14:editId="4A5FC221">
                <wp:simplePos x="0" y="0"/>
                <wp:positionH relativeFrom="column">
                  <wp:posOffset>9344025</wp:posOffset>
                </wp:positionH>
                <wp:positionV relativeFrom="paragraph">
                  <wp:posOffset>5521325</wp:posOffset>
                </wp:positionV>
                <wp:extent cx="82550" cy="88900"/>
                <wp:effectExtent l="0" t="0" r="12700" b="25400"/>
                <wp:wrapNone/>
                <wp:docPr id="134" name="Ellipse 134">
                  <a:hlinkClick xmlns:a="http://schemas.openxmlformats.org/drawingml/2006/main" r:id="rId14" tooltip="La cordée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9BA73" id="Ellipse 134" o:spid="_x0000_s1026" href="https://ecolelacordee.be/" title="La cordée : Maçon" style="position:absolute;margin-left:735.75pt;margin-top:434.75pt;width:6.5pt;height: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" o:button="t" fillcolor="#747070 [1614]" strokecolor="#747070 [1614]" strokeweight=".5pt">
                <v:fill o:detectmouseclick="t"/>
                <v:stroke joinstyle="miter"/>
              </v:oval>
            </w:pict>
          </mc:Fallback>
        </mc:AlternateContent>
      </w:r>
      <w:r w:rsidR="0013534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7E62C5" wp14:editId="170AA410">
                <wp:simplePos x="0" y="0"/>
                <wp:positionH relativeFrom="column">
                  <wp:posOffset>9534525</wp:posOffset>
                </wp:positionH>
                <wp:positionV relativeFrom="paragraph">
                  <wp:posOffset>5245100</wp:posOffset>
                </wp:positionV>
                <wp:extent cx="82550" cy="88900"/>
                <wp:effectExtent l="0" t="0" r="12700" b="25400"/>
                <wp:wrapNone/>
                <wp:docPr id="133" name="Ellipse 133">
                  <a:hlinkClick xmlns:a="http://schemas.openxmlformats.org/drawingml/2006/main" r:id="rId15" tooltip="EPSESCF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214AE" id="Ellipse 133" o:spid="_x0000_s1026" href="/" title="EPSESCF : Maçon" style="position:absolute;margin-left:750.75pt;margin-top:413pt;width:6.5pt;height: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" o:button="t" fillcolor="#747070 [1614]" strokecolor="#747070 [1614]" strokeweight=".5pt">
                <v:fill o:detectmouseclick="t"/>
                <v:stroke joinstyle="miter"/>
              </v:oval>
            </w:pict>
          </mc:Fallback>
        </mc:AlternateContent>
      </w:r>
      <w:r w:rsidR="00F16E9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85C14B" wp14:editId="4FC4C72F">
                <wp:simplePos x="0" y="0"/>
                <wp:positionH relativeFrom="column">
                  <wp:posOffset>11772900</wp:posOffset>
                </wp:positionH>
                <wp:positionV relativeFrom="paragraph">
                  <wp:posOffset>5067935</wp:posOffset>
                </wp:positionV>
                <wp:extent cx="82550" cy="88900"/>
                <wp:effectExtent l="0" t="0" r="0" b="6350"/>
                <wp:wrapNone/>
                <wp:docPr id="62" name="Ellipse 62">
                  <a:hlinkClick xmlns:a="http://schemas.openxmlformats.org/drawingml/2006/main" r:id="rId16" tooltip="AID Hainaut centre : Maçonn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E2FAC" id="Ellipse 62" o:spid="_x0000_s1026" href="http://www.aid-hainautcentre.be/" title="AID Hainaut centre : Maçonnerie" style="position:absolute;margin-left:927pt;margin-top:399.05pt;width:6.5pt;height: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C0774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47B81C" wp14:editId="1809736D">
                <wp:simplePos x="0" y="0"/>
                <wp:positionH relativeFrom="column">
                  <wp:posOffset>11601450</wp:posOffset>
                </wp:positionH>
                <wp:positionV relativeFrom="paragraph">
                  <wp:posOffset>5197792</wp:posOffset>
                </wp:positionV>
                <wp:extent cx="82550" cy="88900"/>
                <wp:effectExtent l="0" t="0" r="12700" b="25400"/>
                <wp:wrapNone/>
                <wp:docPr id="127" name="Ellipse 127">
                  <a:hlinkClick xmlns:a="http://schemas.openxmlformats.org/drawingml/2006/main" r:id="rId17" tooltip="E.P.S.I.S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0E798" id="Ellipse 127" o:spid="_x0000_s1026" href="http://www.enseignement.be/index.php?page=24797&amp;navi=0&amp;etab_id=1423" title="E.P.S.I.S : Maçon" style="position:absolute;margin-left:913.5pt;margin-top:409.25pt;width:6.5pt;height: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" o:button="t" fillcolor="#747070 [1614]" strokecolor="#747070 [1614]" strokeweight=".5pt">
                <v:fill o:detectmouseclick="t"/>
                <v:stroke joinstyle="miter"/>
              </v:oval>
            </w:pict>
          </mc:Fallback>
        </mc:AlternateContent>
      </w:r>
      <w:r w:rsidR="00C0774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C98A66" wp14:editId="511D706C">
                <wp:simplePos x="0" y="0"/>
                <wp:positionH relativeFrom="column">
                  <wp:posOffset>11449050</wp:posOffset>
                </wp:positionH>
                <wp:positionV relativeFrom="paragraph">
                  <wp:posOffset>4972050</wp:posOffset>
                </wp:positionV>
                <wp:extent cx="82550" cy="88900"/>
                <wp:effectExtent l="0" t="0" r="12700" b="25400"/>
                <wp:wrapNone/>
                <wp:docPr id="126" name="Ellipse 126">
                  <a:hlinkClick xmlns:a="http://schemas.openxmlformats.org/drawingml/2006/main" r:id="rId18" tooltip="A.M.I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97272" id="Ellipse 126" o:spid="_x0000_s1026" href="https://a-m-i-institut-denseignement-secondaire-specialise.jimdosite.com/" title="A.M.I : Maçon" style="position:absolute;margin-left:901.5pt;margin-top:391.5pt;width:6.5pt;height: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" o:button="t" fillcolor="#747070 [1614]" strokecolor="#747070 [1614]" strokeweight=".5pt">
                <v:fill o:detectmouseclick="t"/>
                <v:stroke joinstyle="miter"/>
              </v:oval>
            </w:pict>
          </mc:Fallback>
        </mc:AlternateContent>
      </w:r>
      <w:r w:rsidR="00452FD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CD4873" wp14:editId="76919BE8">
                <wp:simplePos x="0" y="0"/>
                <wp:positionH relativeFrom="column">
                  <wp:posOffset>12172950</wp:posOffset>
                </wp:positionH>
                <wp:positionV relativeFrom="paragraph">
                  <wp:posOffset>5168900</wp:posOffset>
                </wp:positionV>
                <wp:extent cx="82550" cy="88900"/>
                <wp:effectExtent l="0" t="0" r="12700" b="25400"/>
                <wp:wrapNone/>
                <wp:docPr id="125" name="Ellipse 125">
                  <a:hlinkClick xmlns:a="http://schemas.openxmlformats.org/drawingml/2006/main" r:id="rId19" tooltip="ITCF Morlanwelz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3D99A" id="Ellipse 125" o:spid="_x0000_s1026" href="https://www.itmlz.be/accueil" title="ITCF Morlanwelz : maçon" style="position:absolute;margin-left:958.5pt;margin-top:407pt;width:6.5pt;height: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E7722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0D4C8F" wp14:editId="17C817FA">
                <wp:simplePos x="0" y="0"/>
                <wp:positionH relativeFrom="column">
                  <wp:posOffset>11839575</wp:posOffset>
                </wp:positionH>
                <wp:positionV relativeFrom="paragraph">
                  <wp:posOffset>4718050</wp:posOffset>
                </wp:positionV>
                <wp:extent cx="82550" cy="88900"/>
                <wp:effectExtent l="0" t="0" r="12700" b="25400"/>
                <wp:wrapNone/>
                <wp:docPr id="122" name="Ellipse 122">
                  <a:hlinkClick xmlns:a="http://schemas.openxmlformats.org/drawingml/2006/main" r:id="rId20" tooltip="Athenée provincial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84172" id="Ellipse 122" o:spid="_x0000_s1026" href="https://www.etudierenhainaut.be/athenee-provincial-la-louviere-arts-metiers.html" title="Athenée provincial : maçon" style="position:absolute;margin-left:932.25pt;margin-top:371.5pt;width:6.5pt;height: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FukUv7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81D1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8BF3FB" wp14:editId="0C77CC50">
                <wp:simplePos x="0" y="0"/>
                <wp:positionH relativeFrom="column">
                  <wp:posOffset>10534650</wp:posOffset>
                </wp:positionH>
                <wp:positionV relativeFrom="paragraph">
                  <wp:posOffset>4803775</wp:posOffset>
                </wp:positionV>
                <wp:extent cx="82550" cy="88900"/>
                <wp:effectExtent l="0" t="0" r="0" b="6350"/>
                <wp:wrapNone/>
                <wp:docPr id="121" name="Ellipse 121">
                  <a:hlinkClick xmlns:a="http://schemas.openxmlformats.org/drawingml/2006/main" r:id="rId21" tooltip="Le Forem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52C37" id="Ellipse 121" o:spid="_x0000_s1026" href="https://www.leforem.be/particuliers/formations-forem.html" title="Le Forem : Maçon" style="position:absolute;margin-left:829.5pt;margin-top:378.25pt;width:6.5pt;height: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CF47AF" wp14:editId="5D9ADDB4">
                <wp:simplePos x="0" y="0"/>
                <wp:positionH relativeFrom="column">
                  <wp:posOffset>8162925</wp:posOffset>
                </wp:positionH>
                <wp:positionV relativeFrom="paragraph">
                  <wp:posOffset>3073400</wp:posOffset>
                </wp:positionV>
                <wp:extent cx="5111750" cy="343471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B561B" id="Rectangle 15" o:spid="_x0000_s1026" style="position:absolute;margin-left:642.75pt;margin-top:242pt;width:402.5pt;height:270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" stroked="f" strokeweight="1pt">
                <v:fill r:id="rId23" o:title="" recolor="t" rotate="t" type="frame"/>
              </v:rect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5C4772" wp14:editId="1A2DAA5F">
                <wp:simplePos x="0" y="0"/>
                <wp:positionH relativeFrom="column">
                  <wp:posOffset>10169525</wp:posOffset>
                </wp:positionH>
                <wp:positionV relativeFrom="paragraph">
                  <wp:posOffset>4888865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4" tooltip="IFAPME : Maçon, maçon-bétonneur, entrepreneur de maçonnerie et de bét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0C110" id="Ellipse 8" o:spid="_x0000_s1026" href="https://www.ifapme.be/centre-de-formations/mons" title="IFAPME : Maçon, maçon-bétonneur, entrepreneur de maçonnerie et de béton" style="position:absolute;margin-left:800.75pt;margin-top:384.95pt;width:6.5pt;height: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wc6Jm+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EDBCB3" wp14:editId="46212747">
                <wp:simplePos x="0" y="0"/>
                <wp:positionH relativeFrom="column">
                  <wp:posOffset>10417175</wp:posOffset>
                </wp:positionH>
                <wp:positionV relativeFrom="paragraph">
                  <wp:posOffset>5203190</wp:posOffset>
                </wp:positionV>
                <wp:extent cx="82550" cy="88900"/>
                <wp:effectExtent l="0" t="0" r="12700" b="25400"/>
                <wp:wrapNone/>
                <wp:docPr id="20" name="Ellipse 20">
                  <a:hlinkClick xmlns:a="http://schemas.openxmlformats.org/drawingml/2006/main" r:id="rId25" tooltip="CEFA Institut saint-luc : maçon, Jointoyeur-Ravaleur de façad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B627A" id="Ellipse 20" o:spid="_x0000_s1026" href="http://www.saint-luc-mons.be/stluc/images/cefa-ver1.pdf" title="CEFA Institut saint-luc : maçon, Jointoyeur-Ravaleur de façades" style="position:absolute;margin-left:820.25pt;margin-top:409.7pt;width:6.5pt;height: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F7B704" wp14:editId="2BEB17FD">
                <wp:simplePos x="0" y="0"/>
                <wp:positionH relativeFrom="column">
                  <wp:posOffset>9217025</wp:posOffset>
                </wp:positionH>
                <wp:positionV relativeFrom="paragraph">
                  <wp:posOffset>5156835</wp:posOffset>
                </wp:positionV>
                <wp:extent cx="82550" cy="88900"/>
                <wp:effectExtent l="0" t="0" r="12700" b="25400"/>
                <wp:wrapNone/>
                <wp:docPr id="41" name="Ellipse 41">
                  <a:hlinkClick xmlns:a="http://schemas.openxmlformats.org/drawingml/2006/main" r:id="rId26" tooltip="Institut technique et commercial les aumôniers du travail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FA04B" id="Ellipse 41" o:spid="_x0000_s1026" href="https://www.itcb.be/" title="Institut technique et commercial les aumôniers du travail : Maçon" style="position:absolute;margin-left:725.75pt;margin-top:406.05pt;width:6.5pt;height: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F8xPU7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AF5009" wp14:editId="5726EB85">
                <wp:simplePos x="0" y="0"/>
                <wp:positionH relativeFrom="column">
                  <wp:posOffset>9083675</wp:posOffset>
                </wp:positionH>
                <wp:positionV relativeFrom="paragraph">
                  <wp:posOffset>5328285</wp:posOffset>
                </wp:positionV>
                <wp:extent cx="82550" cy="88900"/>
                <wp:effectExtent l="0" t="0" r="12700" b="25400"/>
                <wp:wrapNone/>
                <wp:docPr id="42" name="Ellipse 42">
                  <a:hlinkClick xmlns:a="http://schemas.openxmlformats.org/drawingml/2006/main" r:id="rId27" tooltip="lycée provincial Hornu-Colfontaine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8486C" id="Ellipse 42" o:spid="_x0000_s1026" href="https://www.etudierenhainaut.be/lycee-provincial-hornu-colfontaine.html" title="lycée provincial Hornu-Colfontaine : Maçon" style="position:absolute;margin-left:715.25pt;margin-top:419.55pt;width:6.5pt;height: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A+w8xh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8E89B4" wp14:editId="0B57A5CD">
                <wp:simplePos x="0" y="0"/>
                <wp:positionH relativeFrom="column">
                  <wp:posOffset>10893425</wp:posOffset>
                </wp:positionH>
                <wp:positionV relativeFrom="paragraph">
                  <wp:posOffset>3728085</wp:posOffset>
                </wp:positionV>
                <wp:extent cx="82550" cy="88900"/>
                <wp:effectExtent l="0" t="0" r="12700" b="25400"/>
                <wp:wrapNone/>
                <wp:docPr id="44" name="Ellipse 44">
                  <a:hlinkClick xmlns:a="http://schemas.openxmlformats.org/drawingml/2006/main" r:id="rId28" tooltip="Lycée provincial des sciences et des technologies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72266" id="Ellipse 44" o:spid="_x0000_s1026" href="https://www.etudierenhainaut.be/lycee-provincial-des-sciences-et-des-technologies.html" title="Lycée provincial des sciences et des technologies : maçon" style="position:absolute;margin-left:857.75pt;margin-top:293.55pt;width:6.5pt;height: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jozjD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44743F" wp14:editId="062FDEEA">
                <wp:simplePos x="0" y="0"/>
                <wp:positionH relativeFrom="column">
                  <wp:posOffset>12322175</wp:posOffset>
                </wp:positionH>
                <wp:positionV relativeFrom="paragraph">
                  <wp:posOffset>5156835</wp:posOffset>
                </wp:positionV>
                <wp:extent cx="82550" cy="88900"/>
                <wp:effectExtent l="0" t="0" r="12700" b="25400"/>
                <wp:wrapNone/>
                <wp:docPr id="54" name="Ellipse 54">
                  <a:hlinkClick xmlns:a="http://schemas.openxmlformats.org/drawingml/2006/main" r:id="rId29" tooltip="Institut technique de la CF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D7044" id="Ellipse 54" o:spid="_x0000_s1026" href="http://www.itmlz.be/" title="Institut technique de la CF : maçon" style="position:absolute;margin-left:970.25pt;margin-top:406.05pt;width:6.5pt;height: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QfZwL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F9EEBF" wp14:editId="21DAB991">
                <wp:simplePos x="0" y="0"/>
                <wp:positionH relativeFrom="column">
                  <wp:posOffset>11649075</wp:posOffset>
                </wp:positionH>
                <wp:positionV relativeFrom="paragraph">
                  <wp:posOffset>4731385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30" tooltip="Institut technique Saint Joseph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6B7ED" id="Ellipse 55" o:spid="_x0000_s1026" href="http://itsjll.be/" title="Institut technique Saint Joseph : Maçon" style="position:absolute;margin-left:917.25pt;margin-top:372.55pt;width:6.5pt;height: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C1EY1a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90897A" wp14:editId="44BE670C">
                <wp:simplePos x="0" y="0"/>
                <wp:positionH relativeFrom="margin">
                  <wp:posOffset>11590655</wp:posOffset>
                </wp:positionH>
                <wp:positionV relativeFrom="paragraph">
                  <wp:posOffset>3639185</wp:posOffset>
                </wp:positionV>
                <wp:extent cx="82550" cy="88900"/>
                <wp:effectExtent l="0" t="0" r="12700" b="25400"/>
                <wp:wrapNone/>
                <wp:docPr id="56" name="Ellipse 56">
                  <a:hlinkClick xmlns:a="http://schemas.openxmlformats.org/drawingml/2006/main" r:id="rId31" tooltip="Institut technique Saint Gabriel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7849F7" id="Ellipse 56" o:spid="_x0000_s1026" href="http://saint-gabriel.be/" title="Institut technique Saint Gabriel : maçon" style="position:absolute;margin-left:912.65pt;margin-top:286.55pt;width:6.5pt;height: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825EED" wp14:editId="06AFF89A">
                <wp:simplePos x="0" y="0"/>
                <wp:positionH relativeFrom="column">
                  <wp:posOffset>11884025</wp:posOffset>
                </wp:positionH>
                <wp:positionV relativeFrom="paragraph">
                  <wp:posOffset>4947285</wp:posOffset>
                </wp:positionV>
                <wp:extent cx="82550" cy="88900"/>
                <wp:effectExtent l="0" t="0" r="12700" b="25400"/>
                <wp:wrapNone/>
                <wp:docPr id="58" name="Ellipse 58">
                  <a:hlinkClick xmlns:a="http://schemas.openxmlformats.org/drawingml/2006/main" r:id="rId32" tooltip="Institut provincial Léon Hurez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0FF83" id="Ellipse 58" o:spid="_x0000_s1026" href="https://www.etudierenhainaut.be/centre-education-formation-alternance-centre.html" title="Institut provincial Léon Hurez : maçon" style="position:absolute;margin-left:935.75pt;margin-top:389.55pt;width:6.5pt;height: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7A95F" wp14:editId="224971BB">
                <wp:simplePos x="0" y="0"/>
                <wp:positionH relativeFrom="column">
                  <wp:posOffset>11671300</wp:posOffset>
                </wp:positionH>
                <wp:positionV relativeFrom="paragraph">
                  <wp:posOffset>4975860</wp:posOffset>
                </wp:positionV>
                <wp:extent cx="82550" cy="88900"/>
                <wp:effectExtent l="0" t="0" r="0" b="6350"/>
                <wp:wrapNone/>
                <wp:docPr id="59" name="Ellipse 59">
                  <a:hlinkClick xmlns:a="http://schemas.openxmlformats.org/drawingml/2006/main" r:id="rId21" tooltip="le Forem :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95A59" id="Ellipse 59" o:spid="_x0000_s1026" href="https://www.leforem.be/particuliers/formations-forem.html" title="le Forem : Maçon" style="position:absolute;margin-left:919pt;margin-top:391.8pt;width:6.5pt;height: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2BC59A" wp14:editId="2548726C">
                <wp:simplePos x="0" y="0"/>
                <wp:positionH relativeFrom="column">
                  <wp:posOffset>10877550</wp:posOffset>
                </wp:positionH>
                <wp:positionV relativeFrom="paragraph">
                  <wp:posOffset>5106035</wp:posOffset>
                </wp:positionV>
                <wp:extent cx="82550" cy="88900"/>
                <wp:effectExtent l="0" t="0" r="0" b="6350"/>
                <wp:wrapNone/>
                <wp:docPr id="63" name="Ellipse 63">
                  <a:hlinkClick xmlns:a="http://schemas.openxmlformats.org/drawingml/2006/main" r:id="rId33" tooltip="Borinnage 2000 : Maçonnerie- Gros-oeuv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6FB2D" id="Ellipse 63" o:spid="_x0000_s1026" href="http://www.bassinefe-hainautcentre.be/passeport/borinage-2000" title="Borinnage 2000 : Maçonnerie- Gros-oeuvre" style="position:absolute;margin-left:856.5pt;margin-top:402.05pt;width:6.5pt;height: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C1053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5A6C07" wp14:editId="4B1A3742">
                <wp:simplePos x="0" y="0"/>
                <wp:positionH relativeFrom="column">
                  <wp:posOffset>9486900</wp:posOffset>
                </wp:positionH>
                <wp:positionV relativeFrom="paragraph">
                  <wp:posOffset>5496560</wp:posOffset>
                </wp:positionV>
                <wp:extent cx="82550" cy="88900"/>
                <wp:effectExtent l="0" t="0" r="0" b="6350"/>
                <wp:wrapNone/>
                <wp:docPr id="64" name="Ellipse 64">
                  <a:hlinkClick xmlns:a="http://schemas.openxmlformats.org/drawingml/2006/main" r:id="rId34" tooltip="EAFC Colfontaine-Jurbise : Ouvrier maç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16020" id="Ellipse 64" o:spid="_x0000_s1026" href="http://www.iepscol.be/" title="EAFC Colfontaine-Jurbise : Ouvrier maçon" style="position:absolute;margin-left:747pt;margin-top:432.8pt;width:6.5pt;height: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E6021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753A8E" wp14:editId="67F6D149">
                <wp:simplePos x="0" y="0"/>
                <wp:positionH relativeFrom="leftMargin">
                  <wp:posOffset>1590993</wp:posOffset>
                </wp:positionH>
                <wp:positionV relativeFrom="paragraph">
                  <wp:posOffset>6377623</wp:posOffset>
                </wp:positionV>
                <wp:extent cx="2055495" cy="590870"/>
                <wp:effectExtent l="8573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55495" cy="59087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BB3AE2D" w:rsidR="00A72224" w:rsidRPr="004A102B" w:rsidRDefault="00FF5A67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M</w:t>
                            </w:r>
                            <w:r w:rsidR="00E60214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açon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9" style="position:absolute;margin-left:125.3pt;margin-top:502.2pt;width:161.85pt;height:46.55pt;rotation:-90;z-index:25162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" fillcolor="#63a7da" stroked="f" strokeweight="1pt">
                <v:textbox>
                  <w:txbxContent>
                    <w:p w14:paraId="06F157E7" w14:textId="4BB3AE2D" w:rsidR="00A72224" w:rsidRPr="004A102B" w:rsidRDefault="00FF5A67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M</w:t>
                      </w:r>
                      <w:r w:rsidR="00E60214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açon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04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857BFB" wp14:editId="38263ECB">
                <wp:simplePos x="0" y="0"/>
                <wp:positionH relativeFrom="column">
                  <wp:posOffset>9394825</wp:posOffset>
                </wp:positionH>
                <wp:positionV relativeFrom="paragraph">
                  <wp:posOffset>8364220</wp:posOffset>
                </wp:positionV>
                <wp:extent cx="71776" cy="71984"/>
                <wp:effectExtent l="0" t="0" r="4445" b="4445"/>
                <wp:wrapNone/>
                <wp:docPr id="1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9E551" w14:textId="77777777" w:rsidR="00DC04F3" w:rsidRPr="00E31947" w:rsidRDefault="00DC04F3" w:rsidP="00DC04F3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57BFB" id="Rectangle 3" o:spid="_x0000_s1030" style="position:absolute;margin-left:739.75pt;margin-top:658.6pt;width:5.65pt;height: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" fillcolor="#ffc000" stroked="f" strokeweight=".5pt">
                <v:textbox>
                  <w:txbxContent>
                    <w:p w14:paraId="0559E551" w14:textId="77777777" w:rsidR="00DC04F3" w:rsidRPr="00E31947" w:rsidRDefault="00DC04F3" w:rsidP="00DC04F3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DA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F4AC9" wp14:editId="0B7EEABF">
                <wp:simplePos x="0" y="0"/>
                <wp:positionH relativeFrom="column">
                  <wp:posOffset>9394804</wp:posOffset>
                </wp:positionH>
                <wp:positionV relativeFrom="paragraph">
                  <wp:posOffset>8190865</wp:posOffset>
                </wp:positionV>
                <wp:extent cx="71776" cy="71984"/>
                <wp:effectExtent l="0" t="0" r="4445" b="4445"/>
                <wp:wrapNone/>
                <wp:docPr id="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773A6" w14:textId="77777777" w:rsidR="00133DAD" w:rsidRPr="00E31947" w:rsidRDefault="00133DAD" w:rsidP="00133DA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F4AC9" id="_x0000_s1031" style="position:absolute;margin-left:739.75pt;margin-top:644.95pt;width:5.65pt;height:5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" fillcolor="#b4222f [3207]" stroked="f" strokeweight=".5pt">
                <v:textbox>
                  <w:txbxContent>
                    <w:p w14:paraId="551773A6" w14:textId="77777777" w:rsidR="00133DAD" w:rsidRPr="00E31947" w:rsidRDefault="00133DAD" w:rsidP="00133DA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7149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3E0CEAF" wp14:editId="1F0061AD">
                <wp:simplePos x="0" y="0"/>
                <wp:positionH relativeFrom="column">
                  <wp:posOffset>9382125</wp:posOffset>
                </wp:positionH>
                <wp:positionV relativeFrom="paragraph">
                  <wp:posOffset>7426325</wp:posOffset>
                </wp:positionV>
                <wp:extent cx="84474" cy="706785"/>
                <wp:effectExtent l="0" t="0" r="10795" b="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74" cy="706785"/>
                          <a:chOff x="0" y="0"/>
                          <a:chExt cx="84719" cy="706917"/>
                        </a:xfrm>
                      </wpg:grpSpPr>
                      <wps:wsp>
                        <wps:cNvPr id="66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74BCDC" w14:textId="77777777" w:rsidR="008F7149" w:rsidRPr="00EC352C" w:rsidRDefault="008F7149" w:rsidP="008F7149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7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7E12F8" w14:textId="77777777" w:rsidR="008F7149" w:rsidRPr="00EC352C" w:rsidRDefault="008F7149" w:rsidP="008F7149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71" name="Groupe 71"/>
                        <wpg:cNvGrpSpPr/>
                        <wpg:grpSpPr>
                          <a:xfrm>
                            <a:off x="0" y="0"/>
                            <a:ext cx="84719" cy="706917"/>
                            <a:chOff x="0" y="0"/>
                            <a:chExt cx="84719" cy="706917"/>
                          </a:xfrm>
                        </wpg:grpSpPr>
                        <wps:wsp>
                          <wps:cNvPr id="72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B451B9" w14:textId="77777777" w:rsidR="008F7149" w:rsidRPr="00876313" w:rsidRDefault="008F7149" w:rsidP="008F7149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73" name="Groupe 73"/>
                          <wpg:cNvGrpSpPr/>
                          <wpg:grpSpPr>
                            <a:xfrm>
                              <a:off x="0" y="0"/>
                              <a:ext cx="84719" cy="706917"/>
                              <a:chOff x="0" y="0"/>
                              <a:chExt cx="84719" cy="706917"/>
                            </a:xfrm>
                          </wpg:grpSpPr>
                          <wps:wsp>
                            <wps:cNvPr id="74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AAEAC3" w14:textId="77777777" w:rsidR="008F7149" w:rsidRPr="00876313" w:rsidRDefault="008F7149" w:rsidP="008F7149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5" name="Rectangle 3"/>
                            <wps:cNvSpPr/>
                            <wps:spPr>
                              <a:xfrm>
                                <a:off x="12719" y="634917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399B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F5610C" w14:textId="77777777" w:rsidR="008F7149" w:rsidRPr="00E31947" w:rsidRDefault="008F7149" w:rsidP="008F7149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E0CEAF" id="Groupe 57" o:spid="_x0000_s1032" style="position:absolute;margin-left:738.75pt;margin-top:584.75pt;width:6.65pt;height:55.65pt;z-index:251682816" coordsize="847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">
                <v:rect id="_x0000_s1033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" fillcolor="#cdd84b" stroked="f" strokeweight=".5pt">
                  <v:textbox>
                    <w:txbxContent>
                      <w:p w14:paraId="1474BCDC" w14:textId="77777777" w:rsidR="008F7149" w:rsidRPr="00EC352C" w:rsidRDefault="008F7149" w:rsidP="008F7149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_x0000_s1034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" fillcolor="#63a7da" stroked="f" strokeweight=".5pt">
                  <v:textbox>
                    <w:txbxContent>
                      <w:p w14:paraId="5D7E12F8" w14:textId="77777777" w:rsidR="008F7149" w:rsidRPr="00EC352C" w:rsidRDefault="008F7149" w:rsidP="008F7149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71" o:spid="_x0000_s1035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9" o:spid="_x0000_s1036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" fillcolor="#6f6f6e" strokecolor="#6f6f6e" strokeweight=".5pt">
                    <v:textbox>
                      <w:txbxContent>
                        <w:p w14:paraId="55B451B9" w14:textId="77777777" w:rsidR="008F7149" w:rsidRPr="00876313" w:rsidRDefault="008F7149" w:rsidP="008F7149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73" o:spid="_x0000_s1037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ect id="Rectangle 9" o:spid="_x0000_s1038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" fillcolor="#fae3b4" strokecolor="#fae3b4" strokeweight=".5pt">
                      <v:textbox>
                        <w:txbxContent>
                          <w:p w14:paraId="59AAEAC3" w14:textId="77777777" w:rsidR="008F7149" w:rsidRPr="00876313" w:rsidRDefault="008F7149" w:rsidP="008F714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9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" fillcolor="#fd399b" stroked="f" strokeweight=".5pt">
                      <v:textbox>
                        <w:txbxContent>
                          <w:p w14:paraId="63F5610C" w14:textId="77777777" w:rsidR="008F7149" w:rsidRPr="00E31947" w:rsidRDefault="008F7149" w:rsidP="008F7149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8F7149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F1E436D" wp14:editId="6CAFFDD7">
                <wp:simplePos x="0" y="0"/>
                <wp:positionH relativeFrom="page">
                  <wp:posOffset>8624570</wp:posOffset>
                </wp:positionH>
                <wp:positionV relativeFrom="paragraph">
                  <wp:posOffset>8989060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40" type="#_x0000_t202" style="position:absolute;margin-left:679.1pt;margin-top:707.8pt;width:404.7pt;height:21.8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59E37EC" wp14:editId="1A655121">
                <wp:simplePos x="0" y="0"/>
                <wp:positionH relativeFrom="page">
                  <wp:posOffset>9322435</wp:posOffset>
                </wp:positionH>
                <wp:positionV relativeFrom="paragraph">
                  <wp:posOffset>6610350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1" type="#_x0000_t202" style="position:absolute;margin-left:734.05pt;margin-top:520.5pt;width:264.4pt;height:34.7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UFGwIAADQ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26A26" wp14:editId="77D91C55">
                <wp:simplePos x="0" y="0"/>
                <wp:positionH relativeFrom="column">
                  <wp:posOffset>8663868</wp:posOffset>
                </wp:positionH>
                <wp:positionV relativeFrom="paragraph">
                  <wp:posOffset>7325995</wp:posOffset>
                </wp:positionV>
                <wp:extent cx="3968750" cy="1380067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380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68595" w14:textId="6141B362" w:rsidR="005B149B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6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 w:rsidR="005B149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2ACF92FA" w14:textId="2ECD44B4" w:rsidR="005B149B" w:rsidRPr="0073618A" w:rsidRDefault="008B4CB9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4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 w:rsidR="004B46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spécialisé </w:t>
                            </w:r>
                          </w:p>
                          <w:p w14:paraId="78463F62" w14:textId="63E82606" w:rsidR="005B149B" w:rsidRPr="0073618A" w:rsidRDefault="008B4CB9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 w:rsidR="004B46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de promotion</w:t>
                            </w:r>
                          </w:p>
                          <w:p w14:paraId="39FA8624" w14:textId="7D1275DA" w:rsidR="005B149B" w:rsidRPr="0073618A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Centre IFAPME </w:t>
                            </w:r>
                          </w:p>
                          <w:p w14:paraId="1B2FBED6" w14:textId="58F4492F" w:rsidR="005B149B" w:rsidRDefault="00605C9F" w:rsidP="00133DAD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CISP </w:t>
                            </w:r>
                          </w:p>
                          <w:p w14:paraId="7E217DEB" w14:textId="03E1F468" w:rsidR="005B149B" w:rsidRDefault="005B149B" w:rsidP="0084555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centre </w:t>
                            </w:r>
                            <w:r w:rsidR="0084555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Forem</w:t>
                            </w:r>
                          </w:p>
                          <w:p w14:paraId="0E898821" w14:textId="270246FE" w:rsidR="00845552" w:rsidRDefault="00640612" w:rsidP="0084555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="00DC04F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établissements d’enseignement 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6A26" id="Zone de texte 1523" o:spid="_x0000_s1042" type="#_x0000_t202" style="position:absolute;margin-left:682.2pt;margin-top:576.85pt;width:312.5pt;height:10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" fillcolor="window" stroked="f" strokeweight=".5pt">
                <v:textbox>
                  <w:txbxContent>
                    <w:p w14:paraId="72D68595" w14:textId="6141B362" w:rsidR="005B149B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6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 w:rsidR="005B149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2ACF92FA" w14:textId="2ECD44B4" w:rsidR="005B149B" w:rsidRPr="0073618A" w:rsidRDefault="008B4CB9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4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 w:rsidR="004B46A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spécialisé </w:t>
                      </w:r>
                    </w:p>
                    <w:p w14:paraId="78463F62" w14:textId="63E82606" w:rsidR="005B149B" w:rsidRPr="0073618A" w:rsidRDefault="008B4CB9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 w:rsidR="004B46A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de promotion</w:t>
                      </w:r>
                    </w:p>
                    <w:p w14:paraId="39FA8624" w14:textId="7D1275DA" w:rsidR="005B149B" w:rsidRPr="0073618A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Centre IFAPME </w:t>
                      </w:r>
                    </w:p>
                    <w:p w14:paraId="1B2FBED6" w14:textId="58F4492F" w:rsidR="005B149B" w:rsidRDefault="00605C9F" w:rsidP="00133DAD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CISP </w:t>
                      </w:r>
                    </w:p>
                    <w:p w14:paraId="7E217DEB" w14:textId="03E1F468" w:rsidR="005B149B" w:rsidRDefault="005B149B" w:rsidP="0084555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centre </w:t>
                      </w:r>
                      <w:r w:rsidR="0084555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Forem</w:t>
                      </w:r>
                    </w:p>
                    <w:p w14:paraId="0E898821" w14:textId="270246FE" w:rsidR="00845552" w:rsidRDefault="00640612" w:rsidP="0084555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="00DC04F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établissements d’enseignement en alternance</w:t>
                      </w:r>
                    </w:p>
                  </w:txbxContent>
                </v:textbox>
              </v:shape>
            </w:pict>
          </mc:Fallback>
        </mc:AlternateContent>
      </w:r>
      <w:r w:rsidR="005C4A4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8AEA63" wp14:editId="72873ACF">
                <wp:simplePos x="0" y="0"/>
                <wp:positionH relativeFrom="column">
                  <wp:posOffset>1771650</wp:posOffset>
                </wp:positionH>
                <wp:positionV relativeFrom="paragraph">
                  <wp:posOffset>3556000</wp:posOffset>
                </wp:positionV>
                <wp:extent cx="5932805" cy="4760595"/>
                <wp:effectExtent l="0" t="0" r="0" b="1905"/>
                <wp:wrapSquare wrapText="bothSides"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19D1739">
                                  <wp:extent cx="3263265" cy="2071194"/>
                                  <wp:effectExtent l="57150" t="0" r="51435" b="0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5" r:lo="rId36" r:qs="rId37" r:cs="rId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3" type="#_x0000_t118" style="position:absolute;margin-left:139.5pt;margin-top:280pt;width:467.15pt;height:374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19D1739">
                            <wp:extent cx="3263265" cy="2071194"/>
                            <wp:effectExtent l="57150" t="0" r="51435" b="0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6" r:qs="rId37" r:cs="rId3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8B36D2C" wp14:editId="40D888A5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28C400DB" w:rsidR="00A72224" w:rsidRPr="00036493" w:rsidRDefault="00F058FB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2F10E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0</w:t>
                            </w:r>
                            <w:r w:rsidR="00914E2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 Maçon</w:t>
                            </w:r>
                            <w:r w:rsidR="00B03B9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/ Maçonne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4" type="#_x0000_t202" style="position:absolute;margin-left:287.4pt;margin-top:50.35pt;width:606pt;height:1in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IwGQIAADQEAAAOAAAAZHJzL2Uyb0RvYy54bWysU01vGyEQvVfqf0Dc67Vd22l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YCOiMBkCAAA0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28C400DB" w:rsidR="00A72224" w:rsidRPr="00036493" w:rsidRDefault="00F058FB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2F10E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0</w:t>
                      </w:r>
                      <w:r w:rsidR="00914E2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 Maçon</w:t>
                      </w:r>
                      <w:r w:rsidR="00B03B9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/ Maçonne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3360" behindDoc="0" locked="0" layoutInCell="1" allowOverlap="1" wp14:anchorId="631B8ED0" wp14:editId="493E2B4F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48E422" wp14:editId="5B814CD4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75B6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0A455BD4" wp14:editId="498A9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5" style="position:absolute;margin-left:374.15pt;margin-top:402.95pt;width:42.85pt;height:50.6pt;flip:x;z-index:25161625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XtE/LXADAAAfCQAADgAAAAAAAAAAAAAAAAAuAgAAZHJzL2Uyb0RvYy54bWxQSwEC&#10;LQAUAAYACAAAACEAyqP5L+EAAAALAQAADwAAAAAAAAAAAAAAAADKBQAAZHJzL2Rvd25yZXYueG1s&#10;UEsFBgAAAAAEAAQA8wAAANgGAAAAAA==&#10;">
                <v:oval id="Ellipse 143" o:spid="_x0000_s104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1AA49BE" wp14:editId="17238AA5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8" style="position:absolute;margin-left:255.5pt;margin-top:421.5pt;width:44.95pt;height:34pt;z-index:251615232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z+QA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WPKc/kADAADUCAAADgAAAAAAAAAAAAAAAAAuAgAAZHJzL2Uyb0Rv&#10;Yy54bWxQSwECLQAUAAYACAAAACEA2fMAXOEAAAALAQAADwAAAAAAAAAAAAAAAACaBQAAZHJzL2Rv&#10;d25yZXYueG1sUEsFBgAAAAAEAAQA8wAAAKgGAAAAAA==&#10;">
                <v:oval id="Ellipse 140" o:spid="_x0000_s104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47926" wp14:editId="4B6AD12A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51" type="#_x0000_t202" style="position:absolute;margin-left:175.35pt;margin-top:212.45pt;width:404.4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932ED54" wp14:editId="703DFA89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2">
                              <a:extLst>
                                <a:ext uri="{96DAC541-7B7A-43D3-8B79-37D633B846F1}">
                                  <asvg:svgBlip xmlns:asvg="http://schemas.microsoft.com/office/drawing/2016/SVG/main" r:embed="rId4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52" style="position:absolute;margin-left:611.2pt;margin-top:158.45pt;width:467.7pt;height:80.3pt;z-index:251632640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5jrf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Sp4RjS/7iYQydl6/qPU8pzh+29ztmg8cv1G2V0KNjTKMwDoIjFcgqwNSLrCjYcFvIpHHCw&#10;YMd5FH1r27yECu26ZrwfjpfQej07XB45hIPHcHC9FMW6Y1zbk7hk0EHDZwBVN70CRZyxbokVSL5f&#10;DUVIacl0UWPIJZSQXT0aJ4A7+279rE0/ZvNtahN88bANnP06g59U9semWd99Qzr/Fw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v+Y63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5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4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156C8" wp14:editId="721C86C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8" type="#_x0000_t202" style="position:absolute;margin-left:92.85pt;margin-top:163.7pt;width:103.8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tkGg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3F92E38" wp14:editId="5B100F6A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9" style="position:absolute;margin-left:96.25pt;margin-top:161.85pt;width:467.7pt;height:79.4pt;z-index:2516234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">
                <v:rect id="Rectangle 1535" o:spid="_x0000_s106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6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4402D7" wp14:editId="1917FCA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62" type="#_x0000_t202" style="position:absolute;margin-left:128.95pt;margin-top:656.5pt;width:51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ufFw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70B2FA0" wp14:editId="299C929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63" style="position:absolute;margin-left:186pt;margin-top:657.5pt;width:28.35pt;height:28.35pt;z-index:25165209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">
                <v:oval id="Ellipse 17" o:spid="_x0000_s106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5917FCE" wp14:editId="608CEAC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6" style="position:absolute;margin-left:185pt;margin-top:676.5pt;width:20.85pt;height:48.2pt;flip:x;z-index:25165619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I4ZAMAABs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">
                <v:oval id="Ellipse 29" o:spid="_x0000_s106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5BCBE5" wp14:editId="47DC655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7744E9B6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9" type="#_x0000_t202" style="position:absolute;margin-left:244pt;margin-top:656.5pt;width:325pt;height:8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RHemu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7744E9B6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5DC2B" wp14:editId="1F292C0C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4AD1E" id="Connecteur droit 5207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410"/>
      </w:tblGrid>
      <w:tr w:rsidR="002D374E" w:rsidRPr="002D374E" w14:paraId="24262A15" w14:textId="77777777" w:rsidTr="00A32BD9">
        <w:trPr>
          <w:trHeight w:val="1823"/>
        </w:trPr>
        <w:tc>
          <w:tcPr>
            <w:tcW w:w="4410" w:type="dxa"/>
            <w:vAlign w:val="center"/>
          </w:tcPr>
          <w:p w14:paraId="43988EF9" w14:textId="0EA54F4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5FAB">
              <w:rPr>
                <w:b/>
                <w:color w:val="63A7DA"/>
                <w:kern w:val="0"/>
                <w:szCs w:val="24"/>
              </w:rPr>
              <w:t>405</w:t>
            </w:r>
            <w:r w:rsidR="003D2C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695CC56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AC5FAB">
              <w:rPr>
                <w:color w:val="63A7DA"/>
                <w:kern w:val="0"/>
                <w:szCs w:val="24"/>
              </w:rPr>
              <w:t>de maçon</w:t>
            </w:r>
          </w:p>
        </w:tc>
      </w:tr>
      <w:tr w:rsidR="002D374E" w:rsidRPr="002D374E" w14:paraId="10653164" w14:textId="77777777" w:rsidTr="00A32BD9">
        <w:trPr>
          <w:trHeight w:val="1634"/>
        </w:trPr>
        <w:tc>
          <w:tcPr>
            <w:tcW w:w="4410" w:type="dxa"/>
            <w:vAlign w:val="center"/>
          </w:tcPr>
          <w:p w14:paraId="67292E82" w14:textId="51095D2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5FAB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850002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18AE912E" w:rsidR="003A2DA2" w:rsidRDefault="00EA5A05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A45B8" wp14:editId="5BE70881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70" type="#_x0000_t202" style="position:absolute;left:0;text-align:left;margin-left:827.5pt;margin-top:245.55pt;width:47.9pt;height:2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41A3B35" wp14:editId="5982CD2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3468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z1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Uu+x+3rzn6zjuET5kv5PqOKO5fis8qXAfwLa&#10;77Zx253X/kP1/E8A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B9jlz1ZgQAAPAOAAAOAAAAAAAAAAAAAAAAAC4C&#10;AABkcnMvZTJvRG9jLnhtbFBLAQItABQABgAIAAAAIQC1r+CZ4wAAAA0BAAAPAAAAAAAAAAAAAAAA&#10;AMAGAABkcnMvZG93bnJldi54bWxQSwUGAAAAAAQABADzAAAA0AcAAAAA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C05BDC8" wp14:editId="29CA48C8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6408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2yOw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3F0B3" wp14:editId="0A9ADCFD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9CGw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QUz0I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534709" wp14:editId="4844987D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De+x0g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0C2B691" wp14:editId="59D0AB22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565CE" id="Groupe 51" o:spid="_x0000_s1026" style="position:absolute;margin-left:13.55pt;margin-top:-23.7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A383BE6" wp14:editId="6439A73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4DA3" id="Forme libre 33" o:spid="_x0000_s1026" style="position:absolute;margin-left:-29.1pt;margin-top:19.8pt;width:147.55pt;height:75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85DA7E" wp14:editId="35421D7B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45993" id="Groupe 102" o:spid="_x0000_s1026" style="position:absolute;margin-left:1062.05pt;margin-top:-16pt;width:120.8pt;height:749.3pt;z-index:25162137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8AD7774" wp14:editId="6767E0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210FFB6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3" type="#_x0000_t202" style="position:absolute;left:0;text-align:left;margin-left:581.5pt;margin-top:104.6pt;width:513.3pt;height:203.5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el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WGnY2kB1QCIsDBpxhq8aLPaROf/CLIoCG0Sh+2dcpAK8DI4WJTXYn3/bD/k4K4xS0qHISup+&#10;7JgVlKhvGqd4l00mQZXRmeSfx+jY68jmOqJ37RKQgQyflOHRDPlenUxpoX3D97AIt2KIaY53l9Sf&#10;zKUfpI/viYvFIiahDg3zj3pteIAOjIdRvPZvzJrjvDyO+glOcmTFu7ENueGkhsXOg2ziTC+sHvlH&#10;DUdVHN9beCTXfsy6/BXmv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yrsXp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210FFB6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6E3250" wp14:editId="0A05DFF6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y6Sjq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DC7816" wp14:editId="7B69ED8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AvuVO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0656D6" wp14:editId="76B15C7C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443DF" id="Rectangle 5268" o:spid="_x0000_s1026" style="position:absolute;margin-left:-854.85pt;margin-top:188.55pt;width:198.4pt;height:47.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0D4DCF" wp14:editId="6D27C424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35CD1" id="Rectangle 46" o:spid="_x0000_s1026" style="position:absolute;margin-left:-1017.75pt;margin-top:186.7pt;width:198.4pt;height:48.65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C52EB52" wp14:editId="6B596BE4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366EB" id="Graphique 85" o:spid="_x0000_s1026" alt="Croissance commerciale" style="position:absolute;margin-left:647.7pt;margin-top:303.55pt;width:36.85pt;height:31.2pt;z-index:25165516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C1A0DA" wp14:editId="0D35FDE1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B942F9E" w:rsidR="003F1FDB" w:rsidRPr="00D02F28" w:rsidRDefault="001C49E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E03C65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1C49E3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D79E1A" w:rsidR="003F1FDB" w:rsidRPr="00D02F28" w:rsidRDefault="00C06941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6,1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52B7D51" w:rsidR="003F1FDB" w:rsidRPr="00D02F28" w:rsidRDefault="00C457FA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7C7DB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,06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eVD4T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B942F9E" w:rsidR="003F1FDB" w:rsidRPr="00D02F28" w:rsidRDefault="001C49E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E03C65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1C49E3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D79E1A" w:rsidR="003F1FDB" w:rsidRPr="00D02F28" w:rsidRDefault="00C06941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6,1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52B7D51" w:rsidR="003F1FDB" w:rsidRPr="00D02F28" w:rsidRDefault="00C457FA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7C7DB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,06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7656C9" wp14:editId="46405815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499BED6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0" r:lo="rId81" r:qs="rId82" r:cs="rId8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7" type="#_x0000_t202" style="position:absolute;left:0;text-align:left;margin-left:164.8pt;margin-top:402.65pt;width:289.25pt;height:212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F2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2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DnxAF2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499BED6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81" r:qs="rId82" r:cs="rId8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0CC94D" wp14:editId="46F53418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11425" id="Connecteur droit 5253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A01BEE" wp14:editId="098B7ADD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8" type="#_x0000_t202" style="position:absolute;left:0;text-align:left;margin-left:609.75pt;margin-top:605.25pt;width:281.1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2TGw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RFTieR2eDaQXHC/Sx01DvD1xUO&#10;sWHOvzKLXONKqF//godUgM2gtygpwf76mz/kIwUYpaRB7eTU/TwwKyhR3zWScz+c4ADEx8tkOh/h&#10;xd5GdrcRfagfAeU5xJdieDRDvldnU1qo31Hmq9AVQ0xz7J1TfzYffadofCZcrFYxCeVlmN/oreGh&#10;dIA1QPzWvjNreh48MvgMZ5Wx7AMdXW5HyOrgQVaRqyuqPf4ozch2/4yC9m/vMev62Je/AQ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Axiy2T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2BFACE2" wp14:editId="12D06B88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8FF91" id="Forme libre 25" o:spid="_x0000_s1026" style="position:absolute;margin-left:86.05pt;margin-top:18pt;width:137.25pt;height:756pt;z-index:2516183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456645E" wp14:editId="396F3C5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63878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6Q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zLl6QqgMAANsKAAAOAAAAAAAAAAAAAAAAAC4CAABkcnMvZTJvRG9jLnhtbFBL&#10;AQItABQABgAIAAAAIQBMq7Cz4gAAAAwBAAAPAAAAAAAAAAAAAAAAAAQGAABkcnMvZG93bnJldi54&#10;bWxQSwUGAAAAAAQABADzAAAAEwcAAAAA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4F489E7" wp14:editId="4471C143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sSiwM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486F7D" wp14:editId="45D9073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u3Gg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FpyS7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946A85F" w14:textId="395FBD91" w:rsidR="002B6F3E" w:rsidRPr="002B6F3E" w:rsidRDefault="002B6F3E" w:rsidP="002B6F3E">
      <w:pPr>
        <w:rPr>
          <w:lang w:bidi="fr-FR"/>
        </w:rPr>
      </w:pPr>
    </w:p>
    <w:p w14:paraId="28F8240A" w14:textId="528B6E98" w:rsidR="002B6F3E" w:rsidRPr="002B6F3E" w:rsidRDefault="002B6F3E" w:rsidP="002B6F3E">
      <w:pPr>
        <w:rPr>
          <w:lang w:bidi="fr-FR"/>
        </w:rPr>
      </w:pPr>
    </w:p>
    <w:p w14:paraId="4A1EAAB0" w14:textId="15870A3E" w:rsidR="002B6F3E" w:rsidRPr="002B6F3E" w:rsidRDefault="002B6F3E" w:rsidP="002B6F3E">
      <w:pPr>
        <w:rPr>
          <w:lang w:bidi="fr-FR"/>
        </w:rPr>
      </w:pPr>
    </w:p>
    <w:p w14:paraId="78A09A00" w14:textId="4440FC05" w:rsidR="002B6F3E" w:rsidRPr="002B6F3E" w:rsidRDefault="002B6F3E" w:rsidP="002B6F3E">
      <w:pPr>
        <w:rPr>
          <w:lang w:bidi="fr-FR"/>
        </w:rPr>
      </w:pPr>
    </w:p>
    <w:p w14:paraId="0C1115C6" w14:textId="067D0B20" w:rsidR="002B6F3E" w:rsidRPr="002B6F3E" w:rsidRDefault="002B6F3E" w:rsidP="002B6F3E">
      <w:pPr>
        <w:rPr>
          <w:lang w:bidi="fr-FR"/>
        </w:rPr>
      </w:pPr>
    </w:p>
    <w:p w14:paraId="062074F7" w14:textId="2633CCE6" w:rsidR="002B6F3E" w:rsidRPr="002B6F3E" w:rsidRDefault="002B6F3E" w:rsidP="002B6F3E">
      <w:pPr>
        <w:rPr>
          <w:lang w:bidi="fr-FR"/>
        </w:rPr>
      </w:pPr>
    </w:p>
    <w:p w14:paraId="2C484AA1" w14:textId="6C63C95E" w:rsidR="002B6F3E" w:rsidRPr="002B6F3E" w:rsidRDefault="002B6F3E" w:rsidP="002B6F3E">
      <w:pPr>
        <w:rPr>
          <w:lang w:bidi="fr-FR"/>
        </w:rPr>
      </w:pPr>
    </w:p>
    <w:p w14:paraId="4B3114E8" w14:textId="34FBE891" w:rsidR="002B6F3E" w:rsidRPr="002B6F3E" w:rsidRDefault="002B6F3E" w:rsidP="002B6F3E">
      <w:pPr>
        <w:rPr>
          <w:lang w:bidi="fr-FR"/>
        </w:rPr>
      </w:pPr>
    </w:p>
    <w:p w14:paraId="3F15C5D0" w14:textId="41528CD0" w:rsidR="002B6F3E" w:rsidRPr="002B6F3E" w:rsidRDefault="002B6F3E" w:rsidP="002B6F3E">
      <w:pPr>
        <w:rPr>
          <w:lang w:bidi="fr-FR"/>
        </w:rPr>
      </w:pPr>
    </w:p>
    <w:p w14:paraId="16F0CFA5" w14:textId="7C046208" w:rsidR="002B6F3E" w:rsidRPr="002B6F3E" w:rsidRDefault="00E2143E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B4524A4" wp14:editId="1E6DA514">
                <wp:simplePos x="0" y="0"/>
                <wp:positionH relativeFrom="column">
                  <wp:posOffset>8029575</wp:posOffset>
                </wp:positionH>
                <wp:positionV relativeFrom="paragraph">
                  <wp:posOffset>139700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30A326D" w:rsidR="00094BDC" w:rsidRPr="00311F79" w:rsidRDefault="0034286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8301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F9906D4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34286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4" style="position:absolute;margin-left:632.25pt;margin-top:11pt;width:243.2pt;height:127.4pt;z-index:251636736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">
                <v:shape id="Zone de texte 225" o:spid="_x0000_s109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30A326D" w:rsidR="00094BDC" w:rsidRPr="00311F79" w:rsidRDefault="0034286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8301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F9906D4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34286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96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7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5" o:spid="_x0000_s1098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0789A8" w14:textId="0738DA8F" w:rsidR="002B6F3E" w:rsidRPr="002B6F3E" w:rsidRDefault="002B6F3E" w:rsidP="002B6F3E">
      <w:pPr>
        <w:rPr>
          <w:lang w:bidi="fr-FR"/>
        </w:rPr>
      </w:pPr>
    </w:p>
    <w:p w14:paraId="2B256256" w14:textId="543A5488" w:rsidR="002B6F3E" w:rsidRPr="002B6F3E" w:rsidRDefault="002B6F3E" w:rsidP="002B6F3E">
      <w:pPr>
        <w:rPr>
          <w:lang w:bidi="fr-FR"/>
        </w:rPr>
      </w:pPr>
    </w:p>
    <w:p w14:paraId="5CC9D6B2" w14:textId="463E5D14" w:rsidR="002B6F3E" w:rsidRPr="002B6F3E" w:rsidRDefault="002B6F3E" w:rsidP="002B6F3E">
      <w:pPr>
        <w:rPr>
          <w:lang w:bidi="fr-FR"/>
        </w:rPr>
      </w:pPr>
    </w:p>
    <w:p w14:paraId="6185B01D" w14:textId="60C23F4B" w:rsidR="002B6F3E" w:rsidRPr="002B6F3E" w:rsidRDefault="002B6F3E" w:rsidP="002B6F3E">
      <w:pPr>
        <w:rPr>
          <w:lang w:bidi="fr-FR"/>
        </w:rPr>
      </w:pPr>
    </w:p>
    <w:p w14:paraId="17031CA1" w14:textId="6D6E140B" w:rsidR="002B6F3E" w:rsidRPr="002B6F3E" w:rsidRDefault="002B6F3E" w:rsidP="002B6F3E">
      <w:pPr>
        <w:rPr>
          <w:lang w:bidi="fr-FR"/>
        </w:rPr>
      </w:pPr>
    </w:p>
    <w:p w14:paraId="3303D5BE" w14:textId="352BBBA8" w:rsidR="002B6F3E" w:rsidRPr="002B6F3E" w:rsidRDefault="002B6F3E" w:rsidP="002B6F3E">
      <w:pPr>
        <w:rPr>
          <w:lang w:bidi="fr-FR"/>
        </w:rPr>
      </w:pPr>
    </w:p>
    <w:p w14:paraId="69CAE981" w14:textId="286CF306" w:rsidR="002B6F3E" w:rsidRPr="002B6F3E" w:rsidRDefault="002B6F3E" w:rsidP="002B6F3E">
      <w:pPr>
        <w:rPr>
          <w:lang w:bidi="fr-FR"/>
        </w:rPr>
      </w:pPr>
    </w:p>
    <w:p w14:paraId="76B3FC00" w14:textId="71D78F7F" w:rsidR="002B6F3E" w:rsidRPr="002B6F3E" w:rsidRDefault="002B6F3E" w:rsidP="002B6F3E">
      <w:pPr>
        <w:rPr>
          <w:lang w:bidi="fr-FR"/>
        </w:rPr>
      </w:pPr>
    </w:p>
    <w:p w14:paraId="75A8F2F2" w14:textId="6D7D18D6" w:rsidR="002B6F3E" w:rsidRPr="002B6F3E" w:rsidRDefault="002B6F3E" w:rsidP="002B6F3E">
      <w:pPr>
        <w:rPr>
          <w:lang w:bidi="fr-FR"/>
        </w:rPr>
      </w:pPr>
    </w:p>
    <w:p w14:paraId="732EAB5F" w14:textId="60714F6D" w:rsidR="002B6F3E" w:rsidRPr="002B6F3E" w:rsidRDefault="002B6F3E" w:rsidP="002B6F3E">
      <w:pPr>
        <w:rPr>
          <w:lang w:bidi="fr-FR"/>
        </w:rPr>
      </w:pPr>
    </w:p>
    <w:p w14:paraId="7600E26F" w14:textId="1AFBB45D" w:rsidR="002B6F3E" w:rsidRPr="002B6F3E" w:rsidRDefault="002B6F3E" w:rsidP="002B6F3E">
      <w:pPr>
        <w:rPr>
          <w:lang w:bidi="fr-FR"/>
        </w:rPr>
      </w:pPr>
    </w:p>
    <w:p w14:paraId="454306F6" w14:textId="376EE788" w:rsidR="002B6F3E" w:rsidRPr="002B6F3E" w:rsidRDefault="002B6F3E" w:rsidP="002B6F3E">
      <w:pPr>
        <w:rPr>
          <w:lang w:bidi="fr-FR"/>
        </w:rPr>
      </w:pPr>
    </w:p>
    <w:p w14:paraId="34B50FEB" w14:textId="2130771A" w:rsidR="002B6F3E" w:rsidRPr="002B6F3E" w:rsidRDefault="002B6F3E" w:rsidP="002B6F3E">
      <w:pPr>
        <w:rPr>
          <w:lang w:bidi="fr-FR"/>
        </w:rPr>
      </w:pPr>
    </w:p>
    <w:p w14:paraId="5B55D3EB" w14:textId="06AFD669" w:rsidR="002B6F3E" w:rsidRPr="002B6F3E" w:rsidRDefault="002B6F3E" w:rsidP="002B6F3E">
      <w:pPr>
        <w:rPr>
          <w:lang w:bidi="fr-FR"/>
        </w:rPr>
      </w:pPr>
    </w:p>
    <w:p w14:paraId="22C12D2C" w14:textId="67EEBF35" w:rsidR="002B6F3E" w:rsidRPr="002B6F3E" w:rsidRDefault="002B6F3E" w:rsidP="002B6F3E">
      <w:pPr>
        <w:rPr>
          <w:lang w:bidi="fr-FR"/>
        </w:rPr>
      </w:pPr>
    </w:p>
    <w:p w14:paraId="4D2A465F" w14:textId="69DA767D" w:rsidR="002B6F3E" w:rsidRPr="002B6F3E" w:rsidRDefault="002B6F3E" w:rsidP="002B6F3E">
      <w:pPr>
        <w:rPr>
          <w:lang w:bidi="fr-FR"/>
        </w:rPr>
      </w:pPr>
    </w:p>
    <w:p w14:paraId="7D007A4A" w14:textId="166063C5" w:rsidR="002B6F3E" w:rsidRPr="002B6F3E" w:rsidRDefault="002B6F3E" w:rsidP="002B6F3E">
      <w:pPr>
        <w:rPr>
          <w:lang w:bidi="fr-FR"/>
        </w:rPr>
      </w:pPr>
    </w:p>
    <w:p w14:paraId="0AE02BDA" w14:textId="54FEEEE9" w:rsidR="002B6F3E" w:rsidRPr="002B6F3E" w:rsidRDefault="002B6F3E" w:rsidP="002B6F3E">
      <w:pPr>
        <w:rPr>
          <w:lang w:bidi="fr-FR"/>
        </w:rPr>
      </w:pPr>
    </w:p>
    <w:p w14:paraId="53203AA2" w14:textId="16763877" w:rsidR="002B6F3E" w:rsidRPr="002B6F3E" w:rsidRDefault="002B6F3E" w:rsidP="002B6F3E">
      <w:pPr>
        <w:rPr>
          <w:lang w:bidi="fr-FR"/>
        </w:rPr>
      </w:pPr>
    </w:p>
    <w:p w14:paraId="5060D804" w14:textId="2E4BE06E" w:rsidR="002B6F3E" w:rsidRPr="002B6F3E" w:rsidRDefault="002B6F3E" w:rsidP="002B6F3E">
      <w:pPr>
        <w:rPr>
          <w:lang w:bidi="fr-FR"/>
        </w:rPr>
      </w:pPr>
    </w:p>
    <w:p w14:paraId="2FEDA0AC" w14:textId="4A39AF9D" w:rsidR="002B6F3E" w:rsidRPr="002B6F3E" w:rsidRDefault="002B6F3E" w:rsidP="002B6F3E">
      <w:pPr>
        <w:rPr>
          <w:lang w:bidi="fr-FR"/>
        </w:rPr>
      </w:pPr>
    </w:p>
    <w:p w14:paraId="2212FEAA" w14:textId="4DC0976C" w:rsidR="002B6F3E" w:rsidRPr="002B6F3E" w:rsidRDefault="002B6F3E" w:rsidP="002B6F3E">
      <w:pPr>
        <w:rPr>
          <w:lang w:bidi="fr-FR"/>
        </w:rPr>
      </w:pPr>
    </w:p>
    <w:p w14:paraId="707DF800" w14:textId="2BA01C2D" w:rsidR="002B6F3E" w:rsidRPr="002B6F3E" w:rsidRDefault="002B6F3E" w:rsidP="002B6F3E">
      <w:pPr>
        <w:rPr>
          <w:lang w:bidi="fr-FR"/>
        </w:rPr>
      </w:pPr>
    </w:p>
    <w:p w14:paraId="3865ADB5" w14:textId="2FC5DDE9" w:rsidR="002B6F3E" w:rsidRPr="002B6F3E" w:rsidRDefault="002B6F3E" w:rsidP="002B6F3E">
      <w:pPr>
        <w:rPr>
          <w:lang w:bidi="fr-FR"/>
        </w:rPr>
      </w:pPr>
    </w:p>
    <w:p w14:paraId="54DEEF5D" w14:textId="079193B6" w:rsidR="002B6F3E" w:rsidRPr="002B6F3E" w:rsidRDefault="002B6F3E" w:rsidP="002B6F3E">
      <w:pPr>
        <w:rPr>
          <w:lang w:bidi="fr-FR"/>
        </w:rPr>
      </w:pPr>
    </w:p>
    <w:p w14:paraId="76DC672F" w14:textId="3EE2D8B9" w:rsidR="002B6F3E" w:rsidRPr="002B6F3E" w:rsidRDefault="00A32BD9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B79DE" wp14:editId="2D7FE962">
                <wp:simplePos x="0" y="0"/>
                <wp:positionH relativeFrom="column">
                  <wp:posOffset>7658100</wp:posOffset>
                </wp:positionH>
                <wp:positionV relativeFrom="paragraph">
                  <wp:posOffset>133985</wp:posOffset>
                </wp:positionV>
                <wp:extent cx="3869690" cy="6096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6267AAD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F4F0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2786548C" w14:textId="633646FF" w:rsidR="00A32BD9" w:rsidRPr="002D374E" w:rsidRDefault="00A32BD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9" type="#_x0000_t202" style="position:absolute;margin-left:603pt;margin-top:10.55pt;width:304.7pt;height:4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oBHA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" filled="f" stroked="f" strokeweight=".5pt">
                <v:textbox>
                  <w:txbxContent>
                    <w:p w14:paraId="4BEC0104" w14:textId="56267AAD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F4F0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2786548C" w14:textId="633646FF" w:rsidR="00A32BD9" w:rsidRPr="002D374E" w:rsidRDefault="00A32BD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4DC902BF" w14:textId="337B3028" w:rsidR="002B6F3E" w:rsidRPr="002B6F3E" w:rsidRDefault="002B6F3E" w:rsidP="002B6F3E">
      <w:pPr>
        <w:rPr>
          <w:lang w:bidi="fr-FR"/>
        </w:rPr>
      </w:pPr>
    </w:p>
    <w:p w14:paraId="17F33A83" w14:textId="69186E1B" w:rsidR="002B6F3E" w:rsidRPr="002B6F3E" w:rsidRDefault="002B6F3E" w:rsidP="002B6F3E">
      <w:pPr>
        <w:rPr>
          <w:lang w:bidi="fr-FR"/>
        </w:rPr>
      </w:pPr>
    </w:p>
    <w:p w14:paraId="6944FCB0" w14:textId="169EE7F2" w:rsidR="002B6F3E" w:rsidRPr="002B6F3E" w:rsidRDefault="002B6F3E" w:rsidP="002B6F3E">
      <w:pPr>
        <w:rPr>
          <w:lang w:bidi="fr-FR"/>
        </w:rPr>
      </w:pPr>
    </w:p>
    <w:p w14:paraId="6934F9FD" w14:textId="506A13C0" w:rsidR="002B6F3E" w:rsidRPr="002B6F3E" w:rsidRDefault="0085032C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8C5AC" wp14:editId="76809E5C">
                <wp:simplePos x="0" y="0"/>
                <wp:positionH relativeFrom="column">
                  <wp:posOffset>5828973</wp:posOffset>
                </wp:positionH>
                <wp:positionV relativeFrom="paragraph">
                  <wp:posOffset>124114</wp:posOffset>
                </wp:positionV>
                <wp:extent cx="1028700" cy="936972"/>
                <wp:effectExtent l="114300" t="114300" r="114300" b="1301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2409">
                          <a:off x="0" y="0"/>
                          <a:ext cx="1028700" cy="936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0922964E" w14:textId="77777777" w:rsidR="0085032C" w:rsidRPr="001D362B" w:rsidRDefault="0085032C" w:rsidP="008503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1D36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C5AC" id="Zone de texte 9" o:spid="_x0000_s1100" type="#_x0000_t202" style="position:absolute;margin-left:458.95pt;margin-top:9.75pt;width:81pt;height:73.8pt;rotation:843677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" fillcolor="white [3201]" strokecolor="#dd026f [3206]" strokeweight=".5pt">
                <v:textbox>
                  <w:txbxContent>
                    <w:p w14:paraId="0922964E" w14:textId="77777777" w:rsidR="0085032C" w:rsidRPr="001D362B" w:rsidRDefault="0085032C" w:rsidP="0085032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</w:pPr>
                      <w:r w:rsidRPr="001D362B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</w:p>
    <w:p w14:paraId="08BE6CF4" w14:textId="3AB73DF9" w:rsidR="002B6F3E" w:rsidRPr="002B6F3E" w:rsidRDefault="002B6F3E" w:rsidP="002B6F3E">
      <w:pPr>
        <w:rPr>
          <w:lang w:bidi="fr-FR"/>
        </w:rPr>
      </w:pPr>
    </w:p>
    <w:p w14:paraId="52005F92" w14:textId="4D8CBC9A" w:rsidR="002B6F3E" w:rsidRPr="002B6F3E" w:rsidRDefault="002B6F3E" w:rsidP="002B6F3E">
      <w:pPr>
        <w:rPr>
          <w:lang w:bidi="fr-FR"/>
        </w:rPr>
      </w:pPr>
    </w:p>
    <w:p w14:paraId="2A6AD4AB" w14:textId="49E6CDE3" w:rsidR="002B6F3E" w:rsidRPr="002B6F3E" w:rsidRDefault="002B6F3E" w:rsidP="002B6F3E">
      <w:pPr>
        <w:rPr>
          <w:lang w:bidi="fr-FR"/>
        </w:rPr>
      </w:pPr>
    </w:p>
    <w:p w14:paraId="026447A3" w14:textId="700F8964" w:rsidR="002B6F3E" w:rsidRPr="002B6F3E" w:rsidRDefault="002B6F3E" w:rsidP="002B6F3E">
      <w:pPr>
        <w:rPr>
          <w:lang w:bidi="fr-FR"/>
        </w:rPr>
      </w:pPr>
    </w:p>
    <w:p w14:paraId="59C796CA" w14:textId="6012E863" w:rsidR="002B6F3E" w:rsidRPr="002B6F3E" w:rsidRDefault="002B6F3E" w:rsidP="002B6F3E">
      <w:pPr>
        <w:rPr>
          <w:lang w:bidi="fr-FR"/>
        </w:rPr>
      </w:pPr>
    </w:p>
    <w:p w14:paraId="21E0847A" w14:textId="3D46F8DD" w:rsidR="002B6F3E" w:rsidRPr="002B6F3E" w:rsidRDefault="002B6F3E" w:rsidP="002B6F3E">
      <w:pPr>
        <w:rPr>
          <w:lang w:bidi="fr-FR"/>
        </w:rPr>
      </w:pPr>
    </w:p>
    <w:p w14:paraId="66C60721" w14:textId="560C7CD1" w:rsidR="002B6F3E" w:rsidRPr="002B6F3E" w:rsidRDefault="002B6F3E" w:rsidP="002B6F3E">
      <w:pPr>
        <w:rPr>
          <w:lang w:bidi="fr-FR"/>
        </w:rPr>
      </w:pPr>
    </w:p>
    <w:p w14:paraId="381D331F" w14:textId="533EF3E4" w:rsidR="002B6F3E" w:rsidRPr="002B6F3E" w:rsidRDefault="002B6F3E" w:rsidP="002B6F3E">
      <w:pPr>
        <w:rPr>
          <w:lang w:bidi="fr-FR"/>
        </w:rPr>
      </w:pPr>
    </w:p>
    <w:p w14:paraId="311F648B" w14:textId="1C6105DC" w:rsidR="002B6F3E" w:rsidRPr="002B6F3E" w:rsidRDefault="002B6F3E" w:rsidP="002B6F3E">
      <w:pPr>
        <w:rPr>
          <w:lang w:bidi="fr-FR"/>
        </w:rPr>
      </w:pPr>
    </w:p>
    <w:p w14:paraId="512A88D6" w14:textId="67D05142" w:rsidR="002B6F3E" w:rsidRPr="002B6F3E" w:rsidRDefault="002B6F3E" w:rsidP="002B6F3E">
      <w:pPr>
        <w:rPr>
          <w:lang w:bidi="fr-FR"/>
        </w:rPr>
      </w:pPr>
    </w:p>
    <w:p w14:paraId="3DCA30CF" w14:textId="10BF5B41" w:rsidR="002B6F3E" w:rsidRPr="002B6F3E" w:rsidRDefault="002B6F3E" w:rsidP="002B6F3E">
      <w:pPr>
        <w:rPr>
          <w:lang w:bidi="fr-FR"/>
        </w:rPr>
      </w:pPr>
    </w:p>
    <w:p w14:paraId="181C8F3A" w14:textId="1AAF69E8" w:rsidR="002B6F3E" w:rsidRPr="002B6F3E" w:rsidRDefault="002B6F3E" w:rsidP="002B6F3E">
      <w:pPr>
        <w:rPr>
          <w:lang w:bidi="fr-FR"/>
        </w:rPr>
      </w:pPr>
    </w:p>
    <w:p w14:paraId="567EA7D8" w14:textId="53F9FD02" w:rsidR="002B6F3E" w:rsidRPr="002B6F3E" w:rsidRDefault="002B6F3E" w:rsidP="002B6F3E">
      <w:pPr>
        <w:rPr>
          <w:lang w:bidi="fr-FR"/>
        </w:rPr>
      </w:pPr>
    </w:p>
    <w:p w14:paraId="386C1303" w14:textId="4D868CB6" w:rsidR="002B6F3E" w:rsidRPr="002B6F3E" w:rsidRDefault="008C2D95" w:rsidP="002B6F3E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09EE91" wp14:editId="1FB63E77">
                <wp:simplePos x="0" y="0"/>
                <wp:positionH relativeFrom="column">
                  <wp:posOffset>1190625</wp:posOffset>
                </wp:positionH>
                <wp:positionV relativeFrom="paragraph">
                  <wp:posOffset>10160</wp:posOffset>
                </wp:positionV>
                <wp:extent cx="4861711" cy="377228"/>
                <wp:effectExtent l="0" t="0" r="15240" b="2286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11A2BB8" w14:textId="0548DE08" w:rsidR="008C2D95" w:rsidRDefault="008C2D95" w:rsidP="008C2D9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11581B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  <w:p w14:paraId="13AD5A2C" w14:textId="77777777" w:rsidR="0011581B" w:rsidRPr="00F13403" w:rsidRDefault="0011581B" w:rsidP="008C2D9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EE91" id="Zone de texte 132" o:spid="_x0000_s1101" type="#_x0000_t202" style="position:absolute;margin-left:93.75pt;margin-top:.8pt;width:382.8pt;height:2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" fillcolor="#63a7da" strokecolor="#63a7da" strokeweight=".5pt">
                <v:textbox>
                  <w:txbxContent>
                    <w:p w14:paraId="611A2BB8" w14:textId="0548DE08" w:rsidR="008C2D95" w:rsidRDefault="008C2D95" w:rsidP="008C2D9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11581B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  <w:p w14:paraId="13AD5A2C" w14:textId="77777777" w:rsidR="0011581B" w:rsidRPr="00F13403" w:rsidRDefault="0011581B" w:rsidP="008C2D9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0D9B2" w14:textId="54062871" w:rsidR="002B6F3E" w:rsidRPr="002B6F3E" w:rsidRDefault="00FD2F5B" w:rsidP="002B6F3E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0595FB6" wp14:editId="41835BDC">
                <wp:simplePos x="0" y="0"/>
                <wp:positionH relativeFrom="column">
                  <wp:posOffset>7267575</wp:posOffset>
                </wp:positionH>
                <wp:positionV relativeFrom="paragraph">
                  <wp:posOffset>83185</wp:posOffset>
                </wp:positionV>
                <wp:extent cx="6229985" cy="14986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5" cy="1498600"/>
                          <a:chOff x="-209188" y="0"/>
                          <a:chExt cx="3848714" cy="2370841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7B5BC890" w:rsidR="00EC4912" w:rsidRPr="00E8742B" w:rsidRDefault="00EC65B4" w:rsidP="005E38E3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52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47F5829B" w:rsidR="00EC4912" w:rsidRPr="00A24434" w:rsidRDefault="006031A1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alterance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3042626" y="1812042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761179" y="-706444"/>
                              <a:ext cx="163896" cy="3027123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>
                            <a:stCxn id="1544" idx="2"/>
                          </wps:cNvCnPr>
                          <wps:spPr>
                            <a:xfrm>
                              <a:off x="1689100" y="431800"/>
                              <a:ext cx="12700" cy="4908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102" style="position:absolute;margin-left:572.25pt;margin-top:6.55pt;width:490.55pt;height:118pt;z-index:251613184;mso-width-relative:margin;mso-height-relative:margin" coordorigin="-2091" coordsize="38487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">
                <v:oval id="Ellipse 185" o:spid="_x0000_s1103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7B5BC890" w:rsidR="00EC4912" w:rsidRPr="00E8742B" w:rsidRDefault="00EC65B4" w:rsidP="005E38E3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52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shape id="Zone de texte 187" o:spid="_x0000_s1104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47F5829B" w:rsidR="00EC4912" w:rsidRPr="00A24434" w:rsidRDefault="006031A1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alterance</w:t>
                        </w:r>
                        <w:proofErr w:type="spellEnd"/>
                      </w:p>
                    </w:txbxContent>
                  </v:textbox>
                </v:shape>
                <v:shape id="Zone de texte 188" o:spid="_x0000_s1105" type="#_x0000_t202" style="position:absolute;left:30426;top:18120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group id="Groupe 1539" o:spid="_x0000_s1106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107" type="#_x0000_t85" style="position:absolute;left:17611;top:-7065;width:1639;height:302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" adj="97" strokecolor="#63a7da">
                    <v:stroke dashstyle="dash"/>
                  </v:shape>
                  <v:line id="Connecteur droit 1543" o:spid="_x0000_s1108" style="position:absolute;visibility:visible;mso-wrap-style:square" from="16891,4318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10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570E0D" w14:textId="26B83871" w:rsidR="002B6F3E" w:rsidRPr="002B6F3E" w:rsidRDefault="00E61857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0A575BA" wp14:editId="6FB37007">
                <wp:simplePos x="0" y="0"/>
                <wp:positionH relativeFrom="column">
                  <wp:posOffset>3702050</wp:posOffset>
                </wp:positionH>
                <wp:positionV relativeFrom="paragraph">
                  <wp:posOffset>132715</wp:posOffset>
                </wp:positionV>
                <wp:extent cx="1365250" cy="940177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940177"/>
                          <a:chOff x="0" y="0"/>
                          <a:chExt cx="1365250" cy="940177"/>
                        </a:xfrm>
                      </wpg:grpSpPr>
                      <pic:pic xmlns:pic="http://schemas.openxmlformats.org/drawingml/2006/picture">
                        <pic:nvPicPr>
                          <pic:cNvPr id="113" name="Graphique 113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66700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Zone de texte 110"/>
                        <wps:cNvSpPr txBox="1"/>
                        <wps:spPr>
                          <a:xfrm>
                            <a:off x="0" y="692150"/>
                            <a:ext cx="885600" cy="248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A8D4B" w14:textId="77777777" w:rsidR="00E61857" w:rsidRPr="00F13403" w:rsidRDefault="00E61857" w:rsidP="00E6185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Zone de texte 111"/>
                        <wps:cNvSpPr txBox="1"/>
                        <wps:spPr>
                          <a:xfrm>
                            <a:off x="158750" y="0"/>
                            <a:ext cx="1206500" cy="329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08E1F8" w14:textId="24B92F74" w:rsidR="00E61857" w:rsidRPr="00F13403" w:rsidRDefault="00C31CBA" w:rsidP="00E61857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24</w:t>
                              </w:r>
                              <w:r w:rsidR="00E61857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575BA" id="Groupe 114" o:spid="_x0000_s1110" style="position:absolute;margin-left:291.5pt;margin-top:10.45pt;width:107.5pt;height:74.05pt;z-index:251771904" coordsize="13652,94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13" o:spid="_x0000_s1111" type="#_x0000_t75" style="position:absolute;left:1905;top:2667;width:482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">
                  <v:imagedata r:id="rId94" o:title=""/>
                </v:shape>
                <v:shape id="Zone de texte 110" o:spid="_x0000_s1112" type="#_x0000_t202" style="position:absolute;top:6921;width:8856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45BA8D4B" w14:textId="77777777" w:rsidR="00E61857" w:rsidRPr="00F13403" w:rsidRDefault="00E61857" w:rsidP="00E6185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  <v:shape id="Zone de texte 111" o:spid="_x0000_s1113" type="#_x0000_t202" style="position:absolute;left:1587;width:1206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3108E1F8" w14:textId="24B92F74" w:rsidR="00E61857" w:rsidRPr="00F13403" w:rsidRDefault="00C31CBA" w:rsidP="00E61857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24</w:t>
                        </w:r>
                        <w:r w:rsidR="00E61857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16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1F8EA6" wp14:editId="09A47AF9">
                <wp:simplePos x="0" y="0"/>
                <wp:positionH relativeFrom="column">
                  <wp:posOffset>2751363</wp:posOffset>
                </wp:positionH>
                <wp:positionV relativeFrom="paragraph">
                  <wp:posOffset>119712</wp:posOffset>
                </wp:positionV>
                <wp:extent cx="667216" cy="329876"/>
                <wp:effectExtent l="0" t="0" r="0" b="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16" cy="329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A7F10" w14:textId="1477FB69" w:rsidR="00114F45" w:rsidRPr="00F13403" w:rsidRDefault="009F0221" w:rsidP="00114F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845</w:t>
                            </w:r>
                            <w:r w:rsidR="00114F4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8EA6" id="Zone de texte 129" o:spid="_x0000_s1114" type="#_x0000_t202" style="position:absolute;margin-left:216.65pt;margin-top:9.45pt;width:52.55pt;height:25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" filled="f" stroked="f" strokeweight=".5pt">
                <v:textbox>
                  <w:txbxContent>
                    <w:p w14:paraId="6D5A7F10" w14:textId="1477FB69" w:rsidR="00114F45" w:rsidRPr="00F13403" w:rsidRDefault="009F0221" w:rsidP="00114F4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845</w:t>
                      </w:r>
                      <w:r w:rsidR="00114F4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</w:p>
    <w:p w14:paraId="3B15E483" w14:textId="182731B2" w:rsidR="002B6F3E" w:rsidRDefault="002B6F3E" w:rsidP="002B6F3E">
      <w:pPr>
        <w:rPr>
          <w:lang w:bidi="fr-FR"/>
        </w:rPr>
      </w:pPr>
    </w:p>
    <w:p w14:paraId="703D3150" w14:textId="4F47F29B" w:rsidR="002B6F3E" w:rsidRPr="002B6F3E" w:rsidRDefault="00FD44E9" w:rsidP="002B6F3E">
      <w:pPr>
        <w:rPr>
          <w:lang w:bidi="fr-FR"/>
        </w:rPr>
      </w:pPr>
      <w:r>
        <w:rPr>
          <w:noProof/>
          <w:lang w:bidi="fr-FR"/>
        </w:rPr>
        <w:drawing>
          <wp:anchor distT="0" distB="0" distL="114300" distR="114300" simplePos="0" relativeHeight="251728896" behindDoc="0" locked="0" layoutInCell="1" allowOverlap="1" wp14:anchorId="54C0B3C9" wp14:editId="4CF65E81">
            <wp:simplePos x="0" y="0"/>
            <wp:positionH relativeFrom="column">
              <wp:posOffset>2780665</wp:posOffset>
            </wp:positionH>
            <wp:positionV relativeFrom="paragraph">
              <wp:posOffset>82397</wp:posOffset>
            </wp:positionV>
            <wp:extent cx="407401" cy="407401"/>
            <wp:effectExtent l="0" t="0" r="0" b="0"/>
            <wp:wrapNone/>
            <wp:docPr id="123" name="Graphique 123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raphique 123" descr="Pelleteuse avec un remplissage uni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1" cy="40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0E4E98" w14:textId="1632F6BC" w:rsidR="002B6F3E" w:rsidRPr="002B6F3E" w:rsidRDefault="00F920A7" w:rsidP="002B6F3E">
      <w:pPr>
        <w:rPr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5D64FF4" wp14:editId="7E049482">
                <wp:simplePos x="0" y="0"/>
                <wp:positionH relativeFrom="column">
                  <wp:posOffset>6163310</wp:posOffset>
                </wp:positionH>
                <wp:positionV relativeFrom="paragraph">
                  <wp:posOffset>128270</wp:posOffset>
                </wp:positionV>
                <wp:extent cx="1767964" cy="84851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964" cy="848515"/>
                          <a:chOff x="0" y="0"/>
                          <a:chExt cx="1767964" cy="848515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603250" y="0"/>
                            <a:ext cx="850128" cy="51193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5FD607" w14:textId="1688DE45" w:rsidR="00F920A7" w:rsidRPr="00E8742B" w:rsidRDefault="00F920A7" w:rsidP="00F920A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37 </w:t>
                              </w: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0" y="495300"/>
                            <a:ext cx="1767964" cy="35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00208A" w14:textId="77777777" w:rsidR="00F920A7" w:rsidRPr="00A24434" w:rsidRDefault="00F920A7" w:rsidP="00F920A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64FF4" id="Groupe 14" o:spid="_x0000_s1115" style="position:absolute;margin-left:485.3pt;margin-top:10.1pt;width:139.2pt;height:66.8pt;z-index:251773952" coordsize="17679,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">
                <v:oval id="Ellipse 21" o:spid="_x0000_s1116" style="position:absolute;left:6032;width:8501;height:5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65FD607" w14:textId="1688DE45" w:rsidR="00F920A7" w:rsidRPr="00E8742B" w:rsidRDefault="00F920A7" w:rsidP="00F920A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37 </w:t>
                        </w: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shape id="Zone de texte 61" o:spid="_x0000_s1117" type="#_x0000_t202" style="position:absolute;top:4953;width:17679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6500208A" w14:textId="77777777" w:rsidR="00F920A7" w:rsidRPr="00A24434" w:rsidRDefault="00F920A7" w:rsidP="00F920A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B56EC8" w14:textId="76CCB7E8" w:rsidR="002B6F3E" w:rsidRDefault="00FD2F5B" w:rsidP="002B6F3E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F27302" wp14:editId="2A7C992B">
                <wp:simplePos x="0" y="0"/>
                <wp:positionH relativeFrom="column">
                  <wp:posOffset>11630660</wp:posOffset>
                </wp:positionH>
                <wp:positionV relativeFrom="paragraph">
                  <wp:posOffset>10160</wp:posOffset>
                </wp:positionV>
                <wp:extent cx="856615" cy="498835"/>
                <wp:effectExtent l="0" t="0" r="19685" b="15875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30213" w14:textId="39CAD3C0" w:rsidR="00FD2F5B" w:rsidRPr="00E8742B" w:rsidRDefault="009338C0" w:rsidP="00FD2F5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42</w:t>
                            </w:r>
                            <w:r w:rsidR="00FD2F5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2F5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27302" id="Ellipse 81" o:spid="_x0000_s1118" style="position:absolute;margin-left:915.8pt;margin-top:.8pt;width:67.45pt;height:39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" fillcolor="#63a7da" strokecolor="#63a7da" strokeweight="1pt">
                <v:stroke joinstyle="miter"/>
                <v:textbox>
                  <w:txbxContent>
                    <w:p w14:paraId="22230213" w14:textId="39CAD3C0" w:rsidR="00FD2F5B" w:rsidRPr="00E8742B" w:rsidRDefault="009338C0" w:rsidP="00FD2F5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42</w:t>
                      </w:r>
                      <w:r w:rsidR="00FD2F5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FD2F5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1EDF42" wp14:editId="5056FA7F">
                <wp:simplePos x="0" y="0"/>
                <wp:positionH relativeFrom="column">
                  <wp:posOffset>12552932</wp:posOffset>
                </wp:positionH>
                <wp:positionV relativeFrom="paragraph">
                  <wp:posOffset>22860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65E4068A" w:rsidR="005E4DFD" w:rsidRPr="00E8742B" w:rsidRDefault="004660D8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21</w:t>
                            </w:r>
                            <w:r w:rsidR="00566F7A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119" style="position:absolute;margin-left:988.4pt;margin-top:1.8pt;width:67.45pt;height:39.3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" fillcolor="#63a7da" strokecolor="#63a7da" strokeweight="1pt">
                <v:stroke joinstyle="miter"/>
                <v:textbox>
                  <w:txbxContent>
                    <w:p w14:paraId="07043527" w14:textId="65E4068A" w:rsidR="005E4DFD" w:rsidRPr="00E8742B" w:rsidRDefault="004660D8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21</w:t>
                      </w:r>
                      <w:r w:rsidR="00566F7A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AA68E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3954BA" wp14:editId="44366670">
                <wp:simplePos x="0" y="0"/>
                <wp:positionH relativeFrom="column">
                  <wp:posOffset>10699115</wp:posOffset>
                </wp:positionH>
                <wp:positionV relativeFrom="paragraph">
                  <wp:posOffset>19685</wp:posOffset>
                </wp:positionV>
                <wp:extent cx="856615" cy="498835"/>
                <wp:effectExtent l="0" t="0" r="19685" b="158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0250D" w14:textId="50D03311" w:rsidR="00AA68E8" w:rsidRPr="00E8742B" w:rsidRDefault="00B85491" w:rsidP="00AA68E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35</w:t>
                            </w:r>
                            <w:r w:rsidR="00AA68E8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68E8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954BA" id="Ellipse 79" o:spid="_x0000_s1120" style="position:absolute;margin-left:842.45pt;margin-top:1.55pt;width:67.45pt;height:39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" fillcolor="#63a7da" strokecolor="#63a7da" strokeweight="1pt">
                <v:stroke joinstyle="miter"/>
                <v:textbox>
                  <w:txbxContent>
                    <w:p w14:paraId="1C70250D" w14:textId="50D03311" w:rsidR="00AA68E8" w:rsidRPr="00E8742B" w:rsidRDefault="00B85491" w:rsidP="00AA68E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35</w:t>
                      </w:r>
                      <w:r w:rsidR="00AA68E8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A68E8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73617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71FCF34" wp14:editId="2FA52316">
                <wp:simplePos x="0" y="0"/>
                <wp:positionH relativeFrom="column">
                  <wp:posOffset>9721850</wp:posOffset>
                </wp:positionH>
                <wp:positionV relativeFrom="paragraph">
                  <wp:posOffset>8255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3910A3BB" w:rsidR="00A24434" w:rsidRPr="00E8742B" w:rsidRDefault="009867D2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080F1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584F59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121" style="position:absolute;margin-left:765.5pt;margin-top:.65pt;width:67.45pt;height:39.3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" fillcolor="#63a7da" strokecolor="#63a7da" strokeweight="1pt">
                <v:stroke joinstyle="miter"/>
                <v:textbox>
                  <w:txbxContent>
                    <w:p w14:paraId="3CDBC110" w14:textId="3910A3BB" w:rsidR="00A24434" w:rsidRPr="00E8742B" w:rsidRDefault="009867D2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080F1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584F59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00365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1173CC" wp14:editId="3829AA0B">
                <wp:simplePos x="0" y="0"/>
                <wp:positionH relativeFrom="column">
                  <wp:posOffset>8753475</wp:posOffset>
                </wp:positionH>
                <wp:positionV relativeFrom="paragraph">
                  <wp:posOffset>8467</wp:posOffset>
                </wp:positionV>
                <wp:extent cx="850128" cy="511935"/>
                <wp:effectExtent l="0" t="0" r="0" b="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128" cy="5119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499C1" w14:textId="3C6676F4" w:rsidR="0000365C" w:rsidRPr="00E8742B" w:rsidRDefault="00256FCE" w:rsidP="0000365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10</w:t>
                            </w:r>
                            <w:r w:rsidR="00DC1466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="0000365C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365C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173CC" id="Ellipse 77" o:spid="_x0000_s1122" style="position:absolute;margin-left:689.25pt;margin-top:.65pt;width:66.95pt;height:4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" fillcolor="#63a7da" strokecolor="#63a7da" strokeweight="1pt">
                <v:stroke joinstyle="miter"/>
                <v:textbox>
                  <w:txbxContent>
                    <w:p w14:paraId="7C9499C1" w14:textId="3C6676F4" w:rsidR="0000365C" w:rsidRPr="00E8742B" w:rsidRDefault="00256FCE" w:rsidP="0000365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10</w:t>
                      </w:r>
                      <w:r w:rsidR="00DC1466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="0000365C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00365C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043BD08E" w14:textId="7D5DDA24" w:rsidR="002B6F3E" w:rsidRPr="002B6F3E" w:rsidRDefault="003E1053" w:rsidP="002B6F3E">
      <w:pPr>
        <w:tabs>
          <w:tab w:val="left" w:pos="2867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F0EF6D" wp14:editId="2F710D86">
                <wp:simplePos x="0" y="0"/>
                <wp:positionH relativeFrom="column">
                  <wp:posOffset>9686925</wp:posOffset>
                </wp:positionH>
                <wp:positionV relativeFrom="paragraph">
                  <wp:posOffset>359410</wp:posOffset>
                </wp:positionV>
                <wp:extent cx="1019175" cy="3530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62DD" w14:textId="205E9E97" w:rsidR="005E4DFD" w:rsidRPr="00A24434" w:rsidRDefault="00080F1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0EF6D" id="Zone de texte 37" o:spid="_x0000_s1123" type="#_x0000_t202" style="position:absolute;margin-left:762.75pt;margin-top:28.3pt;width:80.25pt;height:27.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" filled="f" stroked="f" strokeweight=".5pt">
                <v:textbox>
                  <w:txbxContent>
                    <w:p w14:paraId="721A62DD" w14:textId="205E9E97" w:rsidR="005E4DFD" w:rsidRPr="00A24434" w:rsidRDefault="00080F1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AEC006" wp14:editId="0CD2704E">
                <wp:simplePos x="0" y="0"/>
                <wp:positionH relativeFrom="column">
                  <wp:posOffset>10528300</wp:posOffset>
                </wp:positionH>
                <wp:positionV relativeFrom="paragraph">
                  <wp:posOffset>340360</wp:posOffset>
                </wp:positionV>
                <wp:extent cx="1263015" cy="35306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3EE80" w14:textId="2BBF56D3" w:rsidR="00AA68E8" w:rsidRPr="00A24434" w:rsidRDefault="00AA68E8" w:rsidP="00AA68E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EC006" id="Zone de texte 80" o:spid="_x0000_s1124" type="#_x0000_t202" style="position:absolute;margin-left:829pt;margin-top:26.8pt;width:99.45pt;height:27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0uGQ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" filled="f" stroked="f" strokeweight=".5pt">
                <v:textbox>
                  <w:txbxContent>
                    <w:p w14:paraId="54E3EE80" w14:textId="2BBF56D3" w:rsidR="00AA68E8" w:rsidRPr="00A24434" w:rsidRDefault="00AA68E8" w:rsidP="00AA68E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Spécialisé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3AB44C" wp14:editId="433DDC20">
                <wp:simplePos x="0" y="0"/>
                <wp:positionH relativeFrom="column">
                  <wp:posOffset>8667859</wp:posOffset>
                </wp:positionH>
                <wp:positionV relativeFrom="paragraph">
                  <wp:posOffset>368933</wp:posOffset>
                </wp:positionV>
                <wp:extent cx="1123950" cy="35306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7F94C" w14:textId="62F9B81F" w:rsidR="0000365C" w:rsidRPr="00A24434" w:rsidRDefault="0000365C" w:rsidP="000036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AB44C" id="Zone de texte 78" o:spid="_x0000_s1125" type="#_x0000_t202" style="position:absolute;margin-left:682.5pt;margin-top:29.05pt;width:88.5pt;height:27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" filled="f" stroked="f" strokeweight=".5pt">
                <v:textbox>
                  <w:txbxContent>
                    <w:p w14:paraId="2947F94C" w14:textId="62F9B81F" w:rsidR="0000365C" w:rsidRPr="00A24434" w:rsidRDefault="0000365C" w:rsidP="0000365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 w:rsidR="00D316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793AAC" wp14:editId="0C649262">
                <wp:simplePos x="0" y="0"/>
                <wp:positionH relativeFrom="column">
                  <wp:posOffset>2352675</wp:posOffset>
                </wp:positionH>
                <wp:positionV relativeFrom="paragraph">
                  <wp:posOffset>35560</wp:posOffset>
                </wp:positionV>
                <wp:extent cx="1174750" cy="38456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8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B5FE6" w14:textId="07B4E7D3" w:rsidR="00114F45" w:rsidRPr="00F13403" w:rsidRDefault="00114F45" w:rsidP="00114F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CO</w:t>
                            </w:r>
                            <w:r w:rsidR="00D3166C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N</w:t>
                            </w:r>
                            <w:r w:rsidR="006B6F5C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93AAC" id="Zone de texte 124" o:spid="_x0000_s1126" type="#_x0000_t202" style="position:absolute;margin-left:185.25pt;margin-top:2.8pt;width:92.5pt;height:30.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" filled="f" stroked="f" strokeweight=".5pt">
                <v:textbox>
                  <w:txbxContent>
                    <w:p w14:paraId="5A5B5FE6" w14:textId="07B4E7D3" w:rsidR="00114F45" w:rsidRPr="00F13403" w:rsidRDefault="00114F45" w:rsidP="00114F4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CO</w:t>
                      </w:r>
                      <w:r w:rsidR="00D3166C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N</w:t>
                      </w:r>
                      <w:r w:rsidR="006B6F5C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STRUCTION</w:t>
                      </w:r>
                    </w:p>
                  </w:txbxContent>
                </v:textbox>
              </v:shape>
            </w:pict>
          </mc:Fallback>
        </mc:AlternateContent>
      </w:r>
      <w:r w:rsidR="008C2D9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D64E26" wp14:editId="0A990410">
                <wp:simplePos x="0" y="0"/>
                <wp:positionH relativeFrom="column">
                  <wp:posOffset>304800</wp:posOffset>
                </wp:positionH>
                <wp:positionV relativeFrom="paragraph">
                  <wp:posOffset>361315</wp:posOffset>
                </wp:positionV>
                <wp:extent cx="3524250" cy="200025"/>
                <wp:effectExtent l="0" t="0" r="0" b="952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B60B8" w14:textId="77777777" w:rsidR="00ED4D99" w:rsidRPr="00415818" w:rsidRDefault="00ED4D99" w:rsidP="00ED4D99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342A517B" w14:textId="77777777" w:rsidR="00ED4D99" w:rsidRPr="00F07EE8" w:rsidRDefault="00ED4D99" w:rsidP="00ED4D99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64E26" id="Zone de texte 95" o:spid="_x0000_s1127" type="#_x0000_t202" style="position:absolute;margin-left:24pt;margin-top:28.45pt;width:277.5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" fillcolor="white [3201]" stroked="f" strokeweight=".5pt">
                <v:textbox>
                  <w:txbxContent>
                    <w:p w14:paraId="6D2B60B8" w14:textId="77777777" w:rsidR="00ED4D99" w:rsidRPr="00415818" w:rsidRDefault="00ED4D99" w:rsidP="00ED4D99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342A517B" w14:textId="77777777" w:rsidR="00ED4D99" w:rsidRPr="00F07EE8" w:rsidRDefault="00ED4D99" w:rsidP="00ED4D99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F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B3C5D" wp14:editId="01BEEC85">
                <wp:simplePos x="0" y="0"/>
                <wp:positionH relativeFrom="column">
                  <wp:posOffset>11630025</wp:posOffset>
                </wp:positionH>
                <wp:positionV relativeFrom="paragraph">
                  <wp:posOffset>378460</wp:posOffset>
                </wp:positionV>
                <wp:extent cx="966213" cy="216745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213" cy="21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F1599" w14:textId="69F16FA8" w:rsidR="00FD2F5B" w:rsidRPr="00FD2F5B" w:rsidRDefault="00FD2F5B" w:rsidP="00FD2F5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3C5D" id="Zone de texte 82" o:spid="_x0000_s1128" type="#_x0000_t202" style="position:absolute;margin-left:915.75pt;margin-top:29.8pt;width:76.1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wgGwIAADM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" filled="f" stroked="f" strokeweight=".5pt">
                <v:textbox>
                  <w:txbxContent>
                    <w:p w14:paraId="2C7F1599" w14:textId="69F16FA8" w:rsidR="00FD2F5B" w:rsidRPr="00FD2F5B" w:rsidRDefault="00FD2F5B" w:rsidP="00FD2F5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B6F3E">
        <w:rPr>
          <w:lang w:bidi="fr-FR"/>
        </w:rPr>
        <w:tab/>
      </w:r>
    </w:p>
    <w:sectPr w:rsidR="002B6F3E" w:rsidRPr="002B6F3E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2A9D0" w14:textId="77777777" w:rsidR="00086C72" w:rsidRDefault="00086C72" w:rsidP="0063464B">
      <w:r>
        <w:separator/>
      </w:r>
    </w:p>
  </w:endnote>
  <w:endnote w:type="continuationSeparator" w:id="0">
    <w:p w14:paraId="0BDCCEAE" w14:textId="77777777" w:rsidR="00086C72" w:rsidRDefault="00086C72" w:rsidP="0063464B">
      <w:r>
        <w:continuationSeparator/>
      </w:r>
    </w:p>
  </w:endnote>
  <w:endnote w:type="continuationNotice" w:id="1">
    <w:p w14:paraId="41A46BA2" w14:textId="77777777" w:rsidR="00086C72" w:rsidRDefault="00086C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D96D" w14:textId="77777777" w:rsidR="00086C72" w:rsidRDefault="00086C72" w:rsidP="0063464B">
      <w:r>
        <w:separator/>
      </w:r>
    </w:p>
  </w:footnote>
  <w:footnote w:type="continuationSeparator" w:id="0">
    <w:p w14:paraId="01194C71" w14:textId="77777777" w:rsidR="00086C72" w:rsidRDefault="00086C72" w:rsidP="0063464B">
      <w:r>
        <w:continuationSeparator/>
      </w:r>
    </w:p>
  </w:footnote>
  <w:footnote w:type="continuationNotice" w:id="1">
    <w:p w14:paraId="16547077" w14:textId="77777777" w:rsidR="00086C72" w:rsidRDefault="00086C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611598">
    <w:abstractNumId w:val="1"/>
  </w:num>
  <w:num w:numId="2" w16cid:durableId="224030658">
    <w:abstractNumId w:val="0"/>
  </w:num>
  <w:num w:numId="3" w16cid:durableId="1043942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77C"/>
    <w:rsid w:val="00002943"/>
    <w:rsid w:val="0000295E"/>
    <w:rsid w:val="0000365C"/>
    <w:rsid w:val="00010791"/>
    <w:rsid w:val="00012244"/>
    <w:rsid w:val="000124E4"/>
    <w:rsid w:val="000167B3"/>
    <w:rsid w:val="00021BF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0F1D"/>
    <w:rsid w:val="00082664"/>
    <w:rsid w:val="00082E88"/>
    <w:rsid w:val="00085471"/>
    <w:rsid w:val="00086C72"/>
    <w:rsid w:val="00091517"/>
    <w:rsid w:val="00092369"/>
    <w:rsid w:val="000949EC"/>
    <w:rsid w:val="00094BDC"/>
    <w:rsid w:val="0009587E"/>
    <w:rsid w:val="000A008C"/>
    <w:rsid w:val="000A0257"/>
    <w:rsid w:val="000A4AE8"/>
    <w:rsid w:val="000A57CE"/>
    <w:rsid w:val="000A5C39"/>
    <w:rsid w:val="000A6051"/>
    <w:rsid w:val="000A6CD0"/>
    <w:rsid w:val="000A6DB7"/>
    <w:rsid w:val="000B0A0A"/>
    <w:rsid w:val="000B0FBF"/>
    <w:rsid w:val="000B5008"/>
    <w:rsid w:val="000B5B22"/>
    <w:rsid w:val="000C252B"/>
    <w:rsid w:val="000C2773"/>
    <w:rsid w:val="000C38B1"/>
    <w:rsid w:val="000C5F0A"/>
    <w:rsid w:val="000C6D3A"/>
    <w:rsid w:val="000D247E"/>
    <w:rsid w:val="000D6F99"/>
    <w:rsid w:val="000D77F3"/>
    <w:rsid w:val="000E2CBD"/>
    <w:rsid w:val="000F02D4"/>
    <w:rsid w:val="000F1ABD"/>
    <w:rsid w:val="000F3640"/>
    <w:rsid w:val="000F588A"/>
    <w:rsid w:val="001020C2"/>
    <w:rsid w:val="00102671"/>
    <w:rsid w:val="0010286F"/>
    <w:rsid w:val="001036F6"/>
    <w:rsid w:val="00105BBD"/>
    <w:rsid w:val="001070B6"/>
    <w:rsid w:val="001101FB"/>
    <w:rsid w:val="00111B20"/>
    <w:rsid w:val="001126A9"/>
    <w:rsid w:val="00113366"/>
    <w:rsid w:val="00114F45"/>
    <w:rsid w:val="00115138"/>
    <w:rsid w:val="0011581B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3DAD"/>
    <w:rsid w:val="0013534A"/>
    <w:rsid w:val="0013592C"/>
    <w:rsid w:val="0013752E"/>
    <w:rsid w:val="00140EEE"/>
    <w:rsid w:val="00141457"/>
    <w:rsid w:val="00141D56"/>
    <w:rsid w:val="00143974"/>
    <w:rsid w:val="001448DA"/>
    <w:rsid w:val="00145577"/>
    <w:rsid w:val="00147CE6"/>
    <w:rsid w:val="00154BC8"/>
    <w:rsid w:val="001554D7"/>
    <w:rsid w:val="00155FA0"/>
    <w:rsid w:val="001574CA"/>
    <w:rsid w:val="00165B27"/>
    <w:rsid w:val="00171086"/>
    <w:rsid w:val="00174FEC"/>
    <w:rsid w:val="00177086"/>
    <w:rsid w:val="001855B6"/>
    <w:rsid w:val="00186BAA"/>
    <w:rsid w:val="00192B91"/>
    <w:rsid w:val="0019347B"/>
    <w:rsid w:val="00194B1B"/>
    <w:rsid w:val="00194D82"/>
    <w:rsid w:val="00195ED9"/>
    <w:rsid w:val="00196301"/>
    <w:rsid w:val="001A072E"/>
    <w:rsid w:val="001A2859"/>
    <w:rsid w:val="001A7B0E"/>
    <w:rsid w:val="001B0F5D"/>
    <w:rsid w:val="001B3164"/>
    <w:rsid w:val="001B326D"/>
    <w:rsid w:val="001B413D"/>
    <w:rsid w:val="001B4DF0"/>
    <w:rsid w:val="001C0218"/>
    <w:rsid w:val="001C37C1"/>
    <w:rsid w:val="001C49E3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123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535F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4E6A"/>
    <w:rsid w:val="00256FCE"/>
    <w:rsid w:val="002576B5"/>
    <w:rsid w:val="002601C0"/>
    <w:rsid w:val="002644B0"/>
    <w:rsid w:val="00264DCF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6F3E"/>
    <w:rsid w:val="002C4DB8"/>
    <w:rsid w:val="002D1E12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0E3"/>
    <w:rsid w:val="002F1DDF"/>
    <w:rsid w:val="002F3F00"/>
    <w:rsid w:val="002F4F0A"/>
    <w:rsid w:val="002F7411"/>
    <w:rsid w:val="00301490"/>
    <w:rsid w:val="00305515"/>
    <w:rsid w:val="00305558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17E4A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3500"/>
    <w:rsid w:val="00334266"/>
    <w:rsid w:val="003342F2"/>
    <w:rsid w:val="00334FBC"/>
    <w:rsid w:val="00342500"/>
    <w:rsid w:val="00342868"/>
    <w:rsid w:val="00350C48"/>
    <w:rsid w:val="0035228A"/>
    <w:rsid w:val="00352BD4"/>
    <w:rsid w:val="00354092"/>
    <w:rsid w:val="003542D5"/>
    <w:rsid w:val="003578BD"/>
    <w:rsid w:val="003636D5"/>
    <w:rsid w:val="003653D6"/>
    <w:rsid w:val="00365F54"/>
    <w:rsid w:val="003679A8"/>
    <w:rsid w:val="00370731"/>
    <w:rsid w:val="003724F6"/>
    <w:rsid w:val="003725E6"/>
    <w:rsid w:val="003739D9"/>
    <w:rsid w:val="00373F97"/>
    <w:rsid w:val="00374518"/>
    <w:rsid w:val="00377D51"/>
    <w:rsid w:val="003810E7"/>
    <w:rsid w:val="00381D14"/>
    <w:rsid w:val="00381F48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462E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2C8E"/>
    <w:rsid w:val="003D348A"/>
    <w:rsid w:val="003D6CA1"/>
    <w:rsid w:val="003D7D32"/>
    <w:rsid w:val="003E0105"/>
    <w:rsid w:val="003E01B0"/>
    <w:rsid w:val="003E0A8A"/>
    <w:rsid w:val="003E1053"/>
    <w:rsid w:val="003E23E8"/>
    <w:rsid w:val="003E2D6C"/>
    <w:rsid w:val="003E4B19"/>
    <w:rsid w:val="003E6DBE"/>
    <w:rsid w:val="003E7603"/>
    <w:rsid w:val="003F05C6"/>
    <w:rsid w:val="003F1FDB"/>
    <w:rsid w:val="003F4B25"/>
    <w:rsid w:val="00405BDD"/>
    <w:rsid w:val="00407244"/>
    <w:rsid w:val="00407A2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1ADE"/>
    <w:rsid w:val="00442419"/>
    <w:rsid w:val="00444E8E"/>
    <w:rsid w:val="00445BFD"/>
    <w:rsid w:val="00447495"/>
    <w:rsid w:val="004504AE"/>
    <w:rsid w:val="00450824"/>
    <w:rsid w:val="00452727"/>
    <w:rsid w:val="00452C18"/>
    <w:rsid w:val="00452FDE"/>
    <w:rsid w:val="00454F2D"/>
    <w:rsid w:val="004561DF"/>
    <w:rsid w:val="004610DD"/>
    <w:rsid w:val="00461158"/>
    <w:rsid w:val="00461A1F"/>
    <w:rsid w:val="00462BA3"/>
    <w:rsid w:val="00463234"/>
    <w:rsid w:val="00464C9C"/>
    <w:rsid w:val="004653F9"/>
    <w:rsid w:val="00465DB0"/>
    <w:rsid w:val="004660D8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102B"/>
    <w:rsid w:val="004A3B7D"/>
    <w:rsid w:val="004A42EE"/>
    <w:rsid w:val="004A4E15"/>
    <w:rsid w:val="004B46A2"/>
    <w:rsid w:val="004B602C"/>
    <w:rsid w:val="004B675A"/>
    <w:rsid w:val="004C40CF"/>
    <w:rsid w:val="004C6B54"/>
    <w:rsid w:val="004D161A"/>
    <w:rsid w:val="004D5151"/>
    <w:rsid w:val="004D73BE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0380"/>
    <w:rsid w:val="005238D3"/>
    <w:rsid w:val="005256F5"/>
    <w:rsid w:val="00527203"/>
    <w:rsid w:val="0053018B"/>
    <w:rsid w:val="005301CE"/>
    <w:rsid w:val="005311DC"/>
    <w:rsid w:val="0053124C"/>
    <w:rsid w:val="00535403"/>
    <w:rsid w:val="005362C1"/>
    <w:rsid w:val="00551607"/>
    <w:rsid w:val="005520C8"/>
    <w:rsid w:val="005546BC"/>
    <w:rsid w:val="005568C8"/>
    <w:rsid w:val="00556BFC"/>
    <w:rsid w:val="00566D1C"/>
    <w:rsid w:val="00566F7A"/>
    <w:rsid w:val="00571496"/>
    <w:rsid w:val="0057185C"/>
    <w:rsid w:val="00574E67"/>
    <w:rsid w:val="00581648"/>
    <w:rsid w:val="005841CB"/>
    <w:rsid w:val="00584A1C"/>
    <w:rsid w:val="00584D8F"/>
    <w:rsid w:val="00584F59"/>
    <w:rsid w:val="00590B70"/>
    <w:rsid w:val="005915B5"/>
    <w:rsid w:val="005915C8"/>
    <w:rsid w:val="005923AD"/>
    <w:rsid w:val="00596140"/>
    <w:rsid w:val="00597C1E"/>
    <w:rsid w:val="005A048A"/>
    <w:rsid w:val="005A52F8"/>
    <w:rsid w:val="005A777D"/>
    <w:rsid w:val="005A7937"/>
    <w:rsid w:val="005B149B"/>
    <w:rsid w:val="005B2D4C"/>
    <w:rsid w:val="005B34FA"/>
    <w:rsid w:val="005B57C1"/>
    <w:rsid w:val="005B621E"/>
    <w:rsid w:val="005C0B05"/>
    <w:rsid w:val="005C4A44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8E3"/>
    <w:rsid w:val="005E4DFD"/>
    <w:rsid w:val="005E7396"/>
    <w:rsid w:val="005F70E4"/>
    <w:rsid w:val="006016CF"/>
    <w:rsid w:val="006029B2"/>
    <w:rsid w:val="00602C84"/>
    <w:rsid w:val="006031A1"/>
    <w:rsid w:val="006045EB"/>
    <w:rsid w:val="006052F0"/>
    <w:rsid w:val="00605C9F"/>
    <w:rsid w:val="00606D3B"/>
    <w:rsid w:val="0060786F"/>
    <w:rsid w:val="00615051"/>
    <w:rsid w:val="00615C7C"/>
    <w:rsid w:val="006215E5"/>
    <w:rsid w:val="0062185B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5DF"/>
    <w:rsid w:val="00640612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2395"/>
    <w:rsid w:val="0069702F"/>
    <w:rsid w:val="006977DF"/>
    <w:rsid w:val="00697EFD"/>
    <w:rsid w:val="006A0F41"/>
    <w:rsid w:val="006A1317"/>
    <w:rsid w:val="006A27AB"/>
    <w:rsid w:val="006A2B65"/>
    <w:rsid w:val="006A54EE"/>
    <w:rsid w:val="006B3678"/>
    <w:rsid w:val="006B5C36"/>
    <w:rsid w:val="006B5F8E"/>
    <w:rsid w:val="006B6F5C"/>
    <w:rsid w:val="006B7134"/>
    <w:rsid w:val="006C2166"/>
    <w:rsid w:val="006C4A4C"/>
    <w:rsid w:val="006C5166"/>
    <w:rsid w:val="006C7DC8"/>
    <w:rsid w:val="006D6F61"/>
    <w:rsid w:val="006D7AC6"/>
    <w:rsid w:val="006E159F"/>
    <w:rsid w:val="006E425C"/>
    <w:rsid w:val="006E5709"/>
    <w:rsid w:val="006E6AB5"/>
    <w:rsid w:val="006F1741"/>
    <w:rsid w:val="006F4478"/>
    <w:rsid w:val="006F4ECB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346"/>
    <w:rsid w:val="007344EA"/>
    <w:rsid w:val="00734A54"/>
    <w:rsid w:val="007357CE"/>
    <w:rsid w:val="00736178"/>
    <w:rsid w:val="0073618A"/>
    <w:rsid w:val="00741837"/>
    <w:rsid w:val="007426D9"/>
    <w:rsid w:val="00744CA6"/>
    <w:rsid w:val="00746023"/>
    <w:rsid w:val="0074615B"/>
    <w:rsid w:val="0074641A"/>
    <w:rsid w:val="007471B3"/>
    <w:rsid w:val="00752557"/>
    <w:rsid w:val="00756079"/>
    <w:rsid w:val="00756C68"/>
    <w:rsid w:val="00757401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AC4"/>
    <w:rsid w:val="007C0F06"/>
    <w:rsid w:val="007C20A3"/>
    <w:rsid w:val="007C35FF"/>
    <w:rsid w:val="007C6D05"/>
    <w:rsid w:val="007C7DBF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0AD9"/>
    <w:rsid w:val="0080422D"/>
    <w:rsid w:val="00806FA2"/>
    <w:rsid w:val="00811778"/>
    <w:rsid w:val="00814DD2"/>
    <w:rsid w:val="00816199"/>
    <w:rsid w:val="0081659E"/>
    <w:rsid w:val="00820E9B"/>
    <w:rsid w:val="008242CF"/>
    <w:rsid w:val="00826F73"/>
    <w:rsid w:val="008322EC"/>
    <w:rsid w:val="00833E09"/>
    <w:rsid w:val="00837020"/>
    <w:rsid w:val="00842677"/>
    <w:rsid w:val="00845552"/>
    <w:rsid w:val="008461F3"/>
    <w:rsid w:val="0084695B"/>
    <w:rsid w:val="00850002"/>
    <w:rsid w:val="0085032C"/>
    <w:rsid w:val="008506DF"/>
    <w:rsid w:val="008513BC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CB9"/>
    <w:rsid w:val="008B6019"/>
    <w:rsid w:val="008B62F3"/>
    <w:rsid w:val="008B70F7"/>
    <w:rsid w:val="008C0468"/>
    <w:rsid w:val="008C0E89"/>
    <w:rsid w:val="008C2D95"/>
    <w:rsid w:val="008C2DB9"/>
    <w:rsid w:val="008C3482"/>
    <w:rsid w:val="008C38CE"/>
    <w:rsid w:val="008D0974"/>
    <w:rsid w:val="008D2E3B"/>
    <w:rsid w:val="008D2FE4"/>
    <w:rsid w:val="008D444E"/>
    <w:rsid w:val="008D4866"/>
    <w:rsid w:val="008E5623"/>
    <w:rsid w:val="008E64BD"/>
    <w:rsid w:val="008F1019"/>
    <w:rsid w:val="008F1F4A"/>
    <w:rsid w:val="008F7149"/>
    <w:rsid w:val="0090235F"/>
    <w:rsid w:val="00902688"/>
    <w:rsid w:val="00904EDB"/>
    <w:rsid w:val="00904F19"/>
    <w:rsid w:val="009064A6"/>
    <w:rsid w:val="00906763"/>
    <w:rsid w:val="00912375"/>
    <w:rsid w:val="00913A5C"/>
    <w:rsid w:val="00914E2A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328AD"/>
    <w:rsid w:val="009338C0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4004"/>
    <w:rsid w:val="009650E3"/>
    <w:rsid w:val="0096727B"/>
    <w:rsid w:val="0097017C"/>
    <w:rsid w:val="009733C6"/>
    <w:rsid w:val="009736FE"/>
    <w:rsid w:val="009760E5"/>
    <w:rsid w:val="009805E9"/>
    <w:rsid w:val="00980A4D"/>
    <w:rsid w:val="00983AC1"/>
    <w:rsid w:val="009867D2"/>
    <w:rsid w:val="00990811"/>
    <w:rsid w:val="00991D12"/>
    <w:rsid w:val="00993AF5"/>
    <w:rsid w:val="009A63AF"/>
    <w:rsid w:val="009A7468"/>
    <w:rsid w:val="009B16AA"/>
    <w:rsid w:val="009B28A7"/>
    <w:rsid w:val="009B6F84"/>
    <w:rsid w:val="009B7F4D"/>
    <w:rsid w:val="009C2EA8"/>
    <w:rsid w:val="009C3B3D"/>
    <w:rsid w:val="009C4E80"/>
    <w:rsid w:val="009D3E65"/>
    <w:rsid w:val="009D684D"/>
    <w:rsid w:val="009E230C"/>
    <w:rsid w:val="009E5386"/>
    <w:rsid w:val="009F0221"/>
    <w:rsid w:val="009F3A5C"/>
    <w:rsid w:val="009F439D"/>
    <w:rsid w:val="009F7ED1"/>
    <w:rsid w:val="00A0033F"/>
    <w:rsid w:val="00A01A66"/>
    <w:rsid w:val="00A055D4"/>
    <w:rsid w:val="00A06C36"/>
    <w:rsid w:val="00A10082"/>
    <w:rsid w:val="00A161F0"/>
    <w:rsid w:val="00A162CB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2BD9"/>
    <w:rsid w:val="00A34734"/>
    <w:rsid w:val="00A347B7"/>
    <w:rsid w:val="00A37F69"/>
    <w:rsid w:val="00A41375"/>
    <w:rsid w:val="00A41966"/>
    <w:rsid w:val="00A42981"/>
    <w:rsid w:val="00A42A52"/>
    <w:rsid w:val="00A43511"/>
    <w:rsid w:val="00A4624D"/>
    <w:rsid w:val="00A46559"/>
    <w:rsid w:val="00A50EA7"/>
    <w:rsid w:val="00A6092E"/>
    <w:rsid w:val="00A60986"/>
    <w:rsid w:val="00A6148C"/>
    <w:rsid w:val="00A62EF6"/>
    <w:rsid w:val="00A6375E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68E8"/>
    <w:rsid w:val="00AA7FC7"/>
    <w:rsid w:val="00AB16B0"/>
    <w:rsid w:val="00AB6D47"/>
    <w:rsid w:val="00AB7B3A"/>
    <w:rsid w:val="00AC3AB1"/>
    <w:rsid w:val="00AC5FAB"/>
    <w:rsid w:val="00AD203C"/>
    <w:rsid w:val="00AD2B29"/>
    <w:rsid w:val="00AE3DE9"/>
    <w:rsid w:val="00AE4553"/>
    <w:rsid w:val="00AE56B2"/>
    <w:rsid w:val="00AE5E81"/>
    <w:rsid w:val="00AF304C"/>
    <w:rsid w:val="00AF61A7"/>
    <w:rsid w:val="00AF62CB"/>
    <w:rsid w:val="00B024DE"/>
    <w:rsid w:val="00B0259C"/>
    <w:rsid w:val="00B03B90"/>
    <w:rsid w:val="00B03DB6"/>
    <w:rsid w:val="00B06520"/>
    <w:rsid w:val="00B119F5"/>
    <w:rsid w:val="00B12E7A"/>
    <w:rsid w:val="00B14DBC"/>
    <w:rsid w:val="00B16C0D"/>
    <w:rsid w:val="00B177BA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3D3"/>
    <w:rsid w:val="00B44F85"/>
    <w:rsid w:val="00B452A4"/>
    <w:rsid w:val="00B55B0E"/>
    <w:rsid w:val="00B5672C"/>
    <w:rsid w:val="00B62942"/>
    <w:rsid w:val="00B64576"/>
    <w:rsid w:val="00B64C1C"/>
    <w:rsid w:val="00B6723D"/>
    <w:rsid w:val="00B76275"/>
    <w:rsid w:val="00B836AA"/>
    <w:rsid w:val="00B836C1"/>
    <w:rsid w:val="00B8385C"/>
    <w:rsid w:val="00B85491"/>
    <w:rsid w:val="00B857CF"/>
    <w:rsid w:val="00B8592A"/>
    <w:rsid w:val="00B872B9"/>
    <w:rsid w:val="00B914E3"/>
    <w:rsid w:val="00B93DF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94C"/>
    <w:rsid w:val="00BE7BAA"/>
    <w:rsid w:val="00C0555A"/>
    <w:rsid w:val="00C06941"/>
    <w:rsid w:val="00C07741"/>
    <w:rsid w:val="00C1053C"/>
    <w:rsid w:val="00C1193B"/>
    <w:rsid w:val="00C12EAC"/>
    <w:rsid w:val="00C143E8"/>
    <w:rsid w:val="00C14AF6"/>
    <w:rsid w:val="00C17F7C"/>
    <w:rsid w:val="00C2116F"/>
    <w:rsid w:val="00C23867"/>
    <w:rsid w:val="00C26D21"/>
    <w:rsid w:val="00C31CBA"/>
    <w:rsid w:val="00C33C1E"/>
    <w:rsid w:val="00C432CA"/>
    <w:rsid w:val="00C457FA"/>
    <w:rsid w:val="00C46879"/>
    <w:rsid w:val="00C50EFD"/>
    <w:rsid w:val="00C52283"/>
    <w:rsid w:val="00C54908"/>
    <w:rsid w:val="00C57310"/>
    <w:rsid w:val="00C615A7"/>
    <w:rsid w:val="00C62C18"/>
    <w:rsid w:val="00C64C93"/>
    <w:rsid w:val="00C657C8"/>
    <w:rsid w:val="00C6598E"/>
    <w:rsid w:val="00C712A7"/>
    <w:rsid w:val="00C71C7C"/>
    <w:rsid w:val="00C71DBC"/>
    <w:rsid w:val="00C721DA"/>
    <w:rsid w:val="00C86195"/>
    <w:rsid w:val="00C869B3"/>
    <w:rsid w:val="00C87B26"/>
    <w:rsid w:val="00C90B7E"/>
    <w:rsid w:val="00C90C1F"/>
    <w:rsid w:val="00C93B15"/>
    <w:rsid w:val="00C95546"/>
    <w:rsid w:val="00C96597"/>
    <w:rsid w:val="00CA0140"/>
    <w:rsid w:val="00CA237B"/>
    <w:rsid w:val="00CA43FB"/>
    <w:rsid w:val="00CA5C9C"/>
    <w:rsid w:val="00CA6E92"/>
    <w:rsid w:val="00CA73ED"/>
    <w:rsid w:val="00CB45B3"/>
    <w:rsid w:val="00CB4B08"/>
    <w:rsid w:val="00CB4B94"/>
    <w:rsid w:val="00CB6974"/>
    <w:rsid w:val="00CB6F53"/>
    <w:rsid w:val="00CC0317"/>
    <w:rsid w:val="00CC0B50"/>
    <w:rsid w:val="00CC1EB7"/>
    <w:rsid w:val="00CD67E5"/>
    <w:rsid w:val="00CE05AF"/>
    <w:rsid w:val="00CE0EEF"/>
    <w:rsid w:val="00CE1245"/>
    <w:rsid w:val="00CE28CC"/>
    <w:rsid w:val="00CE4909"/>
    <w:rsid w:val="00CE5EF5"/>
    <w:rsid w:val="00CF17D9"/>
    <w:rsid w:val="00CF37D4"/>
    <w:rsid w:val="00CF4303"/>
    <w:rsid w:val="00D000D6"/>
    <w:rsid w:val="00D02F28"/>
    <w:rsid w:val="00D033BE"/>
    <w:rsid w:val="00D04D95"/>
    <w:rsid w:val="00D06803"/>
    <w:rsid w:val="00D115E1"/>
    <w:rsid w:val="00D16D02"/>
    <w:rsid w:val="00D17B10"/>
    <w:rsid w:val="00D203A5"/>
    <w:rsid w:val="00D237A2"/>
    <w:rsid w:val="00D23D5E"/>
    <w:rsid w:val="00D252CE"/>
    <w:rsid w:val="00D26541"/>
    <w:rsid w:val="00D265F8"/>
    <w:rsid w:val="00D275E8"/>
    <w:rsid w:val="00D3166C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2782"/>
    <w:rsid w:val="00D77581"/>
    <w:rsid w:val="00D80D05"/>
    <w:rsid w:val="00D81040"/>
    <w:rsid w:val="00D81713"/>
    <w:rsid w:val="00D81B39"/>
    <w:rsid w:val="00D85403"/>
    <w:rsid w:val="00D910CF"/>
    <w:rsid w:val="00D971D0"/>
    <w:rsid w:val="00DA1676"/>
    <w:rsid w:val="00DA2104"/>
    <w:rsid w:val="00DA2706"/>
    <w:rsid w:val="00DA3462"/>
    <w:rsid w:val="00DA5C39"/>
    <w:rsid w:val="00DB1FF7"/>
    <w:rsid w:val="00DB4E1C"/>
    <w:rsid w:val="00DB6720"/>
    <w:rsid w:val="00DC04F3"/>
    <w:rsid w:val="00DC0AF7"/>
    <w:rsid w:val="00DC1466"/>
    <w:rsid w:val="00DC4C21"/>
    <w:rsid w:val="00DC6791"/>
    <w:rsid w:val="00DC6F62"/>
    <w:rsid w:val="00DC7B73"/>
    <w:rsid w:val="00DD0718"/>
    <w:rsid w:val="00DD1F05"/>
    <w:rsid w:val="00DD3AC6"/>
    <w:rsid w:val="00DD641D"/>
    <w:rsid w:val="00DE1E81"/>
    <w:rsid w:val="00DE430A"/>
    <w:rsid w:val="00DE5990"/>
    <w:rsid w:val="00DE7DEF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3E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214"/>
    <w:rsid w:val="00E60DE5"/>
    <w:rsid w:val="00E61857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223"/>
    <w:rsid w:val="00E77468"/>
    <w:rsid w:val="00E774D8"/>
    <w:rsid w:val="00E81B1F"/>
    <w:rsid w:val="00E83209"/>
    <w:rsid w:val="00E83FF6"/>
    <w:rsid w:val="00E8470E"/>
    <w:rsid w:val="00E8742B"/>
    <w:rsid w:val="00E90774"/>
    <w:rsid w:val="00E90A77"/>
    <w:rsid w:val="00E9460C"/>
    <w:rsid w:val="00E9526B"/>
    <w:rsid w:val="00EA2E4A"/>
    <w:rsid w:val="00EA30ED"/>
    <w:rsid w:val="00EA4389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5B4"/>
    <w:rsid w:val="00ED0D56"/>
    <w:rsid w:val="00ED1178"/>
    <w:rsid w:val="00ED229D"/>
    <w:rsid w:val="00ED2D03"/>
    <w:rsid w:val="00ED416E"/>
    <w:rsid w:val="00ED4D99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58FB"/>
    <w:rsid w:val="00F060C5"/>
    <w:rsid w:val="00F06709"/>
    <w:rsid w:val="00F06C96"/>
    <w:rsid w:val="00F10BB1"/>
    <w:rsid w:val="00F13403"/>
    <w:rsid w:val="00F15461"/>
    <w:rsid w:val="00F156E5"/>
    <w:rsid w:val="00F162A4"/>
    <w:rsid w:val="00F16E95"/>
    <w:rsid w:val="00F17BCA"/>
    <w:rsid w:val="00F2248C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0CDD"/>
    <w:rsid w:val="00F72355"/>
    <w:rsid w:val="00F76CD6"/>
    <w:rsid w:val="00F807B1"/>
    <w:rsid w:val="00F812AA"/>
    <w:rsid w:val="00F87010"/>
    <w:rsid w:val="00F87F38"/>
    <w:rsid w:val="00F90233"/>
    <w:rsid w:val="00F9083B"/>
    <w:rsid w:val="00F91587"/>
    <w:rsid w:val="00F917F0"/>
    <w:rsid w:val="00F91BF1"/>
    <w:rsid w:val="00F920A7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1FEE"/>
    <w:rsid w:val="00FC3724"/>
    <w:rsid w:val="00FD0A94"/>
    <w:rsid w:val="00FD0A9D"/>
    <w:rsid w:val="00FD24EC"/>
    <w:rsid w:val="00FD2F5B"/>
    <w:rsid w:val="00FD44E9"/>
    <w:rsid w:val="00FD5C5E"/>
    <w:rsid w:val="00FE2D17"/>
    <w:rsid w:val="00FE4C4C"/>
    <w:rsid w:val="00FE636D"/>
    <w:rsid w:val="00FF0DD7"/>
    <w:rsid w:val="00FF2ACC"/>
    <w:rsid w:val="00FF5A6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tcb.be/" TargetMode="External"/><Relationship Id="rId21" Type="http://schemas.openxmlformats.org/officeDocument/2006/relationships/hyperlink" Target="https://www.leforem.be/particuliers/formations-forem.html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10.png"/><Relationship Id="rId63" Type="http://schemas.openxmlformats.org/officeDocument/2006/relationships/image" Target="media/image210.png"/><Relationship Id="rId68" Type="http://schemas.openxmlformats.org/officeDocument/2006/relationships/image" Target="media/image240.svg"/><Relationship Id="rId84" Type="http://schemas.microsoft.com/office/2007/relationships/diagramDrawing" Target="diagrams/drawing3.xml"/><Relationship Id="rId89" Type="http://schemas.openxmlformats.org/officeDocument/2006/relationships/image" Target="media/image39.svg"/><Relationship Id="rId16" Type="http://schemas.openxmlformats.org/officeDocument/2006/relationships/hyperlink" Target="http://www.aid-hainautcentre.be/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etudierenhainaut.be/centre-education-formation-alternance-centre.html" TargetMode="External"/><Relationship Id="rId37" Type="http://schemas.openxmlformats.org/officeDocument/2006/relationships/diagramQuickStyle" Target="diagrams/quickStyle1.xml"/><Relationship Id="rId53" Type="http://schemas.openxmlformats.org/officeDocument/2006/relationships/image" Target="media/image15.png"/><Relationship Id="rId58" Type="http://schemas.openxmlformats.org/officeDocument/2006/relationships/image" Target="media/image20.svg"/><Relationship Id="rId74" Type="http://schemas.openxmlformats.org/officeDocument/2006/relationships/image" Target="media/image25.png"/><Relationship Id="rId79" Type="http://schemas.openxmlformats.org/officeDocument/2006/relationships/image" Target="media/image28.png"/><Relationship Id="rId5" Type="http://schemas.openxmlformats.org/officeDocument/2006/relationships/numbering" Target="numbering.xml"/><Relationship Id="rId90" Type="http://schemas.openxmlformats.org/officeDocument/2006/relationships/image" Target="media/image380.png"/><Relationship Id="rId95" Type="http://schemas.openxmlformats.org/officeDocument/2006/relationships/image" Target="media/image43.png"/><Relationship Id="rId22" Type="http://schemas.openxmlformats.org/officeDocument/2006/relationships/image" Target="media/image4.png"/><Relationship Id="rId27" Type="http://schemas.openxmlformats.org/officeDocument/2006/relationships/hyperlink" Target="https://www.etudierenhainaut.be/lycee-provincial-hornu-colfontaine.html" TargetMode="External"/><Relationship Id="rId43" Type="http://schemas.openxmlformats.org/officeDocument/2006/relationships/image" Target="media/image9.svg"/><Relationship Id="rId48" Type="http://schemas.openxmlformats.org/officeDocument/2006/relationships/image" Target="media/image120.svg"/><Relationship Id="rId64" Type="http://schemas.openxmlformats.org/officeDocument/2006/relationships/image" Target="media/image220.svg"/><Relationship Id="rId69" Type="http://schemas.openxmlformats.org/officeDocument/2006/relationships/diagramData" Target="diagrams/data2.xml"/><Relationship Id="rId80" Type="http://schemas.openxmlformats.org/officeDocument/2006/relationships/diagramData" Target="diagrams/data3.xml"/><Relationship Id="rId85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www.enseignement.be/index.php?page=24797&amp;navi=0&amp;etab_id=1423" TargetMode="External"/><Relationship Id="rId25" Type="http://schemas.openxmlformats.org/officeDocument/2006/relationships/hyperlink" Target="http://www.saint-luc-mons.be/stluc/images/cefa-ver1.pdf" TargetMode="External"/><Relationship Id="rId33" Type="http://schemas.openxmlformats.org/officeDocument/2006/relationships/hyperlink" Target="http://www.bassinefe-hainautcentre.be/passeport/borinage-2000" TargetMode="External"/><Relationship Id="rId38" Type="http://schemas.openxmlformats.org/officeDocument/2006/relationships/diagramColors" Target="diagrams/colors1.xml"/><Relationship Id="rId46" Type="http://schemas.openxmlformats.org/officeDocument/2006/relationships/image" Target="media/image12.svg"/><Relationship Id="rId59" Type="http://schemas.openxmlformats.org/officeDocument/2006/relationships/image" Target="media/image21.png"/><Relationship Id="rId67" Type="http://schemas.openxmlformats.org/officeDocument/2006/relationships/image" Target="media/image230.png"/><Relationship Id="rId20" Type="http://schemas.openxmlformats.org/officeDocument/2006/relationships/hyperlink" Target="https://www.etudierenhainaut.be/athenee-provincial-la-louviere-arts-metiers.html" TargetMode="External"/><Relationship Id="rId41" Type="http://schemas.openxmlformats.org/officeDocument/2006/relationships/image" Target="media/image7.svg"/><Relationship Id="rId54" Type="http://schemas.openxmlformats.org/officeDocument/2006/relationships/image" Target="media/image16.svg"/><Relationship Id="rId62" Type="http://schemas.openxmlformats.org/officeDocument/2006/relationships/image" Target="media/image200.svg"/><Relationship Id="rId70" Type="http://schemas.openxmlformats.org/officeDocument/2006/relationships/diagramLayout" Target="diagrams/layout2.xml"/><Relationship Id="rId75" Type="http://schemas.openxmlformats.org/officeDocument/2006/relationships/image" Target="media/image26.svg"/><Relationship Id="rId83" Type="http://schemas.openxmlformats.org/officeDocument/2006/relationships/diagramColors" Target="diagrams/colors3.xml"/><Relationship Id="rId88" Type="http://schemas.openxmlformats.org/officeDocument/2006/relationships/image" Target="media/image38.png"/><Relationship Id="rId91" Type="http://schemas.openxmlformats.org/officeDocument/2006/relationships/image" Target="media/image390.svg"/><Relationship Id="rId96" Type="http://schemas.openxmlformats.org/officeDocument/2006/relationships/image" Target="media/image4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etudierenhainaut.be/lycee-provincial-des-sciences-et-des-technologies.html" TargetMode="External"/><Relationship Id="rId36" Type="http://schemas.openxmlformats.org/officeDocument/2006/relationships/diagramLayout" Target="diagrams/layout1.xml"/><Relationship Id="rId49" Type="http://schemas.openxmlformats.org/officeDocument/2006/relationships/image" Target="media/image13.png"/><Relationship Id="rId57" Type="http://schemas.openxmlformats.org/officeDocument/2006/relationships/image" Target="media/image19.png"/><Relationship Id="rId10" Type="http://schemas.openxmlformats.org/officeDocument/2006/relationships/endnotes" Target="endnotes.xml"/><Relationship Id="rId31" Type="http://schemas.openxmlformats.org/officeDocument/2006/relationships/hyperlink" Target="http://saint-gabriel.be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40.svg"/><Relationship Id="rId60" Type="http://schemas.openxmlformats.org/officeDocument/2006/relationships/image" Target="media/image22.svg"/><Relationship Id="rId65" Type="http://schemas.openxmlformats.org/officeDocument/2006/relationships/image" Target="media/image23.png"/><Relationship Id="rId73" Type="http://schemas.microsoft.com/office/2007/relationships/diagramDrawing" Target="diagrams/drawing2.xml"/><Relationship Id="rId78" Type="http://schemas.openxmlformats.org/officeDocument/2006/relationships/image" Target="media/image27.png"/><Relationship Id="rId81" Type="http://schemas.openxmlformats.org/officeDocument/2006/relationships/diagramLayout" Target="diagrams/layout3.xml"/><Relationship Id="rId86" Type="http://schemas.openxmlformats.org/officeDocument/2006/relationships/image" Target="media/image36.svg"/><Relationship Id="rId94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a-m-i-institut-denseignement-secondaire-specialise.jimdosite.com/" TargetMode="External"/><Relationship Id="rId39" Type="http://schemas.microsoft.com/office/2007/relationships/diagramDrawing" Target="diagrams/drawing1.xml"/><Relationship Id="rId34" Type="http://schemas.openxmlformats.org/officeDocument/2006/relationships/hyperlink" Target="http://www.iepscol.be/" TargetMode="External"/><Relationship Id="rId50" Type="http://schemas.openxmlformats.org/officeDocument/2006/relationships/image" Target="media/image14.svg"/><Relationship Id="rId55" Type="http://schemas.openxmlformats.org/officeDocument/2006/relationships/image" Target="media/image17.png"/><Relationship Id="rId76" Type="http://schemas.openxmlformats.org/officeDocument/2006/relationships/image" Target="media/image250.pn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40.png"/><Relationship Id="rId2" Type="http://schemas.openxmlformats.org/officeDocument/2006/relationships/customXml" Target="../customXml/item2.xml"/><Relationship Id="rId29" Type="http://schemas.openxmlformats.org/officeDocument/2006/relationships/hyperlink" Target="http://www.itmlz.be/" TargetMode="External"/><Relationship Id="rId24" Type="http://schemas.openxmlformats.org/officeDocument/2006/relationships/hyperlink" Target="https://www.ifapme.be/centre-de-formations/mons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66" Type="http://schemas.openxmlformats.org/officeDocument/2006/relationships/image" Target="media/image24.svg"/><Relationship Id="rId87" Type="http://schemas.openxmlformats.org/officeDocument/2006/relationships/image" Target="media/image37.png"/><Relationship Id="rId61" Type="http://schemas.openxmlformats.org/officeDocument/2006/relationships/image" Target="media/image190.png"/><Relationship Id="rId82" Type="http://schemas.openxmlformats.org/officeDocument/2006/relationships/diagramQuickStyle" Target="diagrams/quickStyle3.xml"/><Relationship Id="rId19" Type="http://schemas.openxmlformats.org/officeDocument/2006/relationships/hyperlink" Target="https://www.itmlz.be/accueil" TargetMode="External"/><Relationship Id="rId14" Type="http://schemas.openxmlformats.org/officeDocument/2006/relationships/hyperlink" Target="https://ecolelacordee.be/" TargetMode="External"/><Relationship Id="rId30" Type="http://schemas.openxmlformats.org/officeDocument/2006/relationships/hyperlink" Target="http://itsjll.be/" TargetMode="External"/><Relationship Id="rId35" Type="http://schemas.openxmlformats.org/officeDocument/2006/relationships/diagramData" Target="diagrams/data1.xml"/><Relationship Id="rId56" Type="http://schemas.openxmlformats.org/officeDocument/2006/relationships/image" Target="media/image18.svg"/><Relationship Id="rId77" Type="http://schemas.openxmlformats.org/officeDocument/2006/relationships/image" Target="media/image260.svg"/><Relationship Id="rId8" Type="http://schemas.openxmlformats.org/officeDocument/2006/relationships/webSettings" Target="webSettings.xml"/><Relationship Id="rId51" Type="http://schemas.openxmlformats.org/officeDocument/2006/relationships/image" Target="media/image130.png"/><Relationship Id="rId72" Type="http://schemas.openxmlformats.org/officeDocument/2006/relationships/diagramColors" Target="diagrams/colors2.xml"/><Relationship Id="rId93" Type="http://schemas.openxmlformats.org/officeDocument/2006/relationships/image" Target="media/image41.svg"/><Relationship Id="rId9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6247508-0314-4C70-88BB-DEDA9AF3231C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1E9E2B1E-D08A-4816-914C-E189BADBC383}" type="parTrans" cxnId="{23D291EE-E037-4BD0-8968-8A78785B4ECE}">
      <dgm:prSet/>
      <dgm:spPr/>
      <dgm:t>
        <a:bodyPr/>
        <a:lstStyle/>
        <a:p>
          <a:endParaRPr lang="fr-BE"/>
        </a:p>
      </dgm:t>
    </dgm:pt>
    <dgm:pt modelId="{8EA95589-7F45-48EC-BDAE-31C427ADD553}" type="sibTrans" cxnId="{23D291EE-E037-4BD0-8968-8A78785B4EC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9F472D4F-1CF3-4728-96E5-8BE52471C59A}" type="pres">
      <dgm:prSet presAssocID="{1E9E2B1E-D08A-4816-914C-E189BADBC383}" presName="Name13" presStyleLbl="parChTrans1D2" presStyleIdx="0" presStyleCnt="1"/>
      <dgm:spPr/>
    </dgm:pt>
    <dgm:pt modelId="{6229E9AB-6415-44F9-9481-EE4E251C99C4}" type="pres">
      <dgm:prSet presAssocID="{76247508-0314-4C70-88BB-DEDA9AF3231C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51CE4F7D-E7C6-4F28-9160-15E8FBC14C9A}" type="presOf" srcId="{76247508-0314-4C70-88BB-DEDA9AF3231C}" destId="{6229E9AB-6415-44F9-9481-EE4E251C99C4}" srcOrd="0" destOrd="0" presId="urn:microsoft.com/office/officeart/2005/8/layout/hierarchy3"/>
    <dgm:cxn modelId="{4ADCCD9D-15C7-4E7A-A45D-F855D727146C}" type="presOf" srcId="{1E9E2B1E-D08A-4816-914C-E189BADBC383}" destId="{9F472D4F-1CF3-4728-96E5-8BE52471C59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23D291EE-E037-4BD0-8968-8A78785B4ECE}" srcId="{A43A57F3-AF3F-455F-BBE4-707E4AA03B66}" destId="{76247508-0314-4C70-88BB-DEDA9AF3231C}" srcOrd="0" destOrd="0" parTransId="{1E9E2B1E-D08A-4816-914C-E189BADBC383}" sibTransId="{8EA95589-7F45-48EC-BDAE-31C427ADD553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CA41510-BF71-45DF-9C5B-6F6A77735A82}" type="presParOf" srcId="{90316499-4407-4FF2-8AA4-9D745D6B3076}" destId="{9F472D4F-1CF3-4728-96E5-8BE52471C59A}" srcOrd="0" destOrd="0" presId="urn:microsoft.com/office/officeart/2005/8/layout/hierarchy3"/>
    <dgm:cxn modelId="{BF5AF7F3-C25A-4178-90C2-EABC35BDD223}" type="presParOf" srcId="{90316499-4407-4FF2-8AA4-9D745D6B3076}" destId="{6229E9AB-6415-44F9-9481-EE4E251C99C4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912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7035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 OE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9F472D4F-1CF3-4728-96E5-8BE52471C59A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29E9AB-6415-44F9-9481-EE4E251C99C4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912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 OE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7035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BE96AD-5E46-4394-9BCA-F33C78A844F3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AA9CD99C-CCD1-45F0-A4C3-EE58C936F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A741E4-7881-4CF2-BFC4-A785DB347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48</TotalTime>
  <Pages>2</Pages>
  <Words>36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48</cp:revision>
  <cp:lastPrinted>2021-12-24T10:51:00Z</cp:lastPrinted>
  <dcterms:created xsi:type="dcterms:W3CDTF">2023-11-09T10:29:00Z</dcterms:created>
  <dcterms:modified xsi:type="dcterms:W3CDTF">2023-11-28T13:59:00Z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